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323876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E8C3D50" w14:textId="77777777" w:rsidR="00236A69" w:rsidRPr="00323876" w:rsidRDefault="00236A69" w:rsidP="00236A69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518F75C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39D6615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7060DCB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4EFFFBF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D73435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59EC7644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5F81F7FA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8131388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2EE0F67D" w14:textId="44475741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</w:t>
      </w:r>
    </w:p>
    <w:p w14:paraId="075CE817" w14:textId="77777777" w:rsidR="00236A69" w:rsidRPr="002B6D94" w:rsidRDefault="00236A69" w:rsidP="002B6D94">
      <w:pPr>
        <w:spacing w:after="0" w:line="240" w:lineRule="auto"/>
        <w:ind w:right="5386"/>
        <w:rPr>
          <w:rFonts w:ascii="Verdana" w:eastAsia="Times New Roman" w:hAnsi="Verdana"/>
          <w:i/>
          <w:sz w:val="16"/>
          <w:szCs w:val="16"/>
          <w:lang w:eastAsia="pl-PL"/>
        </w:rPr>
      </w:pPr>
      <w:r w:rsidRPr="002B6D94">
        <w:rPr>
          <w:rFonts w:ascii="Verdana" w:eastAsia="Times New Roman" w:hAnsi="Verdana"/>
          <w:i/>
          <w:sz w:val="16"/>
          <w:szCs w:val="16"/>
          <w:lang w:eastAsia="pl-PL"/>
        </w:rPr>
        <w:t>(imię, nazwisko, stanowisko/podstawa do reprezentacji)</w:t>
      </w:r>
    </w:p>
    <w:p w14:paraId="12406332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B2A286A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323876" w:rsidRDefault="00236A69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22D79D94" w14:textId="77777777" w:rsidR="003C4D68" w:rsidRPr="00323876" w:rsidRDefault="003C4D68" w:rsidP="002B6D94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35784BF8" w14:textId="2900E82C" w:rsidR="00236A69" w:rsidRPr="00323876" w:rsidRDefault="00236A69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3073631" w14:textId="13D4D349" w:rsidR="00236A69" w:rsidRPr="00323876" w:rsidRDefault="00236A69" w:rsidP="00323876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pn. </w:t>
      </w:r>
      <w:r w:rsidR="00A27EB5" w:rsidRPr="00AA768A">
        <w:rPr>
          <w:rFonts w:ascii="Verdana" w:hAnsi="Verdana"/>
          <w:b/>
          <w:sz w:val="18"/>
          <w:szCs w:val="18"/>
        </w:rPr>
        <w:t>Dostawa robota humanoidalnego dla CDSI - KC-DE-zp.25.42</w:t>
      </w:r>
      <w:r w:rsidR="00A420C4">
        <w:rPr>
          <w:rFonts w:ascii="Verdana" w:hAnsi="Verdana"/>
          <w:b/>
          <w:sz w:val="18"/>
          <w:szCs w:val="18"/>
        </w:rPr>
        <w:t>4</w:t>
      </w:r>
      <w:bookmarkStart w:id="0" w:name="_GoBack"/>
      <w:bookmarkEnd w:id="0"/>
      <w:r w:rsidR="00A27EB5" w:rsidRPr="00AA768A">
        <w:rPr>
          <w:rFonts w:ascii="Verdana" w:hAnsi="Verdana"/>
          <w:b/>
          <w:sz w:val="18"/>
          <w:szCs w:val="18"/>
        </w:rPr>
        <w:t>.2026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323876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6B6F27C" w14:textId="77777777" w:rsidR="00236A69" w:rsidRPr="00323876" w:rsidRDefault="00236A69" w:rsidP="00236A69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53813C1D" w14:textId="77777777" w:rsidR="00236A69" w:rsidRPr="00323876" w:rsidRDefault="00236A69" w:rsidP="00236A69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1FEBFFCD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3BC11817" w14:textId="6F022016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3238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5CF08E6E" w14:textId="77777777" w:rsidR="00CA0FD1" w:rsidRPr="00CA0FD1" w:rsidRDefault="00CA0FD1" w:rsidP="00CA0FD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 w:rsidRPr="00CA0FD1">
        <w:rPr>
          <w:rFonts w:eastAsia="Times New Roman" w:cs="Calibri"/>
          <w:lang w:eastAsia="pl-PL"/>
        </w:rPr>
        <w:t>podstawie art. ……………………………...</w:t>
      </w:r>
      <w:r w:rsidRPr="00CA0FD1">
        <w:rPr>
          <w:rFonts w:eastAsia="Times New Roman" w:cs="Calibri"/>
          <w:vertAlign w:val="superscript"/>
          <w:lang w:eastAsia="pl-PL"/>
        </w:rPr>
        <w:footnoteReference w:id="1"/>
      </w:r>
      <w:r w:rsidRPr="00CA0FD1">
        <w:rPr>
          <w:rFonts w:eastAsia="Times New Roman" w:cs="Calibri"/>
          <w:lang w:eastAsia="pl-PL"/>
        </w:rPr>
        <w:t xml:space="preserve">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 podjąłem następujące środki naprawcze</w:t>
      </w:r>
      <w:r w:rsidRPr="00CA0FD1">
        <w:rPr>
          <w:rFonts w:eastAsia="Times New Roman" w:cs="Calibri"/>
          <w:vertAlign w:val="superscript"/>
          <w:lang w:eastAsia="pl-PL"/>
        </w:rPr>
        <w:footnoteReference w:id="2"/>
      </w:r>
      <w:r w:rsidRPr="00CA0FD1">
        <w:rPr>
          <w:rFonts w:eastAsia="Times New Roman" w:cs="Calibri"/>
          <w:lang w:eastAsia="pl-PL"/>
        </w:rPr>
        <w:t>:</w:t>
      </w:r>
      <w:r w:rsidRPr="00CA0FD1">
        <w:rPr>
          <w:rFonts w:eastAsia="Times New Roman" w:cs="Calibri"/>
          <w:vertAlign w:val="superscript"/>
          <w:lang w:eastAsia="pl-PL"/>
        </w:rPr>
        <w:t xml:space="preserve"> </w:t>
      </w:r>
    </w:p>
    <w:p w14:paraId="1395086D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770F7BE" w14:textId="77777777" w:rsidR="00CA0FD1" w:rsidRPr="00CA0FD1" w:rsidRDefault="00CA0FD1" w:rsidP="00CA0FD1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>albo</w:t>
      </w:r>
    </w:p>
    <w:p w14:paraId="23DD0C11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3C4E2754" w14:textId="40FA49DE" w:rsidR="00236A69" w:rsidRPr="00CA0FD1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1D479729" w14:textId="77777777" w:rsidR="00236A69" w:rsidRPr="00323876" w:rsidRDefault="00236A69" w:rsidP="002B6D94">
      <w:pPr>
        <w:widowControl w:val="0"/>
        <w:numPr>
          <w:ilvl w:val="0"/>
          <w:numId w:val="11"/>
        </w:numPr>
        <w:spacing w:after="0" w:line="240" w:lineRule="auto"/>
        <w:ind w:left="425" w:hanging="425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CA0FD1">
        <w:rPr>
          <w:rFonts w:ascii="Verdana" w:eastAsia="Times New Roman" w:hAnsi="Verdana"/>
          <w:sz w:val="18"/>
          <w:szCs w:val="18"/>
          <w:lang w:eastAsia="pl-PL"/>
        </w:rPr>
        <w:t>Oświadczam, że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323876" w:rsidRDefault="00236A69" w:rsidP="00236A69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413D8C72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FCA455" w14:textId="77777777" w:rsidR="00236A69" w:rsidRPr="00323876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3CAFB5B" w14:textId="075AC610" w:rsidR="005103B9" w:rsidRPr="00323876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23876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949FF" w14:textId="77777777" w:rsidR="00FD43ED" w:rsidRDefault="00FD43ED" w:rsidP="0038231F">
      <w:pPr>
        <w:spacing w:after="0" w:line="240" w:lineRule="auto"/>
      </w:pPr>
      <w:r>
        <w:separator/>
      </w:r>
    </w:p>
  </w:endnote>
  <w:endnote w:type="continuationSeparator" w:id="0">
    <w:p w14:paraId="5881F9A4" w14:textId="77777777" w:rsidR="00FD43ED" w:rsidRDefault="00FD43E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60CF4D" w14:textId="77777777" w:rsidR="00FD43ED" w:rsidRDefault="00FD43ED" w:rsidP="0038231F">
      <w:pPr>
        <w:spacing w:after="0" w:line="240" w:lineRule="auto"/>
      </w:pPr>
      <w:r>
        <w:separator/>
      </w:r>
    </w:p>
  </w:footnote>
  <w:footnote w:type="continuationSeparator" w:id="0">
    <w:p w14:paraId="1D78A7C8" w14:textId="77777777" w:rsidR="00FD43ED" w:rsidRDefault="00FD43ED" w:rsidP="0038231F">
      <w:pPr>
        <w:spacing w:after="0" w:line="240" w:lineRule="auto"/>
      </w:pPr>
      <w:r>
        <w:continuationSeparator/>
      </w:r>
    </w:p>
  </w:footnote>
  <w:footnote w:id="1">
    <w:p w14:paraId="7224AC0F" w14:textId="77777777" w:rsidR="00CA0FD1" w:rsidRDefault="00CA0FD1" w:rsidP="00CA0F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3E9AB05" w14:textId="77777777" w:rsidR="00CA0FD1" w:rsidRDefault="00CA0FD1" w:rsidP="00CA0FD1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3B06D703" w:rsidR="00C44BEC" w:rsidRDefault="002B6D94">
    <w:pPr>
      <w:pStyle w:val="Nagwek"/>
    </w:pPr>
    <w:r>
      <w:rPr>
        <w:noProof/>
      </w:rPr>
      <w:drawing>
        <wp:inline distT="0" distB="0" distL="0" distR="0" wp14:anchorId="29C8653D" wp14:editId="07E0A3B0">
          <wp:extent cx="1266825" cy="412115"/>
          <wp:effectExtent l="0" t="0" r="9525" b="6985"/>
          <wp:docPr id="762589610" name="Picture 1" descr="A blue and black lett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2589610" name="Picture 1" descr="A blue and black letters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12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B6D94">
      <w:rPr>
        <w:noProof/>
        <w:sz w:val="18"/>
        <w:szCs w:val="18"/>
      </w:rPr>
      <w:drawing>
        <wp:inline distT="0" distB="0" distL="0" distR="0" wp14:anchorId="10735C05" wp14:editId="56E22579">
          <wp:extent cx="1123950" cy="804545"/>
          <wp:effectExtent l="0" t="0" r="0" b="0"/>
          <wp:docPr id="2011814817" name="Obraz 2011814817" descr="Obraz zawierający zrzut ekranu, tekst, Czcionka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1814817" name="Obraz 2011814817" descr="Obraz zawierający zrzut ekranu, tekst, Czcionka, Grafika&#10;&#10;Opis wygenerowany automatyczni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804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B3900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A7470"/>
    <w:rsid w:val="002B2AD9"/>
    <w:rsid w:val="002B6D94"/>
    <w:rsid w:val="002C1C7B"/>
    <w:rsid w:val="002C4948"/>
    <w:rsid w:val="002E641A"/>
    <w:rsid w:val="00305BCA"/>
    <w:rsid w:val="00305EB5"/>
    <w:rsid w:val="00313417"/>
    <w:rsid w:val="00313911"/>
    <w:rsid w:val="0032387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37E09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041AF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02C4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23C7C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27EB5"/>
    <w:rsid w:val="00A3062E"/>
    <w:rsid w:val="00A347DE"/>
    <w:rsid w:val="00A420C4"/>
    <w:rsid w:val="00A46423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A0FD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C0B8E"/>
    <w:rsid w:val="00FD43E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95130-0911-450D-8CD7-756225CA1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3</cp:revision>
  <cp:lastPrinted>2025-08-22T06:59:00Z</cp:lastPrinted>
  <dcterms:created xsi:type="dcterms:W3CDTF">2026-08-25T10:57:00Z</dcterms:created>
  <dcterms:modified xsi:type="dcterms:W3CDTF">2026-08-25T10:58:00Z</dcterms:modified>
</cp:coreProperties>
</file>