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E5DC8" w14:textId="2B7EA9E2" w:rsidR="00FB7F50" w:rsidRPr="002245BE" w:rsidRDefault="007165E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165E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165EC">
        <w:rPr>
          <w:sz w:val="22"/>
          <w:szCs w:val="22"/>
        </w:rPr>
        <w:t>2026-08-25</w:t>
      </w:r>
    </w:p>
    <w:p w14:paraId="0EB083A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84FF6A7" w14:textId="77777777" w:rsidR="007165EC" w:rsidRPr="007165EC" w:rsidRDefault="007165EC" w:rsidP="00FB7F50">
      <w:pPr>
        <w:spacing w:after="40"/>
        <w:rPr>
          <w:b/>
          <w:bCs/>
          <w:sz w:val="22"/>
          <w:szCs w:val="22"/>
        </w:rPr>
      </w:pPr>
      <w:r w:rsidRPr="007165EC">
        <w:rPr>
          <w:b/>
          <w:bCs/>
          <w:sz w:val="22"/>
          <w:szCs w:val="22"/>
        </w:rPr>
        <w:t>Akademia Górniczo - Hutnicza</w:t>
      </w:r>
    </w:p>
    <w:p w14:paraId="4C24E577" w14:textId="77777777" w:rsidR="007165EC" w:rsidRPr="007165EC" w:rsidRDefault="007165EC" w:rsidP="00FB7F50">
      <w:pPr>
        <w:spacing w:after="40"/>
        <w:rPr>
          <w:b/>
          <w:bCs/>
          <w:sz w:val="22"/>
          <w:szCs w:val="22"/>
        </w:rPr>
      </w:pPr>
      <w:r w:rsidRPr="007165EC">
        <w:rPr>
          <w:b/>
          <w:bCs/>
          <w:sz w:val="22"/>
          <w:szCs w:val="22"/>
        </w:rPr>
        <w:t>im. Stanisława Staszica w Krakowie</w:t>
      </w:r>
    </w:p>
    <w:p w14:paraId="24B811F0" w14:textId="3E83DFB2" w:rsidR="00FB7F50" w:rsidRPr="002245BE" w:rsidRDefault="007165EC" w:rsidP="00FB7F50">
      <w:pPr>
        <w:spacing w:after="40"/>
        <w:rPr>
          <w:b/>
          <w:bCs/>
          <w:sz w:val="22"/>
          <w:szCs w:val="22"/>
        </w:rPr>
      </w:pPr>
      <w:r w:rsidRPr="007165EC">
        <w:rPr>
          <w:b/>
          <w:bCs/>
          <w:sz w:val="22"/>
          <w:szCs w:val="22"/>
        </w:rPr>
        <w:t>Dział Zamówień Publicznych</w:t>
      </w:r>
    </w:p>
    <w:p w14:paraId="4494DD5C" w14:textId="0A3C4F24" w:rsidR="00FB7F50" w:rsidRPr="002245BE" w:rsidRDefault="007165EC" w:rsidP="00FB7F50">
      <w:pPr>
        <w:rPr>
          <w:sz w:val="22"/>
          <w:szCs w:val="22"/>
        </w:rPr>
      </w:pPr>
      <w:r w:rsidRPr="007165E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165EC">
        <w:rPr>
          <w:sz w:val="22"/>
          <w:szCs w:val="22"/>
        </w:rPr>
        <w:t>30</w:t>
      </w:r>
    </w:p>
    <w:p w14:paraId="1DFCDC9A" w14:textId="7E886F16" w:rsidR="00FB7F50" w:rsidRPr="002245BE" w:rsidRDefault="007165EC" w:rsidP="00FB7F50">
      <w:pPr>
        <w:rPr>
          <w:sz w:val="22"/>
          <w:szCs w:val="22"/>
        </w:rPr>
      </w:pPr>
      <w:r w:rsidRPr="007165E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165EC">
        <w:rPr>
          <w:sz w:val="22"/>
          <w:szCs w:val="22"/>
        </w:rPr>
        <w:t>Kraków</w:t>
      </w:r>
    </w:p>
    <w:p w14:paraId="08A7D30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958115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165EC" w:rsidRPr="00607F9B" w14:paraId="3BAD78A2" w14:textId="77777777" w:rsidTr="00973E03">
        <w:trPr>
          <w:trHeight w:val="638"/>
        </w:trPr>
        <w:tc>
          <w:tcPr>
            <w:tcW w:w="959" w:type="dxa"/>
          </w:tcPr>
          <w:p w14:paraId="342DDE40" w14:textId="77777777" w:rsidR="007165EC" w:rsidRPr="00607F9B" w:rsidRDefault="007165EC" w:rsidP="00973E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EB40840" w14:textId="4697A9CA" w:rsidR="007165EC" w:rsidRPr="00607F9B" w:rsidRDefault="007165EC" w:rsidP="00973E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165EC">
              <w:rPr>
                <w:sz w:val="22"/>
                <w:szCs w:val="22"/>
              </w:rPr>
              <w:t>podstawowy</w:t>
            </w:r>
            <w:r w:rsidR="000575DE">
              <w:rPr>
                <w:sz w:val="22"/>
                <w:szCs w:val="22"/>
              </w:rPr>
              <w:t>m</w:t>
            </w:r>
            <w:r w:rsidRPr="007165EC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7165E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165EC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165EC">
              <w:rPr>
                <w:b/>
                <w:sz w:val="22"/>
                <w:szCs w:val="22"/>
              </w:rPr>
              <w:t>KC-DE-zp.25.354.2026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05AAA8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165EC" w14:paraId="0384497A" w14:textId="77777777" w:rsidTr="00973E0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94B7D76" w14:textId="71938DBD" w:rsidR="007165EC" w:rsidRPr="00D26ED6" w:rsidRDefault="007165EC" w:rsidP="00973E0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7165EC">
              <w:rPr>
                <w:b/>
                <w:sz w:val="22"/>
                <w:szCs w:val="22"/>
              </w:rPr>
              <w:t>Bino</w:t>
            </w:r>
            <w:proofErr w:type="spellEnd"/>
            <w:r w:rsidRPr="007165E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165EC">
              <w:rPr>
                <w:b/>
                <w:sz w:val="22"/>
                <w:szCs w:val="22"/>
              </w:rPr>
              <w:t>Computers</w:t>
            </w:r>
            <w:proofErr w:type="spellEnd"/>
            <w:r w:rsidRPr="007165E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165EC">
              <w:rPr>
                <w:b/>
                <w:sz w:val="22"/>
                <w:szCs w:val="22"/>
              </w:rPr>
              <w:t>S.Bobek</w:t>
            </w:r>
            <w:proofErr w:type="spellEnd"/>
            <w:r w:rsidRPr="007165EC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7165EC">
              <w:rPr>
                <w:b/>
                <w:sz w:val="22"/>
                <w:szCs w:val="22"/>
              </w:rPr>
              <w:t>B.Bielak</w:t>
            </w:r>
            <w:proofErr w:type="spellEnd"/>
            <w:r w:rsidRPr="007165EC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7165EC">
              <w:rPr>
                <w:b/>
                <w:sz w:val="22"/>
                <w:szCs w:val="22"/>
              </w:rPr>
              <w:t>S.Bara</w:t>
            </w:r>
            <w:proofErr w:type="spellEnd"/>
            <w:r w:rsidRPr="007165EC">
              <w:rPr>
                <w:b/>
                <w:sz w:val="22"/>
                <w:szCs w:val="22"/>
              </w:rPr>
              <w:t xml:space="preserve"> S.J.</w:t>
            </w:r>
          </w:p>
          <w:p w14:paraId="1018FCA6" w14:textId="768E9045" w:rsidR="007165EC" w:rsidRPr="009F0E5C" w:rsidRDefault="007165EC" w:rsidP="00973E03">
            <w:pPr>
              <w:jc w:val="both"/>
              <w:rPr>
                <w:bCs/>
                <w:sz w:val="22"/>
                <w:szCs w:val="22"/>
              </w:rPr>
            </w:pPr>
            <w:r w:rsidRPr="007165EC">
              <w:rPr>
                <w:bCs/>
                <w:sz w:val="22"/>
                <w:szCs w:val="22"/>
              </w:rPr>
              <w:t>Urocza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65EC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9A12B8C" w14:textId="2F4966ED" w:rsidR="007165EC" w:rsidRPr="009F0E5C" w:rsidRDefault="007165EC" w:rsidP="00973E03">
            <w:pPr>
              <w:jc w:val="both"/>
              <w:rPr>
                <w:bCs/>
                <w:sz w:val="22"/>
                <w:szCs w:val="22"/>
              </w:rPr>
            </w:pPr>
            <w:r w:rsidRPr="007165EC">
              <w:rPr>
                <w:bCs/>
                <w:sz w:val="22"/>
                <w:szCs w:val="22"/>
              </w:rPr>
              <w:t>32-040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65EC">
              <w:rPr>
                <w:bCs/>
                <w:sz w:val="22"/>
                <w:szCs w:val="22"/>
              </w:rPr>
              <w:t>Wrząsowice</w:t>
            </w:r>
          </w:p>
          <w:p w14:paraId="27105907" w14:textId="77777777" w:rsidR="007165EC" w:rsidRPr="00D26ED6" w:rsidRDefault="007165EC" w:rsidP="00973E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93419BD" w14:textId="5A358745" w:rsidR="007165EC" w:rsidRDefault="007165EC" w:rsidP="00973E0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165EC">
              <w:rPr>
                <w:sz w:val="22"/>
                <w:szCs w:val="22"/>
              </w:rPr>
              <w:t>Dostaw</w:t>
            </w:r>
            <w:r w:rsidR="000575DE">
              <w:rPr>
                <w:sz w:val="22"/>
                <w:szCs w:val="22"/>
              </w:rPr>
              <w:t>ę</w:t>
            </w:r>
            <w:r w:rsidRPr="007165EC">
              <w:rPr>
                <w:sz w:val="22"/>
                <w:szCs w:val="22"/>
              </w:rPr>
              <w:t xml:space="preserve">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ECC4A58" w14:textId="5C30816D" w:rsidR="007165EC" w:rsidRPr="00D26ED6" w:rsidRDefault="007165EC" w:rsidP="000575DE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165EC">
              <w:rPr>
                <w:b/>
                <w:sz w:val="22"/>
                <w:szCs w:val="22"/>
              </w:rPr>
              <w:t>113 885.70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E4CCDEA" w14:textId="77777777" w:rsidR="007165EC" w:rsidRDefault="007165EC" w:rsidP="000575DE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27EDB0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417"/>
        <w:gridCol w:w="851"/>
        <w:gridCol w:w="1134"/>
        <w:gridCol w:w="1134"/>
        <w:gridCol w:w="850"/>
        <w:gridCol w:w="851"/>
      </w:tblGrid>
      <w:tr w:rsidR="002B6761" w:rsidRPr="008567C7" w14:paraId="6B02DC86" w14:textId="77777777" w:rsidTr="000575DE">
        <w:trPr>
          <w:trHeight w:val="510"/>
        </w:trPr>
        <w:tc>
          <w:tcPr>
            <w:tcW w:w="709" w:type="dxa"/>
            <w:vAlign w:val="center"/>
          </w:tcPr>
          <w:p w14:paraId="47A44C4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50FA30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3EF0057" w14:textId="3C5A955E" w:rsidR="002B6761" w:rsidRPr="008567C7" w:rsidRDefault="007165E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65E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14:paraId="42ECE28C" w14:textId="304078C4" w:rsidR="002B6761" w:rsidRPr="008567C7" w:rsidRDefault="007165E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65E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Termin realizacji zamówień </w:t>
            </w:r>
            <w:r w:rsidR="000575DE" w:rsidRPr="007165EC">
              <w:rPr>
                <w:rFonts w:ascii="Times New Roman" w:hAnsi="Times New Roman" w:cs="Times New Roman"/>
                <w:bCs/>
                <w:sz w:val="18"/>
                <w:szCs w:val="18"/>
              </w:rPr>
              <w:t>cząstkowych</w:t>
            </w:r>
          </w:p>
        </w:tc>
        <w:tc>
          <w:tcPr>
            <w:tcW w:w="851" w:type="dxa"/>
            <w:vAlign w:val="center"/>
          </w:tcPr>
          <w:p w14:paraId="14BBDFA4" w14:textId="749CC511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67F54B3" w14:textId="3D412625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DE0FA64" w14:textId="076134C8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AF2C458" w14:textId="3732A03E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E631AA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165EC" w:rsidRPr="008567C7" w14:paraId="784FE40E" w14:textId="77777777" w:rsidTr="000575DE">
        <w:tc>
          <w:tcPr>
            <w:tcW w:w="709" w:type="dxa"/>
            <w:vAlign w:val="center"/>
          </w:tcPr>
          <w:p w14:paraId="048A84C8" w14:textId="3AC84819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5E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5114A381" w14:textId="208C6DCD" w:rsidR="007165EC" w:rsidRPr="002B6761" w:rsidRDefault="007165EC" w:rsidP="00973E0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165EC">
              <w:rPr>
                <w:rFonts w:ascii="Times New Roman" w:hAnsi="Times New Roman" w:cs="Times New Roman"/>
                <w:b/>
                <w:sz w:val="18"/>
                <w:szCs w:val="18"/>
              </w:rPr>
              <w:t>Bino</w:t>
            </w:r>
            <w:proofErr w:type="spellEnd"/>
            <w:r w:rsidRPr="007165E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7165EC">
              <w:rPr>
                <w:rFonts w:ascii="Times New Roman" w:hAnsi="Times New Roman" w:cs="Times New Roman"/>
                <w:b/>
                <w:sz w:val="18"/>
                <w:szCs w:val="18"/>
              </w:rPr>
              <w:t>Computers</w:t>
            </w:r>
            <w:proofErr w:type="spellEnd"/>
            <w:r w:rsidRPr="007165E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7165EC">
              <w:rPr>
                <w:rFonts w:ascii="Times New Roman" w:hAnsi="Times New Roman" w:cs="Times New Roman"/>
                <w:b/>
                <w:sz w:val="18"/>
                <w:szCs w:val="18"/>
              </w:rPr>
              <w:t>S.Bobek</w:t>
            </w:r>
            <w:proofErr w:type="spellEnd"/>
            <w:r w:rsidRPr="007165E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7165EC">
              <w:rPr>
                <w:rFonts w:ascii="Times New Roman" w:hAnsi="Times New Roman" w:cs="Times New Roman"/>
                <w:b/>
                <w:sz w:val="18"/>
                <w:szCs w:val="18"/>
              </w:rPr>
              <w:t>B.Bielak</w:t>
            </w:r>
            <w:proofErr w:type="spellEnd"/>
            <w:r w:rsidRPr="007165E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7165EC">
              <w:rPr>
                <w:rFonts w:ascii="Times New Roman" w:hAnsi="Times New Roman" w:cs="Times New Roman"/>
                <w:b/>
                <w:sz w:val="18"/>
                <w:szCs w:val="18"/>
              </w:rPr>
              <w:t>S.Bara</w:t>
            </w:r>
            <w:proofErr w:type="spellEnd"/>
            <w:r w:rsidRPr="007165E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S.J.</w:t>
            </w:r>
          </w:p>
          <w:p w14:paraId="1FD16435" w14:textId="73E73B11" w:rsidR="007165EC" w:rsidRPr="008567C7" w:rsidRDefault="007165EC" w:rsidP="00973E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65EC">
              <w:rPr>
                <w:rFonts w:ascii="Times New Roman" w:hAnsi="Times New Roman" w:cs="Times New Roman"/>
                <w:bCs/>
                <w:sz w:val="18"/>
                <w:szCs w:val="18"/>
              </w:rPr>
              <w:t>Urocza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65EC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EFDFEA6" w14:textId="068F667E" w:rsidR="007165EC" w:rsidRPr="001B7815" w:rsidRDefault="007165EC" w:rsidP="00973E0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65EC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65EC">
              <w:rPr>
                <w:rFonts w:ascii="Times New Roman" w:hAnsi="Times New Roman" w:cs="Times New Roman"/>
                <w:bCs/>
                <w:sz w:val="18"/>
                <w:szCs w:val="18"/>
              </w:rPr>
              <w:t>Wrząsowice</w:t>
            </w:r>
          </w:p>
        </w:tc>
        <w:tc>
          <w:tcPr>
            <w:tcW w:w="1134" w:type="dxa"/>
            <w:vAlign w:val="center"/>
          </w:tcPr>
          <w:p w14:paraId="311F0564" w14:textId="47869DE9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5E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0E1E9410" w14:textId="3EA7D12E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5E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14:paraId="4622EF45" w14:textId="471097FE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5421284" w14:textId="62A3D3A6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2CD33BD" w14:textId="41FB621E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5468EB5" w14:textId="63EFF86E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EDDA6AB" w14:textId="7C5A1BF5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5E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165EC" w:rsidRPr="008567C7" w14:paraId="661FEE1A" w14:textId="77777777" w:rsidTr="000575DE">
        <w:tc>
          <w:tcPr>
            <w:tcW w:w="709" w:type="dxa"/>
            <w:vAlign w:val="center"/>
          </w:tcPr>
          <w:p w14:paraId="27EF70B4" w14:textId="44E0EE8E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7C3760B" w14:textId="3F46B06C" w:rsidR="007165EC" w:rsidRPr="002B6761" w:rsidRDefault="007165EC" w:rsidP="00973E0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65EC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109456DF" w14:textId="3009D714" w:rsidR="007165EC" w:rsidRPr="008567C7" w:rsidRDefault="007165EC" w:rsidP="00973E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65EC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65EC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5D55871" w14:textId="24761B4D" w:rsidR="007165EC" w:rsidRPr="001B7815" w:rsidRDefault="007165EC" w:rsidP="00973E0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65EC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65E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04AEC012" w14:textId="04A15E13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5EC">
              <w:rPr>
                <w:rFonts w:ascii="Times New Roman" w:hAnsi="Times New Roman" w:cs="Times New Roman"/>
                <w:sz w:val="18"/>
                <w:szCs w:val="18"/>
              </w:rPr>
              <w:t xml:space="preserve">  59,98</w:t>
            </w:r>
          </w:p>
        </w:tc>
        <w:tc>
          <w:tcPr>
            <w:tcW w:w="1417" w:type="dxa"/>
            <w:vAlign w:val="center"/>
          </w:tcPr>
          <w:p w14:paraId="3F0B1DEC" w14:textId="22F5E3B1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5E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14:paraId="2887C718" w14:textId="4E2CC60E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BEDADD2" w14:textId="26B6EF3D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83243C7" w14:textId="5304BD11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B5F181C" w14:textId="77D62112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A2CDCD0" w14:textId="0E41FABE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5EC">
              <w:rPr>
                <w:rFonts w:ascii="Times New Roman" w:hAnsi="Times New Roman" w:cs="Times New Roman"/>
                <w:sz w:val="18"/>
                <w:szCs w:val="18"/>
              </w:rPr>
              <w:t xml:space="preserve">  99,98</w:t>
            </w:r>
          </w:p>
        </w:tc>
      </w:tr>
      <w:tr w:rsidR="007165EC" w:rsidRPr="008567C7" w14:paraId="202339ED" w14:textId="77777777" w:rsidTr="000575DE">
        <w:tc>
          <w:tcPr>
            <w:tcW w:w="709" w:type="dxa"/>
            <w:vAlign w:val="center"/>
          </w:tcPr>
          <w:p w14:paraId="143D077E" w14:textId="69090400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5E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045536A8" w14:textId="77BC243C" w:rsidR="007165EC" w:rsidRPr="002B6761" w:rsidRDefault="007165EC" w:rsidP="00973E0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165EC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7165E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 spółka  jawna  J. Strykowski, S. Miazga</w:t>
            </w:r>
          </w:p>
          <w:p w14:paraId="541E8241" w14:textId="0C8EAEB1" w:rsidR="007165EC" w:rsidRPr="008567C7" w:rsidRDefault="007165EC" w:rsidP="00973E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65EC">
              <w:rPr>
                <w:rFonts w:ascii="Times New Roman" w:hAnsi="Times New Roman" w:cs="Times New Roman"/>
                <w:bCs/>
                <w:sz w:val="18"/>
                <w:szCs w:val="18"/>
              </w:rPr>
              <w:t>ul. 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65EC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177CC6F" w14:textId="54DE2A8A" w:rsidR="007165EC" w:rsidRPr="001B7815" w:rsidRDefault="007165EC" w:rsidP="00973E0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65EC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65EC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5BEA897A" w14:textId="71FA17AA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5EC">
              <w:rPr>
                <w:rFonts w:ascii="Times New Roman" w:hAnsi="Times New Roman" w:cs="Times New Roman"/>
                <w:sz w:val="18"/>
                <w:szCs w:val="18"/>
              </w:rPr>
              <w:t xml:space="preserve">  59,02</w:t>
            </w:r>
          </w:p>
        </w:tc>
        <w:tc>
          <w:tcPr>
            <w:tcW w:w="1417" w:type="dxa"/>
            <w:vAlign w:val="center"/>
          </w:tcPr>
          <w:p w14:paraId="4FA8EE47" w14:textId="74F7AFE0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5E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14:paraId="1EC9F548" w14:textId="5D232267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4D39CAE" w14:textId="27EBB757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52E8AAB" w14:textId="18E549FE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58A7239" w14:textId="2F545065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B4CE614" w14:textId="30059C79" w:rsidR="007165EC" w:rsidRPr="008567C7" w:rsidRDefault="007165EC" w:rsidP="00973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5EC">
              <w:rPr>
                <w:rFonts w:ascii="Times New Roman" w:hAnsi="Times New Roman" w:cs="Times New Roman"/>
                <w:sz w:val="18"/>
                <w:szCs w:val="18"/>
              </w:rPr>
              <w:t xml:space="preserve">  99,02</w:t>
            </w:r>
          </w:p>
        </w:tc>
      </w:tr>
      <w:bookmarkEnd w:id="0"/>
    </w:tbl>
    <w:p w14:paraId="3D9CF384" w14:textId="77777777" w:rsidR="00F960D7" w:rsidRDefault="00F960D7" w:rsidP="000575DE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4CAE6" w14:textId="77777777" w:rsidR="00B42781" w:rsidRDefault="00B42781">
      <w:r>
        <w:separator/>
      </w:r>
    </w:p>
  </w:endnote>
  <w:endnote w:type="continuationSeparator" w:id="0">
    <w:p w14:paraId="62239909" w14:textId="77777777" w:rsidR="00B42781" w:rsidRDefault="00B42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9BA4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C3AC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1F75DE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9DB161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4E9C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3D705" w14:textId="77777777" w:rsidR="00B42781" w:rsidRDefault="00B42781">
      <w:r>
        <w:separator/>
      </w:r>
    </w:p>
  </w:footnote>
  <w:footnote w:type="continuationSeparator" w:id="0">
    <w:p w14:paraId="00BEF09E" w14:textId="77777777" w:rsidR="00B42781" w:rsidRDefault="00B42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C0F7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5636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54E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66D"/>
    <w:rsid w:val="00005838"/>
    <w:rsid w:val="00022322"/>
    <w:rsid w:val="00042497"/>
    <w:rsid w:val="000575DE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165EC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066D"/>
    <w:rsid w:val="0097748A"/>
    <w:rsid w:val="009F0E5C"/>
    <w:rsid w:val="00A029B8"/>
    <w:rsid w:val="00A17CDB"/>
    <w:rsid w:val="00AA02AC"/>
    <w:rsid w:val="00AB0900"/>
    <w:rsid w:val="00B32D12"/>
    <w:rsid w:val="00B42781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F29D9D"/>
  <w15:chartTrackingRefBased/>
  <w15:docId w15:val="{D2232B93-5CEA-42F5-9E55-DAC1ADEF3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2026-08-25T11:36:00Z</cp:lastPrinted>
  <dcterms:created xsi:type="dcterms:W3CDTF">2026-08-25T11:34:00Z</dcterms:created>
  <dcterms:modified xsi:type="dcterms:W3CDTF">2026-08-25T11:38:00Z</dcterms:modified>
</cp:coreProperties>
</file>