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6AFF8" w14:textId="77777777" w:rsidR="00035DEC" w:rsidRPr="00AD45A9" w:rsidRDefault="002853CC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853CC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2853CC">
        <w:rPr>
          <w:rFonts w:ascii="Arial" w:hAnsi="Arial" w:cs="Arial"/>
          <w:sz w:val="24"/>
          <w:szCs w:val="24"/>
        </w:rPr>
        <w:t>2026-08-24</w:t>
      </w:r>
    </w:p>
    <w:p w14:paraId="52499941" w14:textId="77777777" w:rsidR="00035DEC" w:rsidRPr="00AD45A9" w:rsidRDefault="002853CC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853C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C893C7C" w14:textId="77777777" w:rsidR="00035DEC" w:rsidRPr="00AD45A9" w:rsidRDefault="002853CC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2853CC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2853CC">
        <w:rPr>
          <w:rFonts w:ascii="Arial" w:hAnsi="Arial" w:cs="Arial"/>
          <w:sz w:val="24"/>
          <w:szCs w:val="24"/>
        </w:rPr>
        <w:t>66</w:t>
      </w:r>
    </w:p>
    <w:p w14:paraId="67E25422" w14:textId="77777777" w:rsidR="00035DEC" w:rsidRPr="00AD45A9" w:rsidRDefault="002853CC" w:rsidP="00035DEC">
      <w:pPr>
        <w:rPr>
          <w:rFonts w:ascii="Arial" w:hAnsi="Arial" w:cs="Arial"/>
          <w:sz w:val="24"/>
          <w:szCs w:val="24"/>
        </w:rPr>
      </w:pPr>
      <w:r w:rsidRPr="002853CC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2853CC">
        <w:rPr>
          <w:rFonts w:ascii="Arial" w:hAnsi="Arial" w:cs="Arial"/>
          <w:sz w:val="24"/>
          <w:szCs w:val="24"/>
        </w:rPr>
        <w:t>Kraków</w:t>
      </w:r>
    </w:p>
    <w:p w14:paraId="70C29C8D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4FCC541" w14:textId="77777777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39258E8E" w14:textId="43E50BA2" w:rsidR="006B1584" w:rsidRPr="006B1584" w:rsidRDefault="006B1584" w:rsidP="00035DEC">
      <w:pPr>
        <w:spacing w:after="480"/>
        <w:jc w:val="both"/>
        <w:rPr>
          <w:bCs/>
          <w:sz w:val="24"/>
          <w:szCs w:val="24"/>
        </w:rPr>
      </w:pPr>
      <w:r w:rsidRPr="006B1584">
        <w:rPr>
          <w:rFonts w:ascii="Arial" w:hAnsi="Arial" w:cs="Arial"/>
          <w:bCs/>
          <w:sz w:val="24"/>
          <w:szCs w:val="24"/>
        </w:rPr>
        <w:t>DZP-271-45/26-</w:t>
      </w:r>
      <w:r w:rsidR="00CC4816">
        <w:rPr>
          <w:rFonts w:ascii="Arial" w:hAnsi="Arial" w:cs="Arial"/>
          <w:bCs/>
          <w:sz w:val="24"/>
          <w:szCs w:val="24"/>
        </w:rPr>
        <w:t>984.</w:t>
      </w:r>
      <w:r w:rsidRPr="006B1584">
        <w:rPr>
          <w:rFonts w:ascii="Arial" w:hAnsi="Arial" w:cs="Arial"/>
          <w:bCs/>
          <w:sz w:val="24"/>
          <w:szCs w:val="24"/>
        </w:rPr>
        <w:t>AOM</w:t>
      </w:r>
    </w:p>
    <w:p w14:paraId="20284E85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558FA31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0182F449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44A43FBD" w14:textId="77777777" w:rsidTr="00B32FF9">
        <w:tc>
          <w:tcPr>
            <w:tcW w:w="2269" w:type="dxa"/>
          </w:tcPr>
          <w:p w14:paraId="17E236C4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C5BB10E" w14:textId="77777777" w:rsidR="00035DEC" w:rsidRPr="004E4B64" w:rsidRDefault="002853CC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53CC">
              <w:rPr>
                <w:rFonts w:ascii="Arial" w:hAnsi="Arial" w:cs="Arial"/>
                <w:bCs/>
                <w:sz w:val="24"/>
                <w:szCs w:val="24"/>
              </w:rPr>
              <w:t>Dostawa sprzętu jednorazowego niesterylnego - kołderki grzewcze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853CC" w:rsidRPr="004E4B64" w14:paraId="3A8F0FBE" w14:textId="77777777" w:rsidTr="00C14E4C">
        <w:tc>
          <w:tcPr>
            <w:tcW w:w="2269" w:type="dxa"/>
          </w:tcPr>
          <w:p w14:paraId="6C2E0921" w14:textId="77777777" w:rsidR="002853CC" w:rsidRPr="004E4B64" w:rsidRDefault="002853CC" w:rsidP="00C14E4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D211E2A" w14:textId="77777777" w:rsidR="002853CC" w:rsidRPr="004E4B64" w:rsidRDefault="002853CC" w:rsidP="00C14E4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53CC">
              <w:rPr>
                <w:rFonts w:ascii="Arial" w:hAnsi="Arial" w:cs="Arial"/>
                <w:bCs/>
                <w:sz w:val="24"/>
                <w:szCs w:val="24"/>
              </w:rPr>
              <w:t>DZP-271-45/26</w:t>
            </w:r>
          </w:p>
        </w:tc>
      </w:tr>
    </w:tbl>
    <w:p w14:paraId="1D5BC7BD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59BA67A9" w14:textId="77777777" w:rsidTr="00B32FF9">
        <w:tc>
          <w:tcPr>
            <w:tcW w:w="9330" w:type="dxa"/>
            <w:shd w:val="clear" w:color="auto" w:fill="F2F2F2"/>
            <w:hideMark/>
          </w:tcPr>
          <w:p w14:paraId="650A5DB9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F2795FC" w14:textId="0A9ECF03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2853CC" w:rsidRPr="002853CC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2853CC" w:rsidRPr="002853CC">
        <w:rPr>
          <w:rFonts w:ascii="Arial" w:hAnsi="Arial" w:cs="Arial"/>
          <w:sz w:val="24"/>
          <w:szCs w:val="24"/>
        </w:rPr>
        <w:t>(t.j. Dz. U. z 2026 r. poz. 793</w:t>
      </w:r>
      <w:r w:rsidR="006B1584">
        <w:rPr>
          <w:rFonts w:ascii="Arial" w:hAnsi="Arial" w:cs="Arial"/>
          <w:sz w:val="24"/>
          <w:szCs w:val="24"/>
        </w:rPr>
        <w:t xml:space="preserve"> ze zm.</w:t>
      </w:r>
      <w:r w:rsidR="002853CC" w:rsidRPr="002853CC">
        <w:rPr>
          <w:rFonts w:ascii="Arial" w:hAnsi="Arial" w:cs="Arial"/>
          <w:sz w:val="24"/>
          <w:szCs w:val="24"/>
        </w:rPr>
        <w:t>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853CC" w:rsidRPr="009003D1" w14:paraId="1D1F2179" w14:textId="77777777" w:rsidTr="00C14E4C">
        <w:tc>
          <w:tcPr>
            <w:tcW w:w="9356" w:type="dxa"/>
          </w:tcPr>
          <w:p w14:paraId="0CB1CB5A" w14:textId="3380283A" w:rsidR="002853CC" w:rsidRPr="00035DEC" w:rsidRDefault="002853CC" w:rsidP="00C14E4C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0C5EF6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1BD2F744" w14:textId="77777777" w:rsidR="002853CC" w:rsidRPr="002853CC" w:rsidRDefault="002853CC" w:rsidP="00C14E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53CC">
              <w:rPr>
                <w:rFonts w:ascii="Arial" w:hAnsi="Arial" w:cs="Arial"/>
                <w:sz w:val="24"/>
                <w:szCs w:val="24"/>
              </w:rPr>
              <w:t>Pakiet 1 pozycja 2</w:t>
            </w:r>
          </w:p>
          <w:p w14:paraId="0764AEB1" w14:textId="77777777" w:rsidR="002853CC" w:rsidRPr="00035DEC" w:rsidRDefault="002853CC" w:rsidP="00C14E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53CC">
              <w:rPr>
                <w:rFonts w:ascii="Arial" w:hAnsi="Arial" w:cs="Arial"/>
                <w:sz w:val="24"/>
                <w:szCs w:val="24"/>
              </w:rPr>
              <w:t>Czy doszło do pomyłki pisarskiej i Zamawiający oczekuje kołderki pediatrycznej o rozmiarze 152cmx81cm- pozostałe cechy zgodne z opisem.</w:t>
            </w:r>
          </w:p>
          <w:p w14:paraId="3C8E7E9D" w14:textId="77777777" w:rsidR="002853CC" w:rsidRPr="00035DEC" w:rsidRDefault="002853CC" w:rsidP="00C14E4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19C1D5C" w14:textId="77777777" w:rsidR="002853CC" w:rsidRPr="00035DEC" w:rsidRDefault="002853CC" w:rsidP="00C14E4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53CC">
              <w:rPr>
                <w:rFonts w:ascii="Arial" w:hAnsi="Arial" w:cs="Arial"/>
                <w:sz w:val="24"/>
                <w:szCs w:val="24"/>
              </w:rPr>
              <w:t>Nie doszło do pomyłki pisarskiej.</w:t>
            </w:r>
          </w:p>
        </w:tc>
      </w:tr>
      <w:tr w:rsidR="002853CC" w:rsidRPr="009003D1" w14:paraId="7EF7B48B" w14:textId="77777777" w:rsidTr="00C14E4C">
        <w:tc>
          <w:tcPr>
            <w:tcW w:w="9356" w:type="dxa"/>
          </w:tcPr>
          <w:p w14:paraId="4E53EAA2" w14:textId="0664ABD3" w:rsidR="002853CC" w:rsidRPr="00035DEC" w:rsidRDefault="002853CC" w:rsidP="00C14E4C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0C5EF6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045D343A" w14:textId="77777777" w:rsidR="002853CC" w:rsidRPr="002853CC" w:rsidRDefault="002853CC" w:rsidP="00C14E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53CC">
              <w:rPr>
                <w:rFonts w:ascii="Arial" w:hAnsi="Arial" w:cs="Arial"/>
                <w:sz w:val="24"/>
                <w:szCs w:val="24"/>
              </w:rPr>
              <w:t>Pakiet 1 pozycja 2</w:t>
            </w:r>
          </w:p>
          <w:p w14:paraId="06A953B7" w14:textId="77777777" w:rsidR="002853CC" w:rsidRPr="00035DEC" w:rsidRDefault="002853CC" w:rsidP="00C14E4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53CC">
              <w:rPr>
                <w:rFonts w:ascii="Arial" w:hAnsi="Arial" w:cs="Arial"/>
                <w:sz w:val="24"/>
                <w:szCs w:val="24"/>
              </w:rPr>
              <w:t>Czy Zamawiający dopuści kołderkę pediatryczną o rozmiarze 152cmx81cm- pozostałe cechy zgodne z opisem.</w:t>
            </w:r>
          </w:p>
          <w:p w14:paraId="28FD4143" w14:textId="77777777" w:rsidR="002853CC" w:rsidRPr="00035DEC" w:rsidRDefault="002853CC" w:rsidP="00C14E4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6BD8082" w14:textId="77777777" w:rsidR="002853CC" w:rsidRPr="00035DEC" w:rsidRDefault="002853CC" w:rsidP="00C14E4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53CC"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</w:tc>
      </w:tr>
    </w:tbl>
    <w:p w14:paraId="7FD636F9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5807DFAC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411CB502" w14:textId="43888D1A" w:rsidR="006D4AB3" w:rsidRPr="0030270B" w:rsidRDefault="0030270B" w:rsidP="0030270B">
      <w:pPr>
        <w:spacing w:before="120" w:line="276" w:lineRule="auto"/>
        <w:ind w:left="567"/>
        <w:jc w:val="right"/>
        <w:rPr>
          <w:rFonts w:ascii="Arial" w:hAnsi="Arial" w:cs="Arial"/>
          <w:i/>
          <w:iCs/>
          <w:sz w:val="24"/>
          <w:szCs w:val="24"/>
        </w:rPr>
      </w:pPr>
      <w:r w:rsidRPr="0030270B">
        <w:rPr>
          <w:rFonts w:ascii="Arial" w:hAnsi="Arial" w:cs="Arial"/>
          <w:i/>
          <w:iCs/>
          <w:sz w:val="24"/>
          <w:szCs w:val="24"/>
        </w:rPr>
        <w:t xml:space="preserve">Dr n. o </w:t>
      </w:r>
      <w:proofErr w:type="spellStart"/>
      <w:r w:rsidRPr="0030270B">
        <w:rPr>
          <w:rFonts w:ascii="Arial" w:hAnsi="Arial" w:cs="Arial"/>
          <w:i/>
          <w:iCs/>
          <w:sz w:val="24"/>
          <w:szCs w:val="24"/>
        </w:rPr>
        <w:t>zdr</w:t>
      </w:r>
      <w:proofErr w:type="spellEnd"/>
      <w:r w:rsidRPr="0030270B">
        <w:rPr>
          <w:rFonts w:ascii="Arial" w:hAnsi="Arial" w:cs="Arial"/>
          <w:i/>
          <w:iCs/>
          <w:sz w:val="24"/>
          <w:szCs w:val="24"/>
        </w:rPr>
        <w:t>. Jacek Żak</w:t>
      </w:r>
    </w:p>
    <w:p w14:paraId="754720A8" w14:textId="59A923FA" w:rsidR="0030270B" w:rsidRPr="0030270B" w:rsidRDefault="0030270B" w:rsidP="0030270B">
      <w:pPr>
        <w:spacing w:after="120" w:line="276" w:lineRule="auto"/>
        <w:ind w:left="567"/>
        <w:jc w:val="right"/>
        <w:rPr>
          <w:rFonts w:ascii="Arial" w:hAnsi="Arial" w:cs="Arial"/>
          <w:i/>
          <w:iCs/>
          <w:sz w:val="24"/>
          <w:szCs w:val="24"/>
        </w:rPr>
      </w:pPr>
      <w:r w:rsidRPr="0030270B">
        <w:rPr>
          <w:rFonts w:ascii="Arial" w:hAnsi="Arial" w:cs="Arial"/>
          <w:i/>
          <w:iCs/>
          <w:sz w:val="24"/>
          <w:szCs w:val="24"/>
        </w:rPr>
        <w:t>Dyrektor Szpitala</w:t>
      </w:r>
    </w:p>
    <w:sectPr w:rsidR="0030270B" w:rsidRPr="0030270B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4D20FF" w14:textId="77777777" w:rsidR="0001138D" w:rsidRDefault="0001138D">
      <w:r>
        <w:separator/>
      </w:r>
    </w:p>
  </w:endnote>
  <w:endnote w:type="continuationSeparator" w:id="0">
    <w:p w14:paraId="27251159" w14:textId="77777777" w:rsidR="0001138D" w:rsidRDefault="00011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929B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12DC9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C391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F4363F2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C39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1B08A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27F89D" w14:textId="77777777" w:rsidR="006D4AB3" w:rsidRDefault="006D4AB3">
    <w:pPr>
      <w:pStyle w:val="Stopka"/>
      <w:tabs>
        <w:tab w:val="clear" w:pos="4536"/>
        <w:tab w:val="left" w:pos="6237"/>
      </w:tabs>
    </w:pPr>
  </w:p>
  <w:p w14:paraId="717961D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9D5D8" w14:textId="77777777" w:rsidR="0001138D" w:rsidRDefault="0001138D">
      <w:r>
        <w:separator/>
      </w:r>
    </w:p>
  </w:footnote>
  <w:footnote w:type="continuationSeparator" w:id="0">
    <w:p w14:paraId="224B4589" w14:textId="77777777" w:rsidR="0001138D" w:rsidRDefault="000113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236CC" w14:textId="77777777" w:rsidR="002853CC" w:rsidRDefault="002853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666F9" w14:textId="77777777" w:rsidR="002853CC" w:rsidRDefault="002853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8A48F" w14:textId="77777777" w:rsidR="002853CC" w:rsidRDefault="002853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75874464">
    <w:abstractNumId w:val="3"/>
  </w:num>
  <w:num w:numId="2" w16cid:durableId="424769640">
    <w:abstractNumId w:val="6"/>
  </w:num>
  <w:num w:numId="3" w16cid:durableId="241450400">
    <w:abstractNumId w:val="2"/>
  </w:num>
  <w:num w:numId="4" w16cid:durableId="1821070901">
    <w:abstractNumId w:val="5"/>
  </w:num>
  <w:num w:numId="5" w16cid:durableId="1731882852">
    <w:abstractNumId w:val="0"/>
  </w:num>
  <w:num w:numId="6" w16cid:durableId="320622283">
    <w:abstractNumId w:val="1"/>
  </w:num>
  <w:num w:numId="7" w16cid:durableId="3518785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138D"/>
    <w:rsid w:val="0001138D"/>
    <w:rsid w:val="00031374"/>
    <w:rsid w:val="00035DEC"/>
    <w:rsid w:val="000A1097"/>
    <w:rsid w:val="000C5EF6"/>
    <w:rsid w:val="000E2A8F"/>
    <w:rsid w:val="0012774F"/>
    <w:rsid w:val="00144B7A"/>
    <w:rsid w:val="00180C6E"/>
    <w:rsid w:val="002853CC"/>
    <w:rsid w:val="0029606A"/>
    <w:rsid w:val="0030270B"/>
    <w:rsid w:val="0046560C"/>
    <w:rsid w:val="004848F3"/>
    <w:rsid w:val="004A75F2"/>
    <w:rsid w:val="005144A9"/>
    <w:rsid w:val="00520165"/>
    <w:rsid w:val="005B1B08"/>
    <w:rsid w:val="00632C3C"/>
    <w:rsid w:val="00662BDB"/>
    <w:rsid w:val="006A5DF1"/>
    <w:rsid w:val="006B1584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049BB"/>
    <w:rsid w:val="00A905AC"/>
    <w:rsid w:val="00B1255C"/>
    <w:rsid w:val="00B32FF9"/>
    <w:rsid w:val="00BA6584"/>
    <w:rsid w:val="00BE7BFD"/>
    <w:rsid w:val="00C370F2"/>
    <w:rsid w:val="00C44EEC"/>
    <w:rsid w:val="00CC481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9111DB"/>
  <w15:chartTrackingRefBased/>
  <w15:docId w15:val="{D72F22A4-8A03-4EB6-81AF-DDA992780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168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Anna Oramus-Myjak</cp:lastModifiedBy>
  <cp:revision>4</cp:revision>
  <cp:lastPrinted>2026-08-24T12:14:00Z</cp:lastPrinted>
  <dcterms:created xsi:type="dcterms:W3CDTF">2026-08-24T12:09:00Z</dcterms:created>
  <dcterms:modified xsi:type="dcterms:W3CDTF">2026-08-24T12:14:00Z</dcterms:modified>
</cp:coreProperties>
</file>