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1B5AB8E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9F5F68">
        <w:rPr>
          <w:rFonts w:ascii="Verdana" w:hAnsi="Verdana"/>
          <w:b/>
          <w:sz w:val="18"/>
          <w:szCs w:val="18"/>
        </w:rPr>
        <w:t>380.</w:t>
      </w:r>
      <w:r w:rsidR="005F1F34" w:rsidRPr="005F1F34">
        <w:rPr>
          <w:rFonts w:ascii="Verdana" w:hAnsi="Verdana"/>
          <w:b/>
          <w:sz w:val="18"/>
          <w:szCs w:val="18"/>
        </w:rPr>
        <w:t>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6702DC76" w:rsidR="00B12BC7" w:rsidRPr="0067784D" w:rsidRDefault="009F5F68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9F5F68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9F5F68">
        <w:rPr>
          <w:rFonts w:ascii="Verdana" w:hAnsi="Verdana"/>
          <w:b/>
          <w:sz w:val="18"/>
          <w:szCs w:val="18"/>
        </w:rPr>
        <w:t xml:space="preserve"> serwera plików klasy </w:t>
      </w:r>
      <w:proofErr w:type="spellStart"/>
      <w:r w:rsidRPr="009F5F68">
        <w:rPr>
          <w:rFonts w:ascii="Verdana" w:hAnsi="Verdana"/>
          <w:b/>
          <w:sz w:val="18"/>
          <w:szCs w:val="18"/>
        </w:rPr>
        <w:t>enterprise</w:t>
      </w:r>
      <w:proofErr w:type="spellEnd"/>
      <w:r w:rsidRPr="009F5F68">
        <w:rPr>
          <w:rFonts w:ascii="Verdana" w:hAnsi="Verdana"/>
          <w:b/>
          <w:sz w:val="18"/>
          <w:szCs w:val="18"/>
        </w:rPr>
        <w:t xml:space="preserve"> (NAS) na potrzeby CTB - KC-DE-zp.25.380.2026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5E251" w14:textId="77777777" w:rsidR="003B5F6B" w:rsidRDefault="003B5F6B">
      <w:pPr>
        <w:spacing w:after="0" w:line="240" w:lineRule="auto"/>
      </w:pPr>
      <w:r>
        <w:separator/>
      </w:r>
    </w:p>
  </w:endnote>
  <w:endnote w:type="continuationSeparator" w:id="0">
    <w:p w14:paraId="478B7C87" w14:textId="77777777" w:rsidR="003B5F6B" w:rsidRDefault="003B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3B5F6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975B" w14:textId="77777777" w:rsidR="003B5F6B" w:rsidRDefault="003B5F6B">
      <w:pPr>
        <w:spacing w:after="0" w:line="240" w:lineRule="auto"/>
      </w:pPr>
      <w:r>
        <w:separator/>
      </w:r>
    </w:p>
  </w:footnote>
  <w:footnote w:type="continuationSeparator" w:id="0">
    <w:p w14:paraId="511C904F" w14:textId="77777777" w:rsidR="003B5F6B" w:rsidRDefault="003B5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0537B1A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6CC1"/>
    <w:rsid w:val="00337243"/>
    <w:rsid w:val="00351862"/>
    <w:rsid w:val="00391C2D"/>
    <w:rsid w:val="003B5F6B"/>
    <w:rsid w:val="003D1274"/>
    <w:rsid w:val="004304EF"/>
    <w:rsid w:val="00430A9F"/>
    <w:rsid w:val="00522CC3"/>
    <w:rsid w:val="005540B6"/>
    <w:rsid w:val="005741C5"/>
    <w:rsid w:val="005E5BD1"/>
    <w:rsid w:val="005F1F34"/>
    <w:rsid w:val="00623F70"/>
    <w:rsid w:val="00642F79"/>
    <w:rsid w:val="0067784D"/>
    <w:rsid w:val="006C3EBF"/>
    <w:rsid w:val="006E4A4C"/>
    <w:rsid w:val="00724265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9F5F68"/>
    <w:rsid w:val="00A448C5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46D67"/>
    <w:rsid w:val="00E5470B"/>
    <w:rsid w:val="00E67EFE"/>
    <w:rsid w:val="00EA0B1B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2026-08-03T10:44:00Z</dcterms:created>
  <dcterms:modified xsi:type="dcterms:W3CDTF">2026-08-03T10:44:00Z</dcterms:modified>
</cp:coreProperties>
</file>