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855E3" w:rsidP="00D665F5">
      <w:pPr>
        <w:spacing w:after="240"/>
        <w:jc w:val="right"/>
        <w:rPr>
          <w:sz w:val="22"/>
          <w:szCs w:val="22"/>
        </w:rPr>
      </w:pPr>
      <w:r w:rsidRPr="004855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55E3">
        <w:rPr>
          <w:sz w:val="22"/>
          <w:szCs w:val="22"/>
        </w:rPr>
        <w:t>2026-08-24</w:t>
      </w:r>
    </w:p>
    <w:p w:rsidR="004855E3" w:rsidRPr="004855E3" w:rsidRDefault="004855E3" w:rsidP="00577BC6">
      <w:pPr>
        <w:spacing w:after="40"/>
        <w:rPr>
          <w:b/>
          <w:bCs/>
          <w:sz w:val="22"/>
          <w:szCs w:val="22"/>
        </w:rPr>
      </w:pPr>
      <w:r w:rsidRPr="004855E3">
        <w:rPr>
          <w:b/>
          <w:bCs/>
          <w:sz w:val="22"/>
          <w:szCs w:val="22"/>
        </w:rPr>
        <w:t>Akademia Górniczo - Hutnicza</w:t>
      </w:r>
    </w:p>
    <w:p w:rsidR="004855E3" w:rsidRPr="004855E3" w:rsidRDefault="004855E3" w:rsidP="00577BC6">
      <w:pPr>
        <w:spacing w:after="40"/>
        <w:rPr>
          <w:b/>
          <w:bCs/>
          <w:sz w:val="22"/>
          <w:szCs w:val="22"/>
        </w:rPr>
      </w:pPr>
      <w:r w:rsidRPr="004855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855E3" w:rsidP="00577BC6">
      <w:pPr>
        <w:spacing w:after="40"/>
        <w:rPr>
          <w:b/>
          <w:bCs/>
          <w:sz w:val="22"/>
          <w:szCs w:val="22"/>
        </w:rPr>
      </w:pPr>
      <w:r w:rsidRPr="004855E3">
        <w:rPr>
          <w:b/>
          <w:bCs/>
          <w:sz w:val="22"/>
          <w:szCs w:val="22"/>
        </w:rPr>
        <w:t>Dział Zamówień Publicznych</w:t>
      </w:r>
    </w:p>
    <w:p w:rsidR="00D665F5" w:rsidRPr="00BD5546" w:rsidRDefault="004855E3" w:rsidP="00D665F5">
      <w:pPr>
        <w:rPr>
          <w:sz w:val="22"/>
          <w:szCs w:val="22"/>
        </w:rPr>
      </w:pPr>
      <w:r w:rsidRPr="004855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55E3">
        <w:rPr>
          <w:sz w:val="22"/>
          <w:szCs w:val="22"/>
        </w:rPr>
        <w:t>30</w:t>
      </w:r>
    </w:p>
    <w:p w:rsidR="00D665F5" w:rsidRPr="00BD5546" w:rsidRDefault="004855E3" w:rsidP="00D665F5">
      <w:pPr>
        <w:rPr>
          <w:sz w:val="22"/>
          <w:szCs w:val="22"/>
        </w:rPr>
      </w:pPr>
      <w:r w:rsidRPr="004855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55E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55E3" w:rsidRPr="004855E3">
        <w:rPr>
          <w:b/>
          <w:sz w:val="22"/>
          <w:szCs w:val="22"/>
        </w:rPr>
        <w:t>KC-DE-zp.25.402.2026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55E3" w:rsidRPr="004855E3">
        <w:rPr>
          <w:sz w:val="22"/>
          <w:szCs w:val="22"/>
        </w:rPr>
        <w:t xml:space="preserve">Tryb podstawowy bez negocjacji - art. 275 pkt. 1 ustawy </w:t>
      </w:r>
      <w:proofErr w:type="spellStart"/>
      <w:r w:rsidR="004855E3" w:rsidRPr="004855E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855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55E3">
        <w:rPr>
          <w:b/>
          <w:sz w:val="22"/>
          <w:szCs w:val="22"/>
        </w:rPr>
        <w:t>Dostawa robota humanoidalnego dla CDSI - KC-DE-zp.25.402.2026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55E3" w:rsidRPr="004855E3">
        <w:rPr>
          <w:sz w:val="22"/>
          <w:szCs w:val="22"/>
        </w:rPr>
        <w:t>24/08/2026</w:t>
      </w:r>
      <w:r w:rsidR="00FF4AB1" w:rsidRPr="00577BC6">
        <w:rPr>
          <w:sz w:val="22"/>
          <w:szCs w:val="22"/>
        </w:rPr>
        <w:t xml:space="preserve"> o godz. </w:t>
      </w:r>
      <w:r w:rsidR="004855E3" w:rsidRPr="004855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0"/>
        <w:gridCol w:w="3969"/>
      </w:tblGrid>
      <w:tr w:rsidR="00D665F5" w:rsidRPr="00493F8C" w:rsidTr="003A47DA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55E3" w:rsidRPr="00493F8C" w:rsidTr="003A47DA">
        <w:tc>
          <w:tcPr>
            <w:tcW w:w="993" w:type="dxa"/>
            <w:shd w:val="clear" w:color="auto" w:fill="auto"/>
            <w:vAlign w:val="center"/>
          </w:tcPr>
          <w:p w:rsidR="004855E3" w:rsidRPr="00490DC0" w:rsidRDefault="004855E3" w:rsidP="00324A7E">
            <w:pPr>
              <w:spacing w:before="120" w:after="120"/>
              <w:jc w:val="center"/>
            </w:pPr>
            <w:r w:rsidRPr="004855E3">
              <w:t>1</w:t>
            </w:r>
          </w:p>
        </w:tc>
        <w:tc>
          <w:tcPr>
            <w:tcW w:w="4110" w:type="dxa"/>
            <w:shd w:val="clear" w:color="auto" w:fill="auto"/>
          </w:tcPr>
          <w:p w:rsidR="004855E3" w:rsidRPr="00490DC0" w:rsidRDefault="004855E3" w:rsidP="00324A7E">
            <w:pPr>
              <w:spacing w:before="40"/>
            </w:pPr>
            <w:proofErr w:type="spellStart"/>
            <w:r w:rsidRPr="004855E3">
              <w:t>Weegree</w:t>
            </w:r>
            <w:proofErr w:type="spellEnd"/>
            <w:r w:rsidRPr="004855E3">
              <w:t xml:space="preserve"> Europe Spółka z ograniczoną odpowiedzialnością</w:t>
            </w:r>
          </w:p>
          <w:p w:rsidR="004855E3" w:rsidRPr="00490DC0" w:rsidRDefault="004855E3" w:rsidP="00324A7E">
            <w:r w:rsidRPr="004855E3">
              <w:t>Krakowska</w:t>
            </w:r>
            <w:r w:rsidRPr="00490DC0">
              <w:t xml:space="preserve"> </w:t>
            </w:r>
            <w:r w:rsidRPr="004855E3">
              <w:t>26/1/1</w:t>
            </w:r>
            <w:r w:rsidRPr="00490DC0">
              <w:t xml:space="preserve"> </w:t>
            </w:r>
          </w:p>
          <w:p w:rsidR="004855E3" w:rsidRPr="00490DC0" w:rsidRDefault="004855E3" w:rsidP="00324A7E">
            <w:pPr>
              <w:spacing w:after="40"/>
              <w:jc w:val="both"/>
            </w:pPr>
            <w:r w:rsidRPr="004855E3">
              <w:t>45-018</w:t>
            </w:r>
            <w:r w:rsidRPr="00490DC0">
              <w:t xml:space="preserve"> </w:t>
            </w:r>
            <w:r w:rsidRPr="004855E3">
              <w:t>Opole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A47DA" w:rsidRDefault="003A47DA" w:rsidP="00324A7E">
            <w:pPr>
              <w:spacing w:before="120" w:after="120"/>
              <w:jc w:val="both"/>
            </w:pPr>
            <w:r w:rsidRPr="004855E3">
              <w:t>195 447.00 zł</w:t>
            </w:r>
          </w:p>
          <w:p w:rsidR="003A47DA" w:rsidRDefault="003A47DA" w:rsidP="00324A7E">
            <w:pPr>
              <w:spacing w:before="120" w:after="120"/>
              <w:jc w:val="both"/>
            </w:pPr>
            <w:r>
              <w:t>W tym:</w:t>
            </w:r>
          </w:p>
          <w:p w:rsidR="003A47DA" w:rsidRDefault="003A47DA" w:rsidP="00324A7E">
            <w:pPr>
              <w:spacing w:before="120" w:after="120"/>
              <w:jc w:val="both"/>
            </w:pPr>
            <w:r>
              <w:t>Część podstawowa: 184 377,00 zł</w:t>
            </w:r>
          </w:p>
          <w:p w:rsidR="003A47DA" w:rsidRDefault="003A47DA" w:rsidP="00324A7E">
            <w:pPr>
              <w:spacing w:before="120" w:after="120"/>
              <w:jc w:val="both"/>
            </w:pPr>
            <w:r>
              <w:t>Część opcjonalna: 11 070,00</w:t>
            </w:r>
          </w:p>
          <w:p w:rsidR="004855E3" w:rsidRPr="00490DC0" w:rsidRDefault="004855E3" w:rsidP="00324A7E">
            <w:pPr>
              <w:spacing w:before="120" w:after="120"/>
              <w:jc w:val="both"/>
            </w:pPr>
          </w:p>
        </w:tc>
      </w:tr>
      <w:tr w:rsidR="004855E3" w:rsidRPr="00493F8C" w:rsidTr="003A47DA">
        <w:tc>
          <w:tcPr>
            <w:tcW w:w="993" w:type="dxa"/>
            <w:shd w:val="clear" w:color="auto" w:fill="auto"/>
            <w:vAlign w:val="center"/>
          </w:tcPr>
          <w:p w:rsidR="004855E3" w:rsidRPr="00490DC0" w:rsidRDefault="004855E3" w:rsidP="00324A7E">
            <w:pPr>
              <w:spacing w:before="120" w:after="120"/>
              <w:jc w:val="center"/>
            </w:pPr>
            <w:r w:rsidRPr="004855E3">
              <w:t>2</w:t>
            </w:r>
          </w:p>
        </w:tc>
        <w:tc>
          <w:tcPr>
            <w:tcW w:w="4110" w:type="dxa"/>
            <w:shd w:val="clear" w:color="auto" w:fill="auto"/>
          </w:tcPr>
          <w:p w:rsidR="004855E3" w:rsidRPr="00490DC0" w:rsidRDefault="004855E3" w:rsidP="00324A7E">
            <w:pPr>
              <w:spacing w:before="40"/>
            </w:pPr>
            <w:r w:rsidRPr="004855E3">
              <w:t>x-kom sp. z o.o.</w:t>
            </w:r>
          </w:p>
          <w:p w:rsidR="004855E3" w:rsidRPr="00490DC0" w:rsidRDefault="004855E3" w:rsidP="00324A7E">
            <w:r w:rsidRPr="004855E3">
              <w:t>ul. Bojemskiego</w:t>
            </w:r>
            <w:r w:rsidRPr="00490DC0">
              <w:t xml:space="preserve"> </w:t>
            </w:r>
            <w:r w:rsidRPr="004855E3">
              <w:t>25</w:t>
            </w:r>
            <w:r w:rsidRPr="00490DC0">
              <w:t xml:space="preserve"> </w:t>
            </w:r>
          </w:p>
          <w:p w:rsidR="004855E3" w:rsidRPr="00490DC0" w:rsidRDefault="004855E3" w:rsidP="00324A7E">
            <w:pPr>
              <w:spacing w:after="40"/>
              <w:jc w:val="both"/>
            </w:pPr>
            <w:r w:rsidRPr="004855E3">
              <w:t>42-202</w:t>
            </w:r>
            <w:r w:rsidRPr="00490DC0">
              <w:t xml:space="preserve"> </w:t>
            </w:r>
            <w:r w:rsidRPr="004855E3">
              <w:t>Częstochowa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855E3" w:rsidRDefault="004855E3" w:rsidP="00324A7E">
            <w:pPr>
              <w:spacing w:before="120" w:after="120"/>
              <w:jc w:val="both"/>
            </w:pPr>
            <w:r w:rsidRPr="004855E3">
              <w:t>162 975.00 zł</w:t>
            </w:r>
          </w:p>
          <w:p w:rsidR="003A47DA" w:rsidRDefault="003A47DA" w:rsidP="003A47DA">
            <w:pPr>
              <w:spacing w:before="120" w:after="120"/>
              <w:jc w:val="both"/>
            </w:pPr>
            <w:r>
              <w:t>W tym:</w:t>
            </w:r>
          </w:p>
          <w:p w:rsidR="003A47DA" w:rsidRDefault="003A47DA" w:rsidP="003A47DA">
            <w:pPr>
              <w:spacing w:before="120" w:after="120"/>
              <w:jc w:val="both"/>
            </w:pPr>
            <w:r>
              <w:t>Częś</w:t>
            </w:r>
            <w:bookmarkStart w:id="0" w:name="_GoBack"/>
            <w:bookmarkEnd w:id="0"/>
            <w:r>
              <w:t xml:space="preserve">ć podstawowa: </w:t>
            </w:r>
            <w:r>
              <w:t>162 975</w:t>
            </w:r>
            <w:r>
              <w:t>,00 zł</w:t>
            </w:r>
          </w:p>
          <w:p w:rsidR="003A47DA" w:rsidRPr="00490DC0" w:rsidRDefault="003A47DA" w:rsidP="003A47DA">
            <w:pPr>
              <w:spacing w:before="120" w:after="120"/>
              <w:jc w:val="both"/>
            </w:pPr>
            <w:r>
              <w:t>Część opcjonalna: ------</w:t>
            </w:r>
          </w:p>
        </w:tc>
      </w:tr>
      <w:tr w:rsidR="004855E3" w:rsidRPr="00493F8C" w:rsidTr="003A47DA">
        <w:tc>
          <w:tcPr>
            <w:tcW w:w="993" w:type="dxa"/>
            <w:shd w:val="clear" w:color="auto" w:fill="auto"/>
            <w:vAlign w:val="center"/>
          </w:tcPr>
          <w:p w:rsidR="004855E3" w:rsidRPr="00490DC0" w:rsidRDefault="004855E3" w:rsidP="00324A7E">
            <w:pPr>
              <w:spacing w:before="120" w:after="120"/>
              <w:jc w:val="center"/>
            </w:pPr>
            <w:r w:rsidRPr="004855E3">
              <w:t>3</w:t>
            </w:r>
          </w:p>
        </w:tc>
        <w:tc>
          <w:tcPr>
            <w:tcW w:w="4110" w:type="dxa"/>
            <w:shd w:val="clear" w:color="auto" w:fill="auto"/>
          </w:tcPr>
          <w:p w:rsidR="004855E3" w:rsidRPr="00490DC0" w:rsidRDefault="004855E3" w:rsidP="00324A7E">
            <w:pPr>
              <w:spacing w:before="40"/>
            </w:pPr>
            <w:proofErr w:type="spellStart"/>
            <w:r w:rsidRPr="004855E3">
              <w:t>Geotronics</w:t>
            </w:r>
            <w:proofErr w:type="spellEnd"/>
            <w:r w:rsidRPr="004855E3">
              <w:t xml:space="preserve"> Dystrybucja Sp. z o.o.</w:t>
            </w:r>
          </w:p>
          <w:p w:rsidR="004855E3" w:rsidRPr="00490DC0" w:rsidRDefault="004855E3" w:rsidP="00324A7E">
            <w:r w:rsidRPr="004855E3">
              <w:t>Centralna</w:t>
            </w:r>
            <w:r w:rsidRPr="00490DC0">
              <w:t xml:space="preserve"> </w:t>
            </w:r>
            <w:r w:rsidRPr="004855E3">
              <w:t>36</w:t>
            </w:r>
            <w:r w:rsidRPr="00490DC0">
              <w:t xml:space="preserve"> </w:t>
            </w:r>
          </w:p>
          <w:p w:rsidR="004855E3" w:rsidRPr="00490DC0" w:rsidRDefault="004855E3" w:rsidP="00324A7E">
            <w:pPr>
              <w:spacing w:after="40"/>
              <w:jc w:val="both"/>
            </w:pPr>
            <w:r w:rsidRPr="004855E3">
              <w:t>31586</w:t>
            </w:r>
            <w:r w:rsidRPr="00490DC0">
              <w:t xml:space="preserve"> </w:t>
            </w:r>
            <w:r w:rsidRPr="004855E3">
              <w:t>Kraków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855E3" w:rsidRDefault="004855E3" w:rsidP="00324A7E">
            <w:pPr>
              <w:spacing w:before="120" w:after="120"/>
              <w:jc w:val="both"/>
            </w:pPr>
            <w:r w:rsidRPr="004855E3">
              <w:t>236 160.00 zł</w:t>
            </w:r>
          </w:p>
          <w:p w:rsidR="003A47DA" w:rsidRDefault="003A47DA" w:rsidP="003A47DA">
            <w:pPr>
              <w:spacing w:before="120" w:after="120"/>
              <w:jc w:val="both"/>
            </w:pPr>
            <w:r>
              <w:t>W tym:</w:t>
            </w:r>
          </w:p>
          <w:p w:rsidR="003A47DA" w:rsidRDefault="003A47DA" w:rsidP="003A47DA">
            <w:pPr>
              <w:spacing w:before="120" w:after="120"/>
              <w:jc w:val="both"/>
            </w:pPr>
            <w:r>
              <w:t xml:space="preserve">Część podstawowa: </w:t>
            </w:r>
            <w:r>
              <w:t>211 560,00</w:t>
            </w:r>
            <w:r>
              <w:t xml:space="preserve"> zł</w:t>
            </w:r>
          </w:p>
          <w:p w:rsidR="003A47DA" w:rsidRPr="00490DC0" w:rsidRDefault="003A47DA" w:rsidP="003A47DA">
            <w:pPr>
              <w:spacing w:before="120" w:after="120"/>
              <w:jc w:val="both"/>
            </w:pPr>
            <w:r>
              <w:t xml:space="preserve">Część opcjonalna: </w:t>
            </w:r>
            <w:r>
              <w:t>24 600,00 zł</w:t>
            </w:r>
          </w:p>
        </w:tc>
      </w:tr>
      <w:tr w:rsidR="004855E3" w:rsidRPr="00493F8C" w:rsidTr="003A47DA">
        <w:tc>
          <w:tcPr>
            <w:tcW w:w="993" w:type="dxa"/>
            <w:shd w:val="clear" w:color="auto" w:fill="auto"/>
            <w:vAlign w:val="center"/>
          </w:tcPr>
          <w:p w:rsidR="004855E3" w:rsidRPr="00490DC0" w:rsidRDefault="004855E3" w:rsidP="00324A7E">
            <w:pPr>
              <w:spacing w:before="120" w:after="120"/>
              <w:jc w:val="center"/>
            </w:pPr>
            <w:r w:rsidRPr="004855E3">
              <w:t>4</w:t>
            </w:r>
          </w:p>
        </w:tc>
        <w:tc>
          <w:tcPr>
            <w:tcW w:w="4110" w:type="dxa"/>
            <w:shd w:val="clear" w:color="auto" w:fill="auto"/>
          </w:tcPr>
          <w:p w:rsidR="004855E3" w:rsidRPr="00490DC0" w:rsidRDefault="004855E3" w:rsidP="00324A7E">
            <w:pPr>
              <w:spacing w:before="40"/>
            </w:pPr>
            <w:r w:rsidRPr="004855E3">
              <w:t>E4I sp. z o.o.</w:t>
            </w:r>
          </w:p>
          <w:p w:rsidR="004855E3" w:rsidRPr="00490DC0" w:rsidRDefault="004855E3" w:rsidP="00324A7E">
            <w:r w:rsidRPr="004855E3">
              <w:t>Krasińskiego</w:t>
            </w:r>
            <w:r w:rsidRPr="00490DC0">
              <w:t xml:space="preserve"> </w:t>
            </w:r>
            <w:r w:rsidRPr="004855E3">
              <w:t>29</w:t>
            </w:r>
            <w:r w:rsidRPr="00490DC0">
              <w:t xml:space="preserve"> </w:t>
            </w:r>
          </w:p>
          <w:p w:rsidR="004855E3" w:rsidRPr="00490DC0" w:rsidRDefault="004855E3" w:rsidP="00324A7E">
            <w:pPr>
              <w:spacing w:after="40"/>
              <w:jc w:val="both"/>
            </w:pPr>
            <w:r w:rsidRPr="004855E3">
              <w:t>40-019</w:t>
            </w:r>
            <w:r w:rsidRPr="00490DC0">
              <w:t xml:space="preserve"> </w:t>
            </w:r>
            <w:r w:rsidRPr="004855E3">
              <w:t>Katowice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855E3" w:rsidRDefault="004855E3" w:rsidP="00324A7E">
            <w:pPr>
              <w:spacing w:before="120" w:after="120"/>
              <w:jc w:val="both"/>
            </w:pPr>
            <w:r w:rsidRPr="004855E3">
              <w:t>227 796.00 zł</w:t>
            </w:r>
          </w:p>
          <w:p w:rsidR="003A47DA" w:rsidRDefault="003A47DA" w:rsidP="003A47DA">
            <w:pPr>
              <w:spacing w:before="120" w:after="120"/>
              <w:jc w:val="both"/>
            </w:pPr>
            <w:r>
              <w:t>W tym:</w:t>
            </w:r>
          </w:p>
          <w:p w:rsidR="003A47DA" w:rsidRDefault="003A47DA" w:rsidP="003A47DA">
            <w:pPr>
              <w:spacing w:before="120" w:after="120"/>
              <w:jc w:val="both"/>
            </w:pPr>
            <w:r>
              <w:t>Część podstawowa: 1</w:t>
            </w:r>
            <w:r>
              <w:t>99 506</w:t>
            </w:r>
            <w:r>
              <w:t>,00 zł</w:t>
            </w:r>
          </w:p>
          <w:p w:rsidR="003A47DA" w:rsidRPr="00490DC0" w:rsidRDefault="003A47DA" w:rsidP="003A47DA">
            <w:pPr>
              <w:spacing w:before="120" w:after="120"/>
              <w:jc w:val="both"/>
            </w:pPr>
            <w:r>
              <w:t xml:space="preserve">Część opcjonalna: </w:t>
            </w:r>
            <w:r>
              <w:t>28 290,00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35C" w:rsidRDefault="00C5635C">
      <w:r>
        <w:separator/>
      </w:r>
    </w:p>
  </w:endnote>
  <w:endnote w:type="continuationSeparator" w:id="0">
    <w:p w:rsidR="00C5635C" w:rsidRDefault="00C5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35C" w:rsidRDefault="00C5635C">
      <w:r>
        <w:separator/>
      </w:r>
    </w:p>
  </w:footnote>
  <w:footnote w:type="continuationSeparator" w:id="0">
    <w:p w:rsidR="00C5635C" w:rsidRDefault="00C56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5E3" w:rsidRDefault="00485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DCF" w:rsidRPr="003E256B" w:rsidRDefault="004F3DCF" w:rsidP="004F3DCF">
    <w:pPr>
      <w:tabs>
        <w:tab w:val="left" w:pos="1530"/>
      </w:tabs>
      <w:spacing w:before="100" w:beforeAutospacing="1" w:after="100" w:afterAutospacing="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1" type="#_x0000_t75" alt="Obraz zawierający zrzut ekranu, tekst, Czcionka, Grafika&#10;&#10;Opis wygenerowany automatycznie" style="position:absolute;margin-left:140.25pt;margin-top:-18.75pt;width:105pt;height:76.1pt;z-index:-2516556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 w:rsidRPr="003E256B">
      <w:rPr>
        <w:lang w:eastAsia="en-US"/>
      </w:rPr>
      <w:t> </w:t>
    </w:r>
    <w:r>
      <w:rPr>
        <w:lang w:eastAsia="en-US"/>
      </w:rPr>
      <w:tab/>
    </w:r>
    <w:r>
      <w:rPr>
        <w:noProof/>
      </w:rPr>
      <w:pict>
        <v:shape id="Picture 1" o:spid="_x0000_s2050" type="#_x0000_t75" alt="A blue and black letters&#10;&#10;Description automatically generated" style="position:absolute;margin-left:0;margin-top:-.05pt;width:99.75pt;height:32.45pt;z-index:-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A blue and black letters&#10;&#10;Description automatically generated"/>
        </v:shape>
      </w:pict>
    </w:r>
  </w:p>
  <w:p w:rsidR="004F3DCF" w:rsidRDefault="004F3DCF" w:rsidP="004F3DCF">
    <w:pPr>
      <w:pStyle w:val="Nagwek"/>
      <w:jc w:val="center"/>
    </w:pPr>
  </w:p>
  <w:p w:rsidR="004855E3" w:rsidRDefault="00485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5E3" w:rsidRDefault="00485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35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A47DA"/>
    <w:rsid w:val="003B6B36"/>
    <w:rsid w:val="003D72FD"/>
    <w:rsid w:val="003F57CD"/>
    <w:rsid w:val="00423179"/>
    <w:rsid w:val="00433189"/>
    <w:rsid w:val="004855E3"/>
    <w:rsid w:val="00490DC0"/>
    <w:rsid w:val="00493F8C"/>
    <w:rsid w:val="004B64B5"/>
    <w:rsid w:val="004C7E9B"/>
    <w:rsid w:val="004F3DCF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5635C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3EC7020"/>
  <w15:chartTrackingRefBased/>
  <w15:docId w15:val="{1B3BF8BC-F7A8-4DA3-B7C5-58B57294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2026-08-24T10:25:00Z</dcterms:created>
  <dcterms:modified xsi:type="dcterms:W3CDTF">2026-08-24T10:31:00Z</dcterms:modified>
</cp:coreProperties>
</file>