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71C08" w14:textId="77777777" w:rsidR="00B34A16" w:rsidRPr="00B70892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70892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F912B3" w:rsidRPr="00B70892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14:paraId="185B20EC" w14:textId="7ACC8194"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70892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B70892" w:rsidRPr="00B70892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6534BA">
        <w:rPr>
          <w:rFonts w:ascii="Calibri" w:eastAsia="Times New Roman" w:hAnsi="Calibri" w:cs="Calibri"/>
          <w:b/>
          <w:sz w:val="20"/>
          <w:szCs w:val="20"/>
          <w:lang w:eastAsia="pl-PL"/>
        </w:rPr>
        <w:t>1</w:t>
      </w:r>
      <w:r w:rsidR="00B70892" w:rsidRPr="00B70892">
        <w:rPr>
          <w:rFonts w:ascii="Calibri" w:eastAsia="Times New Roman" w:hAnsi="Calibri" w:cs="Calibri"/>
          <w:b/>
          <w:sz w:val="20"/>
          <w:szCs w:val="20"/>
          <w:lang w:eastAsia="pl-PL"/>
        </w:rPr>
        <w:t>36/2026/AZP</w:t>
      </w:r>
    </w:p>
    <w:p w14:paraId="7B0AB22E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6462949B" w14:textId="77777777"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EBEEED" w14:textId="77777777"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14:paraId="5A39D429" w14:textId="77777777"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14:paraId="778D0F78" w14:textId="77777777"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14:paraId="799761FB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3F96CFE5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17B26BD2" w14:textId="77777777"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DF12C9" w14:textId="77777777"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14:paraId="32E0650A" w14:textId="77777777"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14:paraId="6590F710" w14:textId="77777777"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5631721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457AF932" w14:textId="6FBE8068"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F912B3" w:rsidRPr="00F912B3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</w:t>
      </w:r>
      <w:r w:rsidR="00AB3AB4">
        <w:rPr>
          <w:rFonts w:ascii="Calibri" w:eastAsia="Times New Roman" w:hAnsi="Calibri" w:cs="Times New Roman"/>
          <w:b/>
          <w:sz w:val="24"/>
          <w:szCs w:val="20"/>
          <w:lang w:eastAsia="pl-PL"/>
        </w:rPr>
        <w:t>u</w:t>
      </w:r>
      <w:r w:rsidR="00F912B3" w:rsidRPr="00F912B3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nieograniczon</w:t>
      </w:r>
      <w:r w:rsidR="00AB3AB4">
        <w:rPr>
          <w:rFonts w:ascii="Calibri" w:eastAsia="Times New Roman" w:hAnsi="Calibri" w:cs="Times New Roman"/>
          <w:b/>
          <w:sz w:val="24"/>
          <w:szCs w:val="20"/>
          <w:lang w:eastAsia="pl-PL"/>
        </w:rPr>
        <w:t>ego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14:paraId="19B6D373" w14:textId="77777777"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7739C35F" w14:textId="77777777" w:rsidR="006534BA" w:rsidRDefault="00C71096" w:rsidP="00C71096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C71096">
        <w:rPr>
          <w:rFonts w:ascii="Calibri" w:hAnsi="Calibri" w:cs="Calibri"/>
          <w:sz w:val="24"/>
          <w:szCs w:val="24"/>
        </w:rPr>
        <w:t xml:space="preserve">Wykonanie projektu oraz dostawa Następcy Daru Młodzieży </w:t>
      </w:r>
    </w:p>
    <w:p w14:paraId="001BD243" w14:textId="68754DE2" w:rsidR="00B34A16" w:rsidRPr="00C71096" w:rsidRDefault="00C71096" w:rsidP="00C71096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71096">
        <w:rPr>
          <w:rFonts w:ascii="Calibri" w:hAnsi="Calibri" w:cs="Calibri"/>
          <w:sz w:val="24"/>
          <w:szCs w:val="24"/>
        </w:rPr>
        <w:t>w konwencji „zaprojektuj i wybuduj”</w:t>
      </w:r>
      <w:r w:rsidR="006534BA">
        <w:rPr>
          <w:rFonts w:ascii="Calibri" w:hAnsi="Calibri" w:cs="Calibri"/>
          <w:sz w:val="24"/>
          <w:szCs w:val="24"/>
        </w:rPr>
        <w:t xml:space="preserve"> - powtórne</w:t>
      </w:r>
    </w:p>
    <w:p w14:paraId="465DF60F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1DB56D40" w14:textId="0F9DA626"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F912B3" w:rsidRPr="00F912B3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F912B3" w:rsidRPr="00F912B3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F912B3" w:rsidRPr="00F912B3">
        <w:rPr>
          <w:rFonts w:ascii="Calibri" w:eastAsia="Times New Roman" w:hAnsi="Calibri" w:cs="Times New Roman"/>
          <w:sz w:val="24"/>
          <w:szCs w:val="24"/>
          <w:lang w:eastAsia="pl-PL"/>
        </w:rPr>
        <w:t>. Dz. U. z 202</w:t>
      </w:r>
      <w:r w:rsidR="00AB3AB4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bookmarkStart w:id="0" w:name="_GoBack"/>
      <w:bookmarkEnd w:id="0"/>
      <w:r w:rsidR="00F912B3" w:rsidRPr="00F912B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poz. </w:t>
      </w:r>
      <w:r w:rsidR="006534BA">
        <w:rPr>
          <w:rFonts w:ascii="Calibri" w:eastAsia="Times New Roman" w:hAnsi="Calibri" w:cs="Times New Roman"/>
          <w:sz w:val="24"/>
          <w:szCs w:val="24"/>
          <w:lang w:eastAsia="pl-PL"/>
        </w:rPr>
        <w:t>793</w:t>
      </w:r>
      <w:r w:rsidR="00AF495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 późn </w:t>
      </w:r>
      <w:proofErr w:type="spellStart"/>
      <w:r w:rsidR="00AF4951">
        <w:rPr>
          <w:rFonts w:ascii="Calibri" w:eastAsia="Times New Roman" w:hAnsi="Calibri" w:cs="Times New Roman"/>
          <w:sz w:val="24"/>
          <w:szCs w:val="24"/>
          <w:lang w:eastAsia="pl-PL"/>
        </w:rPr>
        <w:t>zm</w:t>
      </w:r>
      <w:proofErr w:type="spellEnd"/>
      <w:r w:rsidR="00F912B3" w:rsidRPr="00F912B3">
        <w:rPr>
          <w:rFonts w:ascii="Calibri" w:eastAsia="Times New Roman" w:hAnsi="Calibri" w:cs="Times New Roman"/>
          <w:sz w:val="24"/>
          <w:szCs w:val="24"/>
          <w:lang w:eastAsia="pl-PL"/>
        </w:rPr>
        <w:t>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</w:t>
      </w:r>
      <w:r w:rsidR="00AF495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oraz art. 109 ust 1 pkt 1</w:t>
      </w:r>
      <w:r w:rsidR="00DF04C1">
        <w:rPr>
          <w:rFonts w:eastAsia="Times New Roman"/>
          <w:sz w:val="24"/>
          <w:szCs w:val="24"/>
          <w:lang w:eastAsia="pl-PL"/>
        </w:rPr>
        <w:t xml:space="preserve">, 2b, 2c, 3 oraz 5-10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ustawy Pzp są aktualne.</w:t>
      </w:r>
    </w:p>
    <w:p w14:paraId="542D0345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5DE351CB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4C5CFE1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63C4E399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14:paraId="135C3DF9" w14:textId="7AF0A9CA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(podpis Wykonawcy)</w:t>
      </w:r>
    </w:p>
    <w:p w14:paraId="54C247AE" w14:textId="77777777" w:rsidR="00C71096" w:rsidRDefault="00C71096"/>
    <w:sectPr w:rsidR="00C7109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30662" w14:textId="77777777" w:rsidR="003F510C" w:rsidRDefault="003F510C" w:rsidP="00B34A16">
      <w:pPr>
        <w:spacing w:after="0" w:line="240" w:lineRule="auto"/>
      </w:pPr>
      <w:r>
        <w:separator/>
      </w:r>
    </w:p>
  </w:endnote>
  <w:endnote w:type="continuationSeparator" w:id="0">
    <w:p w14:paraId="0731AA8B" w14:textId="77777777" w:rsidR="003F510C" w:rsidRDefault="003F510C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16F2A" w14:textId="77777777"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07817D" w14:textId="77777777" w:rsidR="003F510C" w:rsidRDefault="003F510C" w:rsidP="00B34A16">
      <w:pPr>
        <w:spacing w:after="0" w:line="240" w:lineRule="auto"/>
      </w:pPr>
      <w:r>
        <w:separator/>
      </w:r>
    </w:p>
  </w:footnote>
  <w:footnote w:type="continuationSeparator" w:id="0">
    <w:p w14:paraId="4263F541" w14:textId="77777777" w:rsidR="003F510C" w:rsidRDefault="003F510C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77F07" w14:textId="77777777" w:rsid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14:paraId="41A0EDCF" w14:textId="093B9A93" w:rsidR="00B34A16" w:rsidRPr="00C71096" w:rsidRDefault="00C71096" w:rsidP="00C7109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iCs/>
        <w:sz w:val="20"/>
        <w:szCs w:val="20"/>
        <w:lang w:eastAsia="pl-PL"/>
      </w:rPr>
    </w:pPr>
    <w:r w:rsidRPr="00C71096">
      <w:rPr>
        <w:rFonts w:ascii="Calibri" w:hAnsi="Calibri" w:cs="Calibri"/>
        <w:i/>
        <w:iCs/>
      </w:rPr>
      <w:t>Wykonanie projektu oraz dostawa Następcy Daru Młodzieży w konwencji „zaprojektuj i wybuduj”</w:t>
    </w:r>
    <w:r w:rsidR="006534BA">
      <w:rPr>
        <w:rFonts w:ascii="Calibri" w:hAnsi="Calibri" w:cs="Calibri"/>
        <w:i/>
        <w:iCs/>
      </w:rPr>
      <w:t xml:space="preserve"> - powtórne</w:t>
    </w:r>
  </w:p>
  <w:p w14:paraId="55CFF5DD" w14:textId="77777777"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4C5498" wp14:editId="3F563372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41AAEAB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ACE"/>
    <w:rsid w:val="000C331A"/>
    <w:rsid w:val="000D451C"/>
    <w:rsid w:val="00302ADF"/>
    <w:rsid w:val="003F510C"/>
    <w:rsid w:val="004F1C9E"/>
    <w:rsid w:val="006534BA"/>
    <w:rsid w:val="0071338B"/>
    <w:rsid w:val="007358E7"/>
    <w:rsid w:val="007872B3"/>
    <w:rsid w:val="008D5F78"/>
    <w:rsid w:val="00A05DA6"/>
    <w:rsid w:val="00A676FF"/>
    <w:rsid w:val="00AB3AB4"/>
    <w:rsid w:val="00AF4951"/>
    <w:rsid w:val="00B34A16"/>
    <w:rsid w:val="00B70892"/>
    <w:rsid w:val="00C71096"/>
    <w:rsid w:val="00CE42F4"/>
    <w:rsid w:val="00D24368"/>
    <w:rsid w:val="00D82E6A"/>
    <w:rsid w:val="00DF04C1"/>
    <w:rsid w:val="00E0596E"/>
    <w:rsid w:val="00F24ACE"/>
    <w:rsid w:val="00F9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D423A8"/>
  <w15:chartTrackingRefBased/>
  <w15:docId w15:val="{8FA63E88-6EF4-4F95-906D-DE18FC8C3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2026-08-24T08:41:00Z</cp:lastPrinted>
  <dcterms:created xsi:type="dcterms:W3CDTF">2026-08-24T08:41:00Z</dcterms:created>
  <dcterms:modified xsi:type="dcterms:W3CDTF">2026-08-24T08:41:00Z</dcterms:modified>
</cp:coreProperties>
</file>