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4F3CE" w14:textId="5B834107" w:rsidR="00D665F5" w:rsidRDefault="00E644AC" w:rsidP="00D665F5">
      <w:pPr>
        <w:spacing w:after="240"/>
        <w:jc w:val="right"/>
        <w:rPr>
          <w:sz w:val="22"/>
          <w:szCs w:val="22"/>
        </w:rPr>
      </w:pPr>
      <w:r w:rsidRPr="00E644A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644AC">
        <w:rPr>
          <w:sz w:val="22"/>
          <w:szCs w:val="22"/>
        </w:rPr>
        <w:t>2026-08-24</w:t>
      </w:r>
    </w:p>
    <w:p w14:paraId="6239FF4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585765E" w14:textId="77777777" w:rsidR="00E644AC" w:rsidRPr="00E644AC" w:rsidRDefault="00E644AC" w:rsidP="00577BC6">
      <w:pPr>
        <w:spacing w:after="40"/>
        <w:rPr>
          <w:b/>
          <w:bCs/>
          <w:sz w:val="22"/>
          <w:szCs w:val="22"/>
        </w:rPr>
      </w:pPr>
      <w:r w:rsidRPr="00E644AC">
        <w:rPr>
          <w:b/>
          <w:bCs/>
          <w:sz w:val="22"/>
          <w:szCs w:val="22"/>
        </w:rPr>
        <w:t>Akademia Górniczo - Hutnicza</w:t>
      </w:r>
    </w:p>
    <w:p w14:paraId="4CEFA28D" w14:textId="77777777" w:rsidR="00E644AC" w:rsidRPr="00E644AC" w:rsidRDefault="00E644AC" w:rsidP="00577BC6">
      <w:pPr>
        <w:spacing w:after="40"/>
        <w:rPr>
          <w:b/>
          <w:bCs/>
          <w:sz w:val="22"/>
          <w:szCs w:val="22"/>
        </w:rPr>
      </w:pPr>
      <w:r w:rsidRPr="00E644AC">
        <w:rPr>
          <w:b/>
          <w:bCs/>
          <w:sz w:val="22"/>
          <w:szCs w:val="22"/>
        </w:rPr>
        <w:t>im. Stanisława Staszica w Krakowie</w:t>
      </w:r>
    </w:p>
    <w:p w14:paraId="6604022A" w14:textId="203BDA16" w:rsidR="00D665F5" w:rsidRPr="00D91931" w:rsidRDefault="00E644AC" w:rsidP="00577BC6">
      <w:pPr>
        <w:spacing w:after="40"/>
        <w:rPr>
          <w:b/>
          <w:bCs/>
          <w:sz w:val="22"/>
          <w:szCs w:val="22"/>
        </w:rPr>
      </w:pPr>
      <w:r w:rsidRPr="00E644AC">
        <w:rPr>
          <w:b/>
          <w:bCs/>
          <w:sz w:val="22"/>
          <w:szCs w:val="22"/>
        </w:rPr>
        <w:t>Dział Zamówień Publicznych</w:t>
      </w:r>
    </w:p>
    <w:p w14:paraId="42D3F341" w14:textId="78DE577E" w:rsidR="00D665F5" w:rsidRPr="00BD5546" w:rsidRDefault="00E644AC" w:rsidP="00D665F5">
      <w:pPr>
        <w:rPr>
          <w:sz w:val="22"/>
          <w:szCs w:val="22"/>
        </w:rPr>
      </w:pPr>
      <w:r w:rsidRPr="00E644A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644AC">
        <w:rPr>
          <w:sz w:val="22"/>
          <w:szCs w:val="22"/>
        </w:rPr>
        <w:t>30</w:t>
      </w:r>
    </w:p>
    <w:p w14:paraId="5827D0F7" w14:textId="03A14F67" w:rsidR="00D665F5" w:rsidRPr="00BD5546" w:rsidRDefault="00E644AC" w:rsidP="00D665F5">
      <w:pPr>
        <w:rPr>
          <w:sz w:val="22"/>
          <w:szCs w:val="22"/>
        </w:rPr>
      </w:pPr>
      <w:r w:rsidRPr="00E644A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644AC">
        <w:rPr>
          <w:sz w:val="22"/>
          <w:szCs w:val="22"/>
        </w:rPr>
        <w:t>Kraków</w:t>
      </w:r>
    </w:p>
    <w:p w14:paraId="0A887118" w14:textId="0222F2BD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44AC" w:rsidRPr="00E644AC">
        <w:rPr>
          <w:b/>
          <w:sz w:val="22"/>
          <w:szCs w:val="22"/>
        </w:rPr>
        <w:t>KC-DE-zp.25.390.2026</w:t>
      </w:r>
      <w:r w:rsidR="00A80738">
        <w:rPr>
          <w:sz w:val="24"/>
        </w:rPr>
        <w:tab/>
        <w:t xml:space="preserve"> </w:t>
      </w:r>
    </w:p>
    <w:p w14:paraId="2F6765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B2CF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CA28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930B3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422E5C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D5A2C3" w14:textId="7021901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644AC" w:rsidRPr="00E644AC">
        <w:rPr>
          <w:sz w:val="22"/>
          <w:szCs w:val="22"/>
        </w:rPr>
        <w:t xml:space="preserve">Tryb podstawowy bez negocjacji - art. 275 pkt. 1 ustawy </w:t>
      </w:r>
      <w:proofErr w:type="spellStart"/>
      <w:r w:rsidR="00E644AC" w:rsidRPr="00E644A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3D20345" w14:textId="19EE49C2" w:rsidR="00A80738" w:rsidRPr="00577BC6" w:rsidRDefault="00E644A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644AC">
        <w:rPr>
          <w:b/>
          <w:sz w:val="22"/>
          <w:szCs w:val="22"/>
        </w:rPr>
        <w:t>Remont schodów awaryjnych oraz fragmentu elewacji z wymianą drzwi, oświetlenia i montażem zadaszenia na stronie północnej pawilonu U-2 AGH z podziałem na części - KC-DE-zp.25.390.2026</w:t>
      </w:r>
    </w:p>
    <w:p w14:paraId="6AD449E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D24FD75" w14:textId="707C88FC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644AC" w:rsidRPr="00E644AC">
        <w:rPr>
          <w:sz w:val="22"/>
          <w:szCs w:val="22"/>
        </w:rPr>
        <w:t>24/08/2026</w:t>
      </w:r>
      <w:r w:rsidR="00FF4AB1" w:rsidRPr="00577BC6">
        <w:rPr>
          <w:sz w:val="22"/>
          <w:szCs w:val="22"/>
        </w:rPr>
        <w:t xml:space="preserve"> o godz. </w:t>
      </w:r>
      <w:r w:rsidR="00E644AC" w:rsidRPr="00E644A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4BCAF5B" w14:textId="77777777" w:rsidTr="003F57CD">
        <w:tc>
          <w:tcPr>
            <w:tcW w:w="993" w:type="dxa"/>
            <w:vAlign w:val="center"/>
          </w:tcPr>
          <w:p w14:paraId="3F1C75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1C738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2D15BD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644AC" w:rsidRPr="00493F8C" w14:paraId="43C365D2" w14:textId="77777777" w:rsidTr="00FF2A8D">
        <w:tc>
          <w:tcPr>
            <w:tcW w:w="993" w:type="dxa"/>
            <w:vAlign w:val="center"/>
          </w:tcPr>
          <w:p w14:paraId="0EF02843" w14:textId="5F1C3D1E" w:rsidR="00E644AC" w:rsidRPr="00490DC0" w:rsidRDefault="00E644AC" w:rsidP="00FF2A8D">
            <w:pPr>
              <w:spacing w:before="120" w:after="120"/>
              <w:jc w:val="center"/>
            </w:pPr>
            <w:r w:rsidRPr="00E644AC">
              <w:t>1</w:t>
            </w:r>
          </w:p>
        </w:tc>
        <w:tc>
          <w:tcPr>
            <w:tcW w:w="5244" w:type="dxa"/>
          </w:tcPr>
          <w:p w14:paraId="756E3E85" w14:textId="77777777" w:rsidR="008D2A9B" w:rsidRDefault="008D2A9B" w:rsidP="008D2A9B">
            <w:pPr>
              <w:spacing w:before="40"/>
            </w:pPr>
            <w:r>
              <w:t>Konsorcjum firm:</w:t>
            </w:r>
          </w:p>
          <w:p w14:paraId="21615F3E" w14:textId="77777777" w:rsidR="008D2A9B" w:rsidRDefault="008D2A9B" w:rsidP="008D2A9B">
            <w:pPr>
              <w:spacing w:before="40"/>
            </w:pPr>
            <w:r>
              <w:t xml:space="preserve">Lider: </w:t>
            </w:r>
            <w:proofErr w:type="spellStart"/>
            <w:r>
              <w:t>Stambud</w:t>
            </w:r>
            <w:proofErr w:type="spellEnd"/>
            <w:r>
              <w:t xml:space="preserve"> Sp. z o.o.</w:t>
            </w:r>
          </w:p>
          <w:p w14:paraId="2F8F88CB" w14:textId="77777777" w:rsidR="008D2A9B" w:rsidRDefault="008D2A9B" w:rsidP="008D2A9B">
            <w:pPr>
              <w:spacing w:before="40"/>
            </w:pPr>
            <w:r>
              <w:t xml:space="preserve">ul. Św. Wojciecha 89 </w:t>
            </w:r>
          </w:p>
          <w:p w14:paraId="307FA139" w14:textId="77777777" w:rsidR="008D2A9B" w:rsidRDefault="008D2A9B" w:rsidP="008D2A9B">
            <w:pPr>
              <w:spacing w:before="40"/>
            </w:pPr>
            <w:r>
              <w:t>32-085 Modlnica</w:t>
            </w:r>
          </w:p>
          <w:p w14:paraId="2B58DA81" w14:textId="77777777" w:rsidR="008D2A9B" w:rsidRDefault="008D2A9B" w:rsidP="008D2A9B">
            <w:pPr>
              <w:spacing w:before="40"/>
            </w:pPr>
            <w:r>
              <w:t>Partner:2K-Budownictwo spółka z ograniczoną odpowiedzialnością sp. k.</w:t>
            </w:r>
          </w:p>
          <w:p w14:paraId="0AC355B1" w14:textId="77777777" w:rsidR="008D2A9B" w:rsidRDefault="008D2A9B" w:rsidP="008D2A9B">
            <w:pPr>
              <w:spacing w:before="40"/>
            </w:pPr>
            <w:r>
              <w:t>ul. Św. Wojciecha 89</w:t>
            </w:r>
          </w:p>
          <w:p w14:paraId="415AC932" w14:textId="297EF5DC" w:rsidR="00E644AC" w:rsidRPr="00490DC0" w:rsidRDefault="008D2A9B" w:rsidP="008D2A9B">
            <w:pPr>
              <w:spacing w:after="40"/>
              <w:jc w:val="both"/>
            </w:pPr>
            <w:r>
              <w:t>32-085 Modlnica</w:t>
            </w:r>
          </w:p>
        </w:tc>
        <w:tc>
          <w:tcPr>
            <w:tcW w:w="2835" w:type="dxa"/>
            <w:vAlign w:val="center"/>
          </w:tcPr>
          <w:p w14:paraId="52E55A3B" w14:textId="4E8CFB59" w:rsidR="00E644AC" w:rsidRPr="00490DC0" w:rsidRDefault="00E644AC" w:rsidP="00FF2A8D">
            <w:pPr>
              <w:spacing w:before="120" w:after="120"/>
              <w:jc w:val="both"/>
            </w:pPr>
            <w:r w:rsidRPr="00E644AC">
              <w:t>278 303.61 zł</w:t>
            </w:r>
          </w:p>
        </w:tc>
      </w:tr>
      <w:tr w:rsidR="00E644AC" w:rsidRPr="00493F8C" w14:paraId="6A14B1BA" w14:textId="77777777" w:rsidTr="00FF2A8D">
        <w:tc>
          <w:tcPr>
            <w:tcW w:w="993" w:type="dxa"/>
            <w:vAlign w:val="center"/>
          </w:tcPr>
          <w:p w14:paraId="11936E76" w14:textId="0B796128" w:rsidR="00E644AC" w:rsidRPr="00490DC0" w:rsidRDefault="00E644AC" w:rsidP="00FF2A8D">
            <w:pPr>
              <w:spacing w:before="120" w:after="120"/>
              <w:jc w:val="center"/>
            </w:pPr>
            <w:r w:rsidRPr="00E644AC">
              <w:t>2</w:t>
            </w:r>
          </w:p>
        </w:tc>
        <w:tc>
          <w:tcPr>
            <w:tcW w:w="5244" w:type="dxa"/>
          </w:tcPr>
          <w:p w14:paraId="60015246" w14:textId="36086792" w:rsidR="00E644AC" w:rsidRPr="00490DC0" w:rsidRDefault="00E644AC" w:rsidP="00FF2A8D">
            <w:pPr>
              <w:spacing w:before="40"/>
            </w:pPr>
            <w:r w:rsidRPr="00E644AC">
              <w:t>KALDORA SPÓŁKA Z OGRANICZONĄ ODPOWIEDZIALNOŚCIĄ</w:t>
            </w:r>
          </w:p>
          <w:p w14:paraId="2DBE241E" w14:textId="48C68EBF" w:rsidR="00E644AC" w:rsidRPr="00490DC0" w:rsidRDefault="00E644AC" w:rsidP="00FF2A8D">
            <w:r w:rsidRPr="00E644AC">
              <w:t>Kalwaryjska</w:t>
            </w:r>
            <w:r w:rsidRPr="00490DC0">
              <w:t xml:space="preserve"> </w:t>
            </w:r>
            <w:r w:rsidRPr="00E644AC">
              <w:t>69/9</w:t>
            </w:r>
            <w:r w:rsidRPr="00490DC0">
              <w:t xml:space="preserve"> </w:t>
            </w:r>
          </w:p>
          <w:p w14:paraId="727C60D2" w14:textId="42A2ECC9" w:rsidR="00E644AC" w:rsidRPr="00490DC0" w:rsidRDefault="00E644AC" w:rsidP="00FF2A8D">
            <w:pPr>
              <w:spacing w:after="40"/>
              <w:jc w:val="both"/>
            </w:pPr>
            <w:r w:rsidRPr="00E644AC">
              <w:t>30504</w:t>
            </w:r>
            <w:r w:rsidRPr="00490DC0">
              <w:t xml:space="preserve"> </w:t>
            </w:r>
            <w:r w:rsidRPr="00E644AC">
              <w:t>Kraków</w:t>
            </w:r>
          </w:p>
        </w:tc>
        <w:tc>
          <w:tcPr>
            <w:tcW w:w="2835" w:type="dxa"/>
            <w:vAlign w:val="center"/>
          </w:tcPr>
          <w:p w14:paraId="289B54E6" w14:textId="066588C2" w:rsidR="00E644AC" w:rsidRPr="00490DC0" w:rsidRDefault="00E644AC" w:rsidP="00FF2A8D">
            <w:pPr>
              <w:spacing w:before="120" w:after="120"/>
              <w:jc w:val="both"/>
            </w:pPr>
            <w:r w:rsidRPr="00E644AC">
              <w:t>299 900.00 zł</w:t>
            </w:r>
          </w:p>
        </w:tc>
      </w:tr>
      <w:tr w:rsidR="00E644AC" w:rsidRPr="00493F8C" w14:paraId="0ECC789D" w14:textId="77777777" w:rsidTr="00FF2A8D">
        <w:tc>
          <w:tcPr>
            <w:tcW w:w="993" w:type="dxa"/>
            <w:vAlign w:val="center"/>
          </w:tcPr>
          <w:p w14:paraId="003C1C93" w14:textId="1A7C7F23" w:rsidR="00E644AC" w:rsidRPr="00490DC0" w:rsidRDefault="00E644AC" w:rsidP="00FF2A8D">
            <w:pPr>
              <w:spacing w:before="120" w:after="120"/>
              <w:jc w:val="center"/>
            </w:pPr>
            <w:r w:rsidRPr="00E644AC">
              <w:t>3</w:t>
            </w:r>
          </w:p>
        </w:tc>
        <w:tc>
          <w:tcPr>
            <w:tcW w:w="5244" w:type="dxa"/>
          </w:tcPr>
          <w:p w14:paraId="1D20D952" w14:textId="10CB6D31" w:rsidR="00E644AC" w:rsidRPr="00490DC0" w:rsidRDefault="00E644AC" w:rsidP="00FF2A8D">
            <w:pPr>
              <w:spacing w:before="40"/>
            </w:pPr>
            <w:r w:rsidRPr="00E644AC">
              <w:t>JAWOR Spółka z o.o.</w:t>
            </w:r>
          </w:p>
          <w:p w14:paraId="103DCED3" w14:textId="71181254" w:rsidR="00E644AC" w:rsidRPr="00490DC0" w:rsidRDefault="00E644AC" w:rsidP="00FF2A8D">
            <w:r w:rsidRPr="00E644AC">
              <w:t>Solskiego</w:t>
            </w:r>
            <w:r w:rsidRPr="00490DC0">
              <w:t xml:space="preserve"> </w:t>
            </w:r>
            <w:r w:rsidRPr="00E644AC">
              <w:t>9</w:t>
            </w:r>
            <w:r w:rsidRPr="00490DC0">
              <w:t xml:space="preserve"> </w:t>
            </w:r>
          </w:p>
          <w:p w14:paraId="2E3420B6" w14:textId="041EFF9F" w:rsidR="00E644AC" w:rsidRPr="00490DC0" w:rsidRDefault="00E644AC" w:rsidP="00FF2A8D">
            <w:pPr>
              <w:spacing w:after="40"/>
              <w:jc w:val="both"/>
            </w:pPr>
            <w:r w:rsidRPr="00E644AC">
              <w:t>32-800</w:t>
            </w:r>
            <w:r w:rsidRPr="00490DC0">
              <w:t xml:space="preserve"> </w:t>
            </w:r>
            <w:r w:rsidRPr="00E644AC">
              <w:t>Brzesko</w:t>
            </w:r>
          </w:p>
        </w:tc>
        <w:tc>
          <w:tcPr>
            <w:tcW w:w="2835" w:type="dxa"/>
            <w:vAlign w:val="center"/>
          </w:tcPr>
          <w:p w14:paraId="20D7B877" w14:textId="44208AC5" w:rsidR="00E644AC" w:rsidRPr="00490DC0" w:rsidRDefault="00E644AC" w:rsidP="00FF2A8D">
            <w:pPr>
              <w:spacing w:before="120" w:after="120"/>
              <w:jc w:val="both"/>
            </w:pPr>
            <w:r w:rsidRPr="00E644AC">
              <w:t>219 347.42 zł</w:t>
            </w:r>
          </w:p>
        </w:tc>
      </w:tr>
    </w:tbl>
    <w:p w14:paraId="54CA87D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1F433" w14:textId="77777777" w:rsidR="00036D39" w:rsidRDefault="00036D39">
      <w:r>
        <w:separator/>
      </w:r>
    </w:p>
  </w:endnote>
  <w:endnote w:type="continuationSeparator" w:id="0">
    <w:p w14:paraId="397076E3" w14:textId="77777777" w:rsidR="00036D39" w:rsidRDefault="00036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3D5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8C4E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7BE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53A97C">
        <v:line id="_x0000_s1025" style="position:absolute;left:0;text-align:left;z-index:251657728" from="-3.85pt,8.7pt" to="455.15pt,8.7pt"/>
      </w:pict>
    </w:r>
  </w:p>
  <w:p w14:paraId="3F579A7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882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212867" w14:textId="77777777" w:rsidR="009F189D" w:rsidRDefault="009F189D">
    <w:pPr>
      <w:pStyle w:val="Stopka"/>
      <w:tabs>
        <w:tab w:val="clear" w:pos="4536"/>
      </w:tabs>
      <w:jc w:val="center"/>
    </w:pPr>
  </w:p>
  <w:p w14:paraId="2A17B3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DA24F" w14:textId="77777777" w:rsidR="00036D39" w:rsidRDefault="00036D39">
      <w:r>
        <w:separator/>
      </w:r>
    </w:p>
  </w:footnote>
  <w:footnote w:type="continuationSeparator" w:id="0">
    <w:p w14:paraId="0BF780B3" w14:textId="77777777" w:rsidR="00036D39" w:rsidRDefault="00036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55BE0" w14:textId="77777777" w:rsidR="00E644AC" w:rsidRDefault="00E644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2F1B1" w14:textId="77777777" w:rsidR="00E644AC" w:rsidRDefault="00E644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2BD87" w14:textId="77777777" w:rsidR="00E644AC" w:rsidRDefault="00E644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7AB"/>
    <w:rsid w:val="00007727"/>
    <w:rsid w:val="00017720"/>
    <w:rsid w:val="00035488"/>
    <w:rsid w:val="00036D39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D2A9B"/>
    <w:rsid w:val="009C20BC"/>
    <w:rsid w:val="009D19BD"/>
    <w:rsid w:val="009F189D"/>
    <w:rsid w:val="00A120F7"/>
    <w:rsid w:val="00A67C20"/>
    <w:rsid w:val="00A80738"/>
    <w:rsid w:val="00AA718D"/>
    <w:rsid w:val="00B417AB"/>
    <w:rsid w:val="00C236D3"/>
    <w:rsid w:val="00C659E2"/>
    <w:rsid w:val="00CB0802"/>
    <w:rsid w:val="00CE449F"/>
    <w:rsid w:val="00D20908"/>
    <w:rsid w:val="00D665F5"/>
    <w:rsid w:val="00D7128F"/>
    <w:rsid w:val="00E644A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076AE7"/>
  <w15:chartTrackingRefBased/>
  <w15:docId w15:val="{8DC09346-971F-4B03-90C6-18AC0EFF8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cp:lastPrinted>2026-08-24T09:18:00Z</cp:lastPrinted>
  <dcterms:created xsi:type="dcterms:W3CDTF">2026-08-24T09:18:00Z</dcterms:created>
  <dcterms:modified xsi:type="dcterms:W3CDTF">2026-08-24T09:18:00Z</dcterms:modified>
</cp:coreProperties>
</file>