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66914" w14:textId="7E192D62" w:rsidR="00F245C5" w:rsidRPr="0046268F" w:rsidRDefault="00EE4550" w:rsidP="00F245C5">
      <w:pPr>
        <w:spacing w:after="600"/>
        <w:jc w:val="right"/>
      </w:pPr>
      <w:bookmarkStart w:id="0" w:name="_Hlk53520193"/>
      <w:r w:rsidRPr="0046268F">
        <w:t>Rawicz</w:t>
      </w:r>
      <w:r w:rsidR="0046268F">
        <w:t>,</w:t>
      </w:r>
      <w:r w:rsidR="00F245C5" w:rsidRPr="0046268F">
        <w:t xml:space="preserve"> dnia</w:t>
      </w:r>
      <w:r w:rsidR="0046268F">
        <w:t xml:space="preserve"> 21.08.2026 r.</w:t>
      </w:r>
    </w:p>
    <w:p w14:paraId="1F69CFCD" w14:textId="13AA15EE" w:rsidR="00F245C5" w:rsidRPr="0046268F" w:rsidRDefault="00EE4550" w:rsidP="00F245C5">
      <w:pPr>
        <w:spacing w:line="360" w:lineRule="auto"/>
        <w:ind w:right="3969"/>
        <w:rPr>
          <w:b/>
          <w:bCs/>
        </w:rPr>
      </w:pPr>
      <w:r w:rsidRPr="0046268F">
        <w:rPr>
          <w:b/>
          <w:bCs/>
        </w:rPr>
        <w:t>Powiatowe Centrum Usług Wspólnych w Rawiczu</w:t>
      </w:r>
    </w:p>
    <w:p w14:paraId="3955B368" w14:textId="578E320B" w:rsidR="00F245C5" w:rsidRPr="0046268F" w:rsidRDefault="00EE4550" w:rsidP="00F245C5">
      <w:pPr>
        <w:spacing w:line="360" w:lineRule="auto"/>
        <w:ind w:right="3969"/>
      </w:pPr>
      <w:r w:rsidRPr="0046268F">
        <w:t>ul. Mikołaja Kopernika</w:t>
      </w:r>
      <w:r w:rsidR="00F245C5" w:rsidRPr="0046268F">
        <w:t xml:space="preserve"> </w:t>
      </w:r>
      <w:r w:rsidRPr="0046268F">
        <w:t>4</w:t>
      </w:r>
    </w:p>
    <w:p w14:paraId="27D06A26" w14:textId="34D7AFCE" w:rsidR="00F245C5" w:rsidRDefault="00EE4550" w:rsidP="00D30F1F">
      <w:pPr>
        <w:ind w:right="4253"/>
      </w:pPr>
      <w:r w:rsidRPr="0046268F">
        <w:t>63-900</w:t>
      </w:r>
      <w:r w:rsidR="00F245C5" w:rsidRPr="0046268F">
        <w:t xml:space="preserve"> </w:t>
      </w:r>
      <w:r w:rsidRPr="0046268F">
        <w:t>Rawicz</w:t>
      </w:r>
    </w:p>
    <w:p w14:paraId="2804A1D9" w14:textId="77777777" w:rsidR="0046268F" w:rsidRDefault="0046268F" w:rsidP="00D30F1F">
      <w:pPr>
        <w:ind w:right="4253"/>
      </w:pPr>
    </w:p>
    <w:p w14:paraId="2BB02FB6" w14:textId="3F288EBC" w:rsidR="0046268F" w:rsidRPr="0046268F" w:rsidRDefault="0046268F" w:rsidP="00D30F1F">
      <w:pPr>
        <w:ind w:right="4253"/>
      </w:pPr>
      <w:r>
        <w:t xml:space="preserve">Znak </w:t>
      </w:r>
      <w:proofErr w:type="gramStart"/>
      <w:r>
        <w:t xml:space="preserve">sprawy:  </w:t>
      </w:r>
      <w:r w:rsidRPr="0046268F">
        <w:rPr>
          <w:bCs/>
        </w:rPr>
        <w:t>PCUW</w:t>
      </w:r>
      <w:proofErr w:type="gramEnd"/>
      <w:r w:rsidRPr="0046268F">
        <w:rPr>
          <w:bCs/>
        </w:rPr>
        <w:t>.261.26.2026</w:t>
      </w:r>
    </w:p>
    <w:p w14:paraId="7EA94021" w14:textId="2DCBF348" w:rsidR="00F245C5" w:rsidRPr="0046268F" w:rsidRDefault="00F245C5" w:rsidP="00D30F1F">
      <w:pPr>
        <w:tabs>
          <w:tab w:val="right" w:pos="9072"/>
        </w:tabs>
        <w:spacing w:after="600" w:line="360" w:lineRule="auto"/>
        <w:ind w:left="567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46268F" w14:paraId="5D9C30B9" w14:textId="77777777" w:rsidTr="002716A3">
        <w:tc>
          <w:tcPr>
            <w:tcW w:w="10065" w:type="dxa"/>
            <w:shd w:val="clear" w:color="auto" w:fill="F2F2F2"/>
            <w:hideMark/>
          </w:tcPr>
          <w:p w14:paraId="3E0E3E2E" w14:textId="77777777" w:rsidR="00F245C5" w:rsidRPr="0046268F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6268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3743EDB" w14:textId="77777777" w:rsidR="00F245C5" w:rsidRPr="0046268F" w:rsidRDefault="00F245C5" w:rsidP="002716A3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6268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C0608E4" w14:textId="77777777" w:rsidR="00F245C5" w:rsidRPr="0046268F" w:rsidRDefault="00F245C5" w:rsidP="00F245C5">
      <w:pPr>
        <w:keepNext/>
        <w:spacing w:after="240"/>
        <w:outlineLvl w:val="0"/>
        <w:rPr>
          <w:b/>
        </w:rPr>
      </w:pPr>
    </w:p>
    <w:p w14:paraId="1E8FEAF2" w14:textId="39B4A23C" w:rsidR="00F245C5" w:rsidRPr="0046268F" w:rsidRDefault="00F245C5" w:rsidP="0046268F">
      <w:pPr>
        <w:spacing w:after="120" w:line="360" w:lineRule="auto"/>
        <w:ind w:left="1134" w:hanging="1134"/>
        <w:jc w:val="both"/>
        <w:rPr>
          <w:rFonts w:eastAsia="Calibri"/>
          <w:b/>
          <w:bCs/>
          <w:lang w:eastAsia="en-US"/>
        </w:rPr>
      </w:pPr>
      <w:r w:rsidRPr="0046268F">
        <w:rPr>
          <w:rFonts w:eastAsia="Calibri"/>
          <w:lang w:eastAsia="en-US"/>
        </w:rPr>
        <w:t>Dotyczy</w:t>
      </w:r>
      <w:r w:rsidR="0046268F">
        <w:rPr>
          <w:rFonts w:eastAsia="Calibri"/>
          <w:lang w:eastAsia="en-US"/>
        </w:rPr>
        <w:t>:</w:t>
      </w:r>
      <w:r w:rsidRPr="0046268F">
        <w:rPr>
          <w:rFonts w:eastAsia="Calibri"/>
          <w:lang w:eastAsia="en-US"/>
        </w:rPr>
        <w:t xml:space="preserve"> </w:t>
      </w:r>
      <w:r w:rsidR="0046268F" w:rsidRPr="0046268F">
        <w:t xml:space="preserve">postępowania o udzielenie zamówienia publicznego prowadzonego w trybie  </w:t>
      </w:r>
      <w:r w:rsidR="0046268F" w:rsidRPr="0046268F">
        <w:br/>
        <w:t xml:space="preserve">podstawowym bez negocjacji – art. 275 pkt 1 ustawy </w:t>
      </w:r>
      <w:proofErr w:type="spellStart"/>
      <w:r w:rsidR="0046268F" w:rsidRPr="0046268F">
        <w:t>Pzp</w:t>
      </w:r>
      <w:proofErr w:type="spellEnd"/>
      <w:r w:rsidR="0046268F" w:rsidRPr="0046268F">
        <w:t xml:space="preserve"> na zadanie </w:t>
      </w:r>
      <w:proofErr w:type="gramStart"/>
      <w:r w:rsidR="0046268F" w:rsidRPr="0046268F">
        <w:t>pn</w:t>
      </w:r>
      <w:r w:rsidR="0046268F" w:rsidRPr="0046268F">
        <w:rPr>
          <w:b/>
          <w:bCs/>
        </w:rPr>
        <w:t>.:,,</w:t>
      </w:r>
      <w:proofErr w:type="gramEnd"/>
      <w:r w:rsidR="0046268F" w:rsidRPr="0046268F">
        <w:rPr>
          <w:b/>
          <w:bCs/>
        </w:rPr>
        <w:t xml:space="preserve"> Sukcesywne dostawy żywności dla Placówki Opiekuńczo - Wychowawczej "Mały Dworek" </w:t>
      </w:r>
      <w:r w:rsidR="0046268F">
        <w:rPr>
          <w:b/>
          <w:bCs/>
        </w:rPr>
        <w:br/>
      </w:r>
      <w:r w:rsidR="0046268F" w:rsidRPr="0046268F">
        <w:rPr>
          <w:b/>
          <w:bCs/>
        </w:rPr>
        <w:t>w Łaszczynie w okresie od 01.09.2026 r. do 31.12.2026 r.</w:t>
      </w:r>
    </w:p>
    <w:p w14:paraId="3FDED334" w14:textId="77777777" w:rsidR="00F245C5" w:rsidRPr="0046268F" w:rsidRDefault="00F245C5" w:rsidP="00F245C5">
      <w:pPr>
        <w:tabs>
          <w:tab w:val="left" w:pos="708"/>
          <w:tab w:val="center" w:pos="4536"/>
          <w:tab w:val="right" w:pos="9072"/>
        </w:tabs>
      </w:pPr>
    </w:p>
    <w:p w14:paraId="62593E9E" w14:textId="01F37070" w:rsidR="00A02E94" w:rsidRPr="0046268F" w:rsidRDefault="0046268F" w:rsidP="0046268F">
      <w:pPr>
        <w:pStyle w:val="Nagwek"/>
        <w:tabs>
          <w:tab w:val="left" w:pos="708"/>
        </w:tabs>
        <w:spacing w:after="120" w:line="276" w:lineRule="auto"/>
        <w:jc w:val="both"/>
        <w:rPr>
          <w:bCs/>
        </w:rPr>
      </w:pPr>
      <w:r>
        <w:t xml:space="preserve">1. </w:t>
      </w:r>
      <w:r w:rsidR="00F245C5" w:rsidRPr="0046268F">
        <w:t xml:space="preserve">Zamawiający, </w:t>
      </w:r>
      <w:r w:rsidR="00EE4550" w:rsidRPr="0046268F">
        <w:rPr>
          <w:b/>
        </w:rPr>
        <w:t>Powiatowe Centrum Usług Wspólnych w Rawiczu</w:t>
      </w:r>
      <w:r w:rsidR="00F245C5" w:rsidRPr="0046268F">
        <w:t xml:space="preserve">, działając na podstawie art. 253 ust. 1 ustawy z dnia 11 września 2019r. Prawo zamówień publicznych </w:t>
      </w:r>
      <w:r w:rsidR="00EE4550" w:rsidRPr="0046268F">
        <w:t>(</w:t>
      </w:r>
      <w:proofErr w:type="spellStart"/>
      <w:r w:rsidR="00EE4550" w:rsidRPr="0046268F">
        <w:t>t.j</w:t>
      </w:r>
      <w:proofErr w:type="spellEnd"/>
      <w:r w:rsidR="00EE4550" w:rsidRPr="0046268F">
        <w:t>. Dz. U. z 2026 r. poz. 793)</w:t>
      </w:r>
      <w:r w:rsidR="00F245C5" w:rsidRPr="0046268F">
        <w:t xml:space="preserve">, zwanej dalej „ustawą </w:t>
      </w:r>
      <w:proofErr w:type="spellStart"/>
      <w:r w:rsidR="00F245C5" w:rsidRPr="0046268F">
        <w:t>Pzp</w:t>
      </w:r>
      <w:proofErr w:type="spellEnd"/>
      <w:r w:rsidR="00F245C5" w:rsidRPr="0046268F">
        <w:t>”, informuje, że w toczącym się postępowaniu o udzielenie zamówienia publicznego</w:t>
      </w:r>
      <w:r w:rsidR="00A02E94" w:rsidRPr="0046268F">
        <w:t xml:space="preserve">, </w:t>
      </w:r>
      <w:r w:rsidR="00F245C5" w:rsidRPr="0046268F">
        <w:t xml:space="preserve">jako najkorzystniejsza wybrana została oferta złożona przez </w:t>
      </w:r>
      <w:r>
        <w:t>W</w:t>
      </w:r>
      <w:r w:rsidR="00F245C5" w:rsidRPr="0046268F">
        <w:t>ykonawcę</w:t>
      </w:r>
      <w:r w:rsidR="00A02E94" w:rsidRPr="0046268F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E4550" w:rsidRPr="0046268F" w14:paraId="7C0FD5F7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5E37" w14:textId="72F53C5A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t>Część nr 1</w:t>
            </w:r>
            <w:r w:rsidRPr="0046268F">
              <w:t>: Artykuły spożywcze</w:t>
            </w:r>
          </w:p>
          <w:p w14:paraId="1F236D07" w14:textId="74AA0156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r w:rsidRPr="0046268F">
              <w:rPr>
                <w:b/>
              </w:rPr>
              <w:t>Paweł Kaczan Zakład Handlu i Usług Kama</w:t>
            </w:r>
          </w:p>
          <w:p w14:paraId="2D1A6190" w14:textId="6AE3C220" w:rsidR="00EE4550" w:rsidRPr="0046268F" w:rsidRDefault="00EE4550" w:rsidP="0046268F">
            <w:pPr>
              <w:spacing w:line="360" w:lineRule="auto"/>
              <w:jc w:val="center"/>
              <w:rPr>
                <w:bCs/>
              </w:rPr>
            </w:pPr>
            <w:r w:rsidRPr="0046268F">
              <w:rPr>
                <w:bCs/>
              </w:rPr>
              <w:t>Łaszczyn 25a</w:t>
            </w:r>
          </w:p>
          <w:p w14:paraId="681D97BE" w14:textId="23E08CCF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63-900 Rawicz</w:t>
            </w:r>
          </w:p>
          <w:p w14:paraId="52534A56" w14:textId="51A73F29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 xml:space="preserve">za </w:t>
            </w:r>
            <w:proofErr w:type="gramStart"/>
            <w:r w:rsidRPr="0046268F">
              <w:t>cenę</w:t>
            </w:r>
            <w:r w:rsidR="0046268F">
              <w:t xml:space="preserve">: </w:t>
            </w:r>
            <w:r w:rsidRPr="0046268F">
              <w:t xml:space="preserve"> </w:t>
            </w:r>
            <w:r w:rsidRPr="0046268F">
              <w:rPr>
                <w:b/>
              </w:rPr>
              <w:t>24</w:t>
            </w:r>
            <w:proofErr w:type="gramEnd"/>
            <w:r w:rsidR="0046268F">
              <w:rPr>
                <w:b/>
              </w:rPr>
              <w:t> </w:t>
            </w:r>
            <w:r w:rsidRPr="0046268F">
              <w:rPr>
                <w:b/>
              </w:rPr>
              <w:t>937</w:t>
            </w:r>
            <w:r w:rsidR="0046268F">
              <w:rPr>
                <w:b/>
              </w:rPr>
              <w:t>,</w:t>
            </w:r>
            <w:r w:rsidRPr="0046268F">
              <w:rPr>
                <w:b/>
              </w:rPr>
              <w:t>22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6CFC35A6" w14:textId="77777777" w:rsidR="00EE4550" w:rsidRDefault="00EE4550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1B67E6D9" w14:textId="21202316" w:rsidR="0046268F" w:rsidRPr="0046268F" w:rsidRDefault="0046268F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bCs/>
                <w:color w:val="000000"/>
              </w:rPr>
              <w:t>Oferta ww. Wykonawcy jest ofertą najkorzystniejszą, spełniającą warunki udziału w postępowaniu oraz niepodlegającą odrzuceniu.</w:t>
            </w:r>
          </w:p>
        </w:tc>
      </w:tr>
      <w:tr w:rsidR="00EE4550" w:rsidRPr="0046268F" w14:paraId="5A2319A9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B6909" w14:textId="7B25F4B0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lastRenderedPageBreak/>
              <w:t>Część nr 2</w:t>
            </w:r>
            <w:r w:rsidRPr="0046268F">
              <w:t>: Nabiał</w:t>
            </w:r>
          </w:p>
          <w:p w14:paraId="5D394E97" w14:textId="12994A84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r w:rsidRPr="0046268F">
              <w:rPr>
                <w:b/>
              </w:rPr>
              <w:t>Spółdzielnia Mleczarska MLEKOVITA</w:t>
            </w:r>
          </w:p>
          <w:p w14:paraId="7A88EC44" w14:textId="4EE7C61C" w:rsidR="00EE4550" w:rsidRPr="0046268F" w:rsidRDefault="0046268F" w:rsidP="0046268F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E4550" w:rsidRPr="0046268F">
              <w:rPr>
                <w:bCs/>
              </w:rPr>
              <w:t>Ludowa 122</w:t>
            </w:r>
          </w:p>
          <w:p w14:paraId="71DCDEBE" w14:textId="70C4C350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18-200 Wysokie Mazowieckie</w:t>
            </w:r>
          </w:p>
          <w:p w14:paraId="415A0A8C" w14:textId="23B45824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>za cenę</w:t>
            </w:r>
            <w:r w:rsidR="0046268F">
              <w:t xml:space="preserve">: </w:t>
            </w:r>
            <w:r w:rsidRPr="0046268F">
              <w:rPr>
                <w:b/>
              </w:rPr>
              <w:t>9</w:t>
            </w:r>
            <w:r w:rsidR="0046268F">
              <w:rPr>
                <w:b/>
              </w:rPr>
              <w:t> </w:t>
            </w:r>
            <w:r w:rsidRPr="0046268F">
              <w:rPr>
                <w:b/>
              </w:rPr>
              <w:t>586</w:t>
            </w:r>
            <w:r w:rsidR="0046268F">
              <w:rPr>
                <w:b/>
              </w:rPr>
              <w:t xml:space="preserve">, </w:t>
            </w:r>
            <w:r w:rsidRPr="0046268F">
              <w:rPr>
                <w:b/>
              </w:rPr>
              <w:t>50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7903682A" w14:textId="77777777" w:rsidR="00EE4550" w:rsidRDefault="00EE4550" w:rsidP="0046268F">
            <w:pPr>
              <w:spacing w:before="120" w:line="360" w:lineRule="auto"/>
              <w:jc w:val="both"/>
              <w:rPr>
                <w:highlight w:val="darkGray"/>
              </w:rPr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39039976" w14:textId="528F5182" w:rsidR="0046268F" w:rsidRPr="0046268F" w:rsidRDefault="0046268F" w:rsidP="0046268F">
            <w:pPr>
              <w:spacing w:before="120" w:line="360" w:lineRule="auto"/>
              <w:jc w:val="both"/>
              <w:rPr>
                <w:highlight w:val="darkGray"/>
              </w:rPr>
            </w:pPr>
            <w:r w:rsidRPr="0046268F"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  <w:tr w:rsidR="00EE4550" w:rsidRPr="0046268F" w14:paraId="5CBEBAEC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81416" w14:textId="41BB2F4E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t>Część nr 3</w:t>
            </w:r>
            <w:r w:rsidRPr="0046268F">
              <w:t>: Warzywa i owoce</w:t>
            </w:r>
          </w:p>
          <w:p w14:paraId="3C672EF0" w14:textId="77DF451A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r w:rsidRPr="0046268F">
              <w:rPr>
                <w:b/>
              </w:rPr>
              <w:t xml:space="preserve">Andrzej </w:t>
            </w:r>
            <w:proofErr w:type="spellStart"/>
            <w:r w:rsidRPr="0046268F">
              <w:rPr>
                <w:b/>
              </w:rPr>
              <w:t>Kasprzak,,ARKA</w:t>
            </w:r>
            <w:proofErr w:type="spellEnd"/>
            <w:r w:rsidRPr="0046268F">
              <w:rPr>
                <w:b/>
              </w:rPr>
              <w:t>'' Hurtownia Spożywcza</w:t>
            </w:r>
          </w:p>
          <w:p w14:paraId="5D8087B4" w14:textId="074ED86C" w:rsidR="00EE4550" w:rsidRPr="0046268F" w:rsidRDefault="00EE4550" w:rsidP="0046268F">
            <w:pPr>
              <w:spacing w:line="360" w:lineRule="auto"/>
              <w:jc w:val="center"/>
              <w:rPr>
                <w:bCs/>
              </w:rPr>
            </w:pPr>
            <w:r w:rsidRPr="0046268F">
              <w:rPr>
                <w:bCs/>
              </w:rPr>
              <w:t>Szymanowo 16</w:t>
            </w:r>
          </w:p>
          <w:p w14:paraId="26E2DF0E" w14:textId="40C38888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63-900 Rawicz</w:t>
            </w:r>
          </w:p>
          <w:p w14:paraId="6893EDAE" w14:textId="5AA47245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>za cenę</w:t>
            </w:r>
            <w:r w:rsidR="0046268F">
              <w:t xml:space="preserve">: </w:t>
            </w:r>
            <w:r w:rsidRPr="0046268F">
              <w:rPr>
                <w:b/>
              </w:rPr>
              <w:t>11</w:t>
            </w:r>
            <w:r w:rsidR="0046268F">
              <w:rPr>
                <w:b/>
              </w:rPr>
              <w:t> </w:t>
            </w:r>
            <w:r w:rsidRPr="0046268F">
              <w:rPr>
                <w:b/>
              </w:rPr>
              <w:t>881</w:t>
            </w:r>
            <w:r w:rsidR="0046268F">
              <w:rPr>
                <w:b/>
              </w:rPr>
              <w:t xml:space="preserve">, </w:t>
            </w:r>
            <w:r w:rsidRPr="0046268F">
              <w:rPr>
                <w:b/>
              </w:rPr>
              <w:t>0</w:t>
            </w:r>
            <w:r w:rsidR="00000EB8">
              <w:rPr>
                <w:b/>
              </w:rPr>
              <w:t>1</w:t>
            </w:r>
            <w:r w:rsidRPr="0046268F">
              <w:rPr>
                <w:b/>
              </w:rPr>
              <w:t xml:space="preserve">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36A53FEE" w14:textId="77777777" w:rsidR="00EE4550" w:rsidRPr="0046268F" w:rsidRDefault="00EE4550" w:rsidP="0046268F">
            <w:pPr>
              <w:spacing w:before="120" w:line="360" w:lineRule="auto"/>
              <w:jc w:val="both"/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69221CFB" w14:textId="62BD08D6" w:rsidR="0046268F" w:rsidRPr="0046268F" w:rsidRDefault="0046268F" w:rsidP="0046268F">
            <w:pPr>
              <w:spacing w:before="120" w:line="360" w:lineRule="auto"/>
              <w:jc w:val="both"/>
              <w:rPr>
                <w:highlight w:val="darkGray"/>
              </w:rPr>
            </w:pPr>
            <w:r w:rsidRPr="0046268F"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  <w:tr w:rsidR="00EE4550" w:rsidRPr="0046268F" w14:paraId="02409EA9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53D5" w14:textId="7063925C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t>Część nr 5</w:t>
            </w:r>
            <w:r w:rsidRPr="0046268F">
              <w:t>: Pieczywo i ciasto</w:t>
            </w:r>
          </w:p>
          <w:p w14:paraId="33A1EE9E" w14:textId="1A716C89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proofErr w:type="gramStart"/>
            <w:r w:rsidRPr="0046268F">
              <w:rPr>
                <w:b/>
              </w:rPr>
              <w:t>P.W</w:t>
            </w:r>
            <w:proofErr w:type="gramEnd"/>
            <w:r w:rsidRPr="0046268F">
              <w:rPr>
                <w:b/>
              </w:rPr>
              <w:t xml:space="preserve"> SMAK - G. Dorosz i </w:t>
            </w:r>
            <w:proofErr w:type="spellStart"/>
            <w:proofErr w:type="gramStart"/>
            <w:r w:rsidRPr="0046268F">
              <w:rPr>
                <w:b/>
              </w:rPr>
              <w:t>B.Dorosz</w:t>
            </w:r>
            <w:proofErr w:type="spellEnd"/>
            <w:proofErr w:type="gramEnd"/>
            <w:r w:rsidRPr="0046268F">
              <w:rPr>
                <w:b/>
              </w:rPr>
              <w:t xml:space="preserve"> - Sp. j</w:t>
            </w:r>
          </w:p>
          <w:p w14:paraId="664BEDE0" w14:textId="55FA3372" w:rsidR="00EE4550" w:rsidRPr="0046268F" w:rsidRDefault="0046268F" w:rsidP="0046268F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E4550" w:rsidRPr="0046268F">
              <w:rPr>
                <w:bCs/>
              </w:rPr>
              <w:t>Grunwaldzka 44</w:t>
            </w:r>
          </w:p>
          <w:p w14:paraId="09F19959" w14:textId="7332C73D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56-330 Cieszków</w:t>
            </w:r>
          </w:p>
          <w:p w14:paraId="14949F2F" w14:textId="212FFF9B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>za cenę</w:t>
            </w:r>
            <w:r w:rsidR="0046268F">
              <w:t xml:space="preserve">: </w:t>
            </w:r>
            <w:r w:rsidRPr="0046268F">
              <w:rPr>
                <w:b/>
              </w:rPr>
              <w:t>4</w:t>
            </w:r>
            <w:r w:rsidR="0046268F">
              <w:rPr>
                <w:b/>
              </w:rPr>
              <w:t> </w:t>
            </w:r>
            <w:r w:rsidRPr="0046268F">
              <w:rPr>
                <w:b/>
              </w:rPr>
              <w:t>447</w:t>
            </w:r>
            <w:r w:rsidR="0046268F">
              <w:rPr>
                <w:b/>
              </w:rPr>
              <w:t>,</w:t>
            </w:r>
            <w:r w:rsidRPr="0046268F">
              <w:rPr>
                <w:b/>
              </w:rPr>
              <w:t>80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4C6473C4" w14:textId="77777777" w:rsidR="00EE4550" w:rsidRPr="0046268F" w:rsidRDefault="00EE4550" w:rsidP="0046268F">
            <w:pPr>
              <w:spacing w:before="120" w:line="360" w:lineRule="auto"/>
              <w:jc w:val="both"/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669521DA" w14:textId="49E6075C" w:rsidR="0046268F" w:rsidRPr="0046268F" w:rsidRDefault="0046268F" w:rsidP="0046268F">
            <w:pPr>
              <w:spacing w:before="120" w:line="360" w:lineRule="auto"/>
              <w:jc w:val="both"/>
              <w:rPr>
                <w:highlight w:val="darkGray"/>
              </w:rPr>
            </w:pPr>
            <w:r w:rsidRPr="0046268F">
              <w:rPr>
                <w:bCs/>
              </w:rPr>
              <w:t>Oferta ww. Wykonawcy jest ofertą najkorzystniejszą, spełniającą warunki udziału w postępowaniu oraz niepodlegającą odrzuceniu.</w:t>
            </w:r>
          </w:p>
        </w:tc>
      </w:tr>
      <w:tr w:rsidR="00EE4550" w:rsidRPr="0046268F" w14:paraId="782435BB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7BAB7" w14:textId="6550D293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lastRenderedPageBreak/>
              <w:t>Część nr 6</w:t>
            </w:r>
            <w:r w:rsidRPr="0046268F">
              <w:t>: Drób (głęboko mrożony)</w:t>
            </w:r>
          </w:p>
          <w:p w14:paraId="30F2C2BE" w14:textId="0B19A185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proofErr w:type="spellStart"/>
            <w:r w:rsidRPr="0046268F">
              <w:rPr>
                <w:b/>
              </w:rPr>
              <w:t>Allfood</w:t>
            </w:r>
            <w:proofErr w:type="spellEnd"/>
            <w:r w:rsidRPr="0046268F">
              <w:rPr>
                <w:b/>
              </w:rPr>
              <w:t xml:space="preserve"> Sp. z </w:t>
            </w:r>
            <w:proofErr w:type="spellStart"/>
            <w:r w:rsidRPr="0046268F">
              <w:rPr>
                <w:b/>
              </w:rPr>
              <w:t>o.o</w:t>
            </w:r>
            <w:proofErr w:type="spellEnd"/>
          </w:p>
          <w:p w14:paraId="6C25B8B4" w14:textId="4A9B2604" w:rsidR="00EE4550" w:rsidRPr="0046268F" w:rsidRDefault="0046268F" w:rsidP="0046268F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Bojowników o Wolność i Demokrację </w:t>
            </w:r>
            <w:r w:rsidR="00EE4550" w:rsidRPr="0046268F">
              <w:rPr>
                <w:bCs/>
              </w:rPr>
              <w:t>9 /k</w:t>
            </w:r>
          </w:p>
          <w:p w14:paraId="7E2BCEBE" w14:textId="350FC420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75-209 Koszalin</w:t>
            </w:r>
          </w:p>
          <w:p w14:paraId="71A74AE1" w14:textId="312A592E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>za cenę</w:t>
            </w:r>
            <w:r w:rsidR="0046268F">
              <w:t xml:space="preserve">: </w:t>
            </w:r>
            <w:r w:rsidRPr="0046268F">
              <w:rPr>
                <w:b/>
              </w:rPr>
              <w:t>3</w:t>
            </w:r>
            <w:r w:rsidR="0046268F">
              <w:rPr>
                <w:b/>
              </w:rPr>
              <w:t> </w:t>
            </w:r>
            <w:r w:rsidRPr="0046268F">
              <w:rPr>
                <w:b/>
              </w:rPr>
              <w:t>528</w:t>
            </w:r>
            <w:r w:rsidR="0046268F">
              <w:rPr>
                <w:b/>
              </w:rPr>
              <w:t xml:space="preserve">, </w:t>
            </w:r>
            <w:r w:rsidRPr="0046268F">
              <w:rPr>
                <w:b/>
              </w:rPr>
              <w:t>00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682E2B12" w14:textId="77777777" w:rsidR="00EE4550" w:rsidRDefault="00EE4550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5A0475B3" w14:textId="268A62BC" w:rsidR="0046268F" w:rsidRPr="0046268F" w:rsidRDefault="0046268F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bCs/>
                <w:color w:val="000000"/>
              </w:rPr>
              <w:t>Oferta ww. Wykonawcy jest ofertą najkorzystniejszą, spełniającą warunki udziału w postępowaniu oraz niepodlegającą odrzuceniu.</w:t>
            </w:r>
          </w:p>
        </w:tc>
      </w:tr>
      <w:tr w:rsidR="00EE4550" w:rsidRPr="0046268F" w14:paraId="738B3720" w14:textId="77777777" w:rsidTr="00D3187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7091" w14:textId="385395CA" w:rsidR="00EE4550" w:rsidRPr="0046268F" w:rsidRDefault="00EE4550" w:rsidP="0046268F">
            <w:pPr>
              <w:spacing w:before="120" w:after="240"/>
              <w:jc w:val="center"/>
            </w:pPr>
            <w:r w:rsidRPr="0046268F">
              <w:rPr>
                <w:b/>
                <w:bCs/>
              </w:rPr>
              <w:t>Część nr 7</w:t>
            </w:r>
            <w:r w:rsidRPr="0046268F">
              <w:t>: Ryby</w:t>
            </w:r>
          </w:p>
          <w:p w14:paraId="3380438B" w14:textId="785F8EDF" w:rsidR="00EE4550" w:rsidRPr="0046268F" w:rsidRDefault="00EE4550" w:rsidP="0046268F">
            <w:pPr>
              <w:spacing w:before="60" w:line="360" w:lineRule="auto"/>
              <w:jc w:val="center"/>
              <w:rPr>
                <w:b/>
              </w:rPr>
            </w:pPr>
            <w:r w:rsidRPr="0046268F">
              <w:rPr>
                <w:b/>
              </w:rPr>
              <w:t>Paweł Kaczan Zakład Handlu i Usług Kama</w:t>
            </w:r>
          </w:p>
          <w:p w14:paraId="5AABEF4E" w14:textId="68F22DAB" w:rsidR="00EE4550" w:rsidRPr="0046268F" w:rsidRDefault="00EE4550" w:rsidP="0046268F">
            <w:pPr>
              <w:spacing w:line="360" w:lineRule="auto"/>
              <w:jc w:val="center"/>
              <w:rPr>
                <w:bCs/>
              </w:rPr>
            </w:pPr>
            <w:r w:rsidRPr="0046268F">
              <w:rPr>
                <w:bCs/>
              </w:rPr>
              <w:t>Łaszczyn 25a</w:t>
            </w:r>
          </w:p>
          <w:p w14:paraId="11086BF0" w14:textId="6F5F980E" w:rsidR="00EE4550" w:rsidRPr="0046268F" w:rsidRDefault="00EE4550" w:rsidP="0046268F">
            <w:pPr>
              <w:spacing w:after="120"/>
              <w:jc w:val="center"/>
              <w:rPr>
                <w:bCs/>
              </w:rPr>
            </w:pPr>
            <w:r w:rsidRPr="0046268F">
              <w:rPr>
                <w:bCs/>
              </w:rPr>
              <w:t>63-900 Rawicz</w:t>
            </w:r>
          </w:p>
          <w:p w14:paraId="0B219F8C" w14:textId="1679C8E7" w:rsidR="00EE4550" w:rsidRPr="0046268F" w:rsidRDefault="00EE4550" w:rsidP="00D3187A">
            <w:pPr>
              <w:spacing w:line="360" w:lineRule="auto"/>
              <w:jc w:val="both"/>
              <w:rPr>
                <w:bCs/>
              </w:rPr>
            </w:pPr>
            <w:r w:rsidRPr="0046268F">
              <w:t>za cenę</w:t>
            </w:r>
            <w:r w:rsidR="0046268F">
              <w:t xml:space="preserve">: </w:t>
            </w:r>
            <w:r w:rsidRPr="0046268F">
              <w:rPr>
                <w:b/>
              </w:rPr>
              <w:t>837</w:t>
            </w:r>
            <w:r w:rsidR="0046268F">
              <w:rPr>
                <w:b/>
              </w:rPr>
              <w:t xml:space="preserve">, </w:t>
            </w:r>
            <w:r w:rsidRPr="0046268F">
              <w:rPr>
                <w:b/>
              </w:rPr>
              <w:t>27 zł</w:t>
            </w:r>
            <w:r w:rsidRPr="0046268F">
              <w:t xml:space="preserve"> </w:t>
            </w:r>
            <w:r w:rsidRPr="0046268F">
              <w:rPr>
                <w:b/>
                <w:bCs/>
              </w:rPr>
              <w:t>brutto</w:t>
            </w:r>
            <w:r w:rsidRPr="0046268F">
              <w:rPr>
                <w:bCs/>
              </w:rPr>
              <w:t>.</w:t>
            </w:r>
          </w:p>
          <w:p w14:paraId="4941862A" w14:textId="77777777" w:rsidR="00EE4550" w:rsidRDefault="00EE4550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color w:val="000000"/>
                <w:u w:val="single"/>
              </w:rPr>
              <w:t>Uzasadnienie wyboru</w:t>
            </w:r>
            <w:r w:rsidRPr="0046268F">
              <w:rPr>
                <w:color w:val="000000"/>
              </w:rPr>
              <w:t>:</w:t>
            </w:r>
          </w:p>
          <w:p w14:paraId="25F2ED6D" w14:textId="17687FFE" w:rsidR="0046268F" w:rsidRPr="0046268F" w:rsidRDefault="0046268F" w:rsidP="0046268F">
            <w:pPr>
              <w:spacing w:before="120" w:line="360" w:lineRule="auto"/>
              <w:jc w:val="both"/>
              <w:rPr>
                <w:color w:val="000000"/>
              </w:rPr>
            </w:pPr>
            <w:r w:rsidRPr="0046268F">
              <w:rPr>
                <w:bCs/>
                <w:color w:val="000000"/>
              </w:rPr>
              <w:t>Oferta ww. Wykonawcy jest ofertą najkorzystniejszą, spełniającą warunki udziału w postępowaniu oraz niepodlegającą odrzuceniu.</w:t>
            </w:r>
          </w:p>
        </w:tc>
      </w:tr>
    </w:tbl>
    <w:p w14:paraId="424463B8" w14:textId="59679BF2" w:rsidR="00A02E94" w:rsidRPr="0046268F" w:rsidRDefault="0046268F" w:rsidP="00F245C5">
      <w:pPr>
        <w:spacing w:before="360" w:after="120" w:line="276" w:lineRule="auto"/>
        <w:jc w:val="both"/>
        <w:rPr>
          <w:color w:val="000000"/>
        </w:rPr>
      </w:pPr>
      <w:r w:rsidRPr="0046268F">
        <w:rPr>
          <w:color w:val="000000"/>
        </w:rPr>
        <w:t xml:space="preserve">2. </w:t>
      </w:r>
      <w:r w:rsidR="00F245C5" w:rsidRPr="0046268F">
        <w:rPr>
          <w:color w:val="000000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46268F" w14:paraId="41731992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B263AF" w14:textId="77777777" w:rsidR="00A02E94" w:rsidRPr="0046268F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6268F">
              <w:rPr>
                <w:bCs/>
              </w:rPr>
              <w:t>Część</w:t>
            </w:r>
            <w:r w:rsidR="00A02E94" w:rsidRPr="0046268F">
              <w:rPr>
                <w:bCs/>
              </w:rPr>
              <w:t xml:space="preserve"> </w:t>
            </w:r>
            <w:r w:rsidR="007D7932" w:rsidRPr="0046268F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A7023F" w14:textId="77777777" w:rsidR="00A02E94" w:rsidRPr="0046268F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46268F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0E0446" w14:textId="77777777" w:rsidR="00A02E94" w:rsidRPr="0046268F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6268F">
              <w:rPr>
                <w:bCs/>
                <w:color w:val="000000"/>
              </w:rPr>
              <w:t>K</w:t>
            </w:r>
            <w:r w:rsidR="00A02E94" w:rsidRPr="0046268F">
              <w:rPr>
                <w:bCs/>
                <w:color w:val="000000"/>
              </w:rPr>
              <w:t xml:space="preserve">ryterium - </w:t>
            </w:r>
            <w:r w:rsidRPr="0046268F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C6E605" w14:textId="77777777" w:rsidR="00A02E94" w:rsidRPr="0046268F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6268F">
              <w:rPr>
                <w:bCs/>
                <w:color w:val="000000"/>
              </w:rPr>
              <w:t>Razem</w:t>
            </w:r>
          </w:p>
        </w:tc>
      </w:tr>
      <w:tr w:rsidR="00EE4550" w:rsidRPr="0046268F" w14:paraId="2DFA6856" w14:textId="77777777" w:rsidTr="00D318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272C7" w14:textId="1D4DF6B5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Artykuły 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00A1" w14:textId="7FCCD268" w:rsidR="00EE4550" w:rsidRPr="0046268F" w:rsidRDefault="00EE4550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6268F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6256ED23" w14:textId="0A418B9B" w:rsidR="00EE4550" w:rsidRPr="0046268F" w:rsidRDefault="00EE4550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Łaszczyn 25a</w:t>
            </w:r>
          </w:p>
          <w:p w14:paraId="3BD450F3" w14:textId="698F22CA" w:rsidR="00EE4550" w:rsidRPr="0046268F" w:rsidRDefault="00EE4550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4775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- 60.00</w:t>
            </w:r>
          </w:p>
          <w:p w14:paraId="5EA1728C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- 30.00</w:t>
            </w:r>
          </w:p>
          <w:p w14:paraId="5B325012" w14:textId="72B45912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3 - Odbiór opakowań objętych kaucją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9B8E" w14:textId="5F028814" w:rsidR="00EE4550" w:rsidRPr="0046268F" w:rsidRDefault="00EE4550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90,00</w:t>
            </w:r>
          </w:p>
        </w:tc>
      </w:tr>
      <w:tr w:rsidR="00EE4550" w:rsidRPr="0046268F" w14:paraId="334592A4" w14:textId="77777777" w:rsidTr="00D318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5435" w14:textId="2DB82E47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Nabiał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7981" w14:textId="1CE82C67" w:rsidR="00EE4550" w:rsidRPr="0046268F" w:rsidRDefault="00EE4550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6268F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10241445" w14:textId="04FBA6D2" w:rsidR="00EE4550" w:rsidRPr="0046268F" w:rsidRDefault="0046268F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E4550" w:rsidRPr="0046268F">
              <w:rPr>
                <w:sz w:val="22"/>
                <w:szCs w:val="22"/>
              </w:rPr>
              <w:t>Ludowa 122</w:t>
            </w:r>
          </w:p>
          <w:p w14:paraId="532A5CB4" w14:textId="49459927" w:rsidR="00EE4550" w:rsidRPr="0046268F" w:rsidRDefault="00EE4550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9B48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- 60.00</w:t>
            </w:r>
          </w:p>
          <w:p w14:paraId="1B3343BA" w14:textId="6BA6E26F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0459" w14:textId="31C73054" w:rsidR="00EE4550" w:rsidRPr="0046268F" w:rsidRDefault="00EE4550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100,00</w:t>
            </w:r>
          </w:p>
        </w:tc>
      </w:tr>
      <w:tr w:rsidR="00EE4550" w:rsidRPr="0046268F" w14:paraId="04111EFC" w14:textId="77777777" w:rsidTr="00D318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D5B7" w14:textId="01C8D29A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3 - 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A719" w14:textId="1E320FDA" w:rsidR="00EE4550" w:rsidRPr="0046268F" w:rsidRDefault="00EE4550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6268F">
              <w:rPr>
                <w:b/>
                <w:bCs/>
                <w:sz w:val="22"/>
                <w:szCs w:val="22"/>
              </w:rPr>
              <w:t xml:space="preserve">Andrzej </w:t>
            </w:r>
            <w:proofErr w:type="spellStart"/>
            <w:r w:rsidRPr="0046268F">
              <w:rPr>
                <w:b/>
                <w:bCs/>
                <w:sz w:val="22"/>
                <w:szCs w:val="22"/>
              </w:rPr>
              <w:t>Kasprzak,,ARKA</w:t>
            </w:r>
            <w:proofErr w:type="spellEnd"/>
            <w:r w:rsidRPr="0046268F">
              <w:rPr>
                <w:b/>
                <w:bCs/>
                <w:sz w:val="22"/>
                <w:szCs w:val="22"/>
              </w:rPr>
              <w:t>'' Hurtownia Spożywcza</w:t>
            </w:r>
          </w:p>
          <w:p w14:paraId="7AFB26D8" w14:textId="6C20BBE7" w:rsidR="00EE4550" w:rsidRPr="0046268F" w:rsidRDefault="00EE4550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Szymanowo 16</w:t>
            </w:r>
          </w:p>
          <w:p w14:paraId="100E3897" w14:textId="24216B00" w:rsidR="00EE4550" w:rsidRPr="0046268F" w:rsidRDefault="00EE4550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FF794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- 60.00</w:t>
            </w:r>
          </w:p>
          <w:p w14:paraId="0C9D9FBF" w14:textId="48A9B4C8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2048" w14:textId="76B1E6AE" w:rsidR="00EE4550" w:rsidRPr="0046268F" w:rsidRDefault="00EE4550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100,00</w:t>
            </w:r>
          </w:p>
        </w:tc>
      </w:tr>
      <w:tr w:rsidR="00EE4550" w:rsidRPr="0046268F" w14:paraId="4D897D5C" w14:textId="77777777" w:rsidTr="00D318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882A" w14:textId="3A8F8B32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5 - Pieczywo i ciasto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7CE9" w14:textId="1E24E670" w:rsidR="00EE4550" w:rsidRPr="0046268F" w:rsidRDefault="00EE4550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46268F">
              <w:rPr>
                <w:b/>
                <w:bCs/>
                <w:sz w:val="22"/>
                <w:szCs w:val="22"/>
              </w:rPr>
              <w:t>P.W</w:t>
            </w:r>
            <w:proofErr w:type="gramEnd"/>
            <w:r w:rsidRPr="0046268F">
              <w:rPr>
                <w:b/>
                <w:bCs/>
                <w:sz w:val="22"/>
                <w:szCs w:val="22"/>
              </w:rPr>
              <w:t xml:space="preserve"> SMAK - G. Dorosz i </w:t>
            </w:r>
            <w:proofErr w:type="spellStart"/>
            <w:proofErr w:type="gramStart"/>
            <w:r w:rsidRPr="0046268F">
              <w:rPr>
                <w:b/>
                <w:bCs/>
                <w:sz w:val="22"/>
                <w:szCs w:val="22"/>
              </w:rPr>
              <w:t>B.Dorosz</w:t>
            </w:r>
            <w:proofErr w:type="spellEnd"/>
            <w:proofErr w:type="gramEnd"/>
            <w:r w:rsidRPr="0046268F">
              <w:rPr>
                <w:b/>
                <w:bCs/>
                <w:sz w:val="22"/>
                <w:szCs w:val="22"/>
              </w:rPr>
              <w:t xml:space="preserve"> - Sp. j</w:t>
            </w:r>
          </w:p>
          <w:p w14:paraId="436BE5B0" w14:textId="1884AB23" w:rsidR="00EE4550" w:rsidRPr="0046268F" w:rsidRDefault="0046268F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E4550" w:rsidRPr="0046268F">
              <w:rPr>
                <w:sz w:val="22"/>
                <w:szCs w:val="22"/>
              </w:rPr>
              <w:t>Grunwaldzka 44</w:t>
            </w:r>
          </w:p>
          <w:p w14:paraId="1D57721F" w14:textId="12664654" w:rsidR="00EE4550" w:rsidRPr="0046268F" w:rsidRDefault="00EE4550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56-330 Cieszków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4DFE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- 60.00</w:t>
            </w:r>
          </w:p>
          <w:p w14:paraId="3EC1D94B" w14:textId="7BE5F3AB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D768" w14:textId="0C6CB18F" w:rsidR="00EE4550" w:rsidRPr="0046268F" w:rsidRDefault="00EE4550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100,00</w:t>
            </w:r>
          </w:p>
        </w:tc>
      </w:tr>
      <w:tr w:rsidR="00EE4550" w:rsidRPr="0046268F" w14:paraId="790B6390" w14:textId="77777777" w:rsidTr="00D3187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6FD9" w14:textId="32C0975D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6 - Drób (głęboko mrożony)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BAD1" w14:textId="2027F722" w:rsidR="00EE4550" w:rsidRPr="0046268F" w:rsidRDefault="00EE4550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6268F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46268F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46268F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2429561" w14:textId="55FC5061" w:rsidR="00EE4550" w:rsidRPr="0046268F" w:rsidRDefault="00EE4550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46268F">
              <w:rPr>
                <w:sz w:val="22"/>
                <w:szCs w:val="22"/>
              </w:rPr>
              <w:t>BoWiD</w:t>
            </w:r>
            <w:proofErr w:type="spellEnd"/>
            <w:r w:rsidRPr="0046268F">
              <w:rPr>
                <w:sz w:val="22"/>
                <w:szCs w:val="22"/>
              </w:rPr>
              <w:t xml:space="preserve"> 9/k</w:t>
            </w:r>
          </w:p>
          <w:p w14:paraId="6F697F94" w14:textId="4E8486BB" w:rsidR="00EE4550" w:rsidRPr="0046268F" w:rsidRDefault="00EE4550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lastRenderedPageBreak/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C1F4" w14:textId="77777777" w:rsidR="00EE4550" w:rsidRPr="0046268F" w:rsidRDefault="00EE4550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lastRenderedPageBreak/>
              <w:t>1 - Cena - 60.00</w:t>
            </w:r>
          </w:p>
          <w:p w14:paraId="3D504CB3" w14:textId="63A79AA9" w:rsidR="00EE4550" w:rsidRPr="0046268F" w:rsidRDefault="00EE4550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lastRenderedPageBreak/>
              <w:t>2 -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3349" w14:textId="05929F76" w:rsidR="00EE4550" w:rsidRPr="0046268F" w:rsidRDefault="00EE4550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lastRenderedPageBreak/>
              <w:t xml:space="preserve">  60,00</w:t>
            </w:r>
          </w:p>
        </w:tc>
      </w:tr>
      <w:tr w:rsidR="0046268F" w:rsidRPr="0046268F" w14:paraId="7CB208E6" w14:textId="77777777" w:rsidTr="00D93DDA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0BA9D5" w14:textId="77777777" w:rsidR="0046268F" w:rsidRPr="0046268F" w:rsidRDefault="0046268F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7 - Ryby</w:t>
            </w:r>
          </w:p>
          <w:p w14:paraId="64FC2CE9" w14:textId="6AD41D35" w:rsidR="0046268F" w:rsidRPr="0046268F" w:rsidRDefault="0046268F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C594" w14:textId="49923937" w:rsidR="0046268F" w:rsidRPr="0046268F" w:rsidRDefault="0046268F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6268F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46268F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46268F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DCF9DEC" w14:textId="58419F97" w:rsidR="0046268F" w:rsidRPr="0046268F" w:rsidRDefault="0046268F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46268F">
              <w:rPr>
                <w:sz w:val="22"/>
                <w:szCs w:val="22"/>
              </w:rPr>
              <w:t>BoWiD</w:t>
            </w:r>
            <w:proofErr w:type="spellEnd"/>
            <w:r w:rsidRPr="0046268F">
              <w:rPr>
                <w:sz w:val="22"/>
                <w:szCs w:val="22"/>
              </w:rPr>
              <w:t xml:space="preserve"> 9/k</w:t>
            </w:r>
          </w:p>
          <w:p w14:paraId="00EA5ACD" w14:textId="34A3E493" w:rsidR="0046268F" w:rsidRPr="0046268F" w:rsidRDefault="0046268F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CA6E" w14:textId="77777777" w:rsidR="0046268F" w:rsidRPr="0046268F" w:rsidRDefault="0046268F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- 40.27</w:t>
            </w:r>
          </w:p>
          <w:p w14:paraId="39AA2BD0" w14:textId="4F28C12A" w:rsidR="0046268F" w:rsidRPr="0046268F" w:rsidRDefault="0046268F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8D06" w14:textId="07D3EA2B" w:rsidR="0046268F" w:rsidRPr="0046268F" w:rsidRDefault="0046268F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40,27</w:t>
            </w:r>
          </w:p>
        </w:tc>
      </w:tr>
      <w:tr w:rsidR="0046268F" w:rsidRPr="0046268F" w14:paraId="6C55B324" w14:textId="77777777" w:rsidTr="00D93DDA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23F3" w14:textId="0E764397" w:rsidR="0046268F" w:rsidRPr="0046268F" w:rsidRDefault="0046268F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012F" w14:textId="77C97113" w:rsidR="0046268F" w:rsidRPr="0046268F" w:rsidRDefault="0046268F" w:rsidP="0046268F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6268F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614D5518" w14:textId="2029F251" w:rsidR="0046268F" w:rsidRPr="0046268F" w:rsidRDefault="0046268F" w:rsidP="004626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Łaszczyn 25a</w:t>
            </w:r>
          </w:p>
          <w:p w14:paraId="6EC65EA5" w14:textId="56563AB1" w:rsidR="0046268F" w:rsidRPr="0046268F" w:rsidRDefault="0046268F" w:rsidP="0046268F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67B8F" w14:textId="77777777" w:rsidR="0046268F" w:rsidRPr="0046268F" w:rsidRDefault="0046268F" w:rsidP="00D3187A">
            <w:pPr>
              <w:spacing w:before="40" w:after="40"/>
              <w:rPr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1 - Cena - 60.00</w:t>
            </w:r>
          </w:p>
          <w:p w14:paraId="4B29D37B" w14:textId="265EFFB5" w:rsidR="0046268F" w:rsidRPr="0046268F" w:rsidRDefault="0046268F" w:rsidP="00D318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>2 - Dostawy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F31F" w14:textId="680E6C34" w:rsidR="0046268F" w:rsidRPr="0046268F" w:rsidRDefault="0046268F" w:rsidP="00D3187A">
            <w:pPr>
              <w:jc w:val="center"/>
              <w:rPr>
                <w:color w:val="000000"/>
                <w:sz w:val="22"/>
                <w:szCs w:val="22"/>
              </w:rPr>
            </w:pPr>
            <w:r w:rsidRPr="0046268F">
              <w:rPr>
                <w:sz w:val="22"/>
                <w:szCs w:val="22"/>
              </w:rPr>
              <w:t xml:space="preserve">  73,33</w:t>
            </w:r>
          </w:p>
        </w:tc>
      </w:tr>
    </w:tbl>
    <w:p w14:paraId="4681F5FF" w14:textId="77777777" w:rsidR="00A02E94" w:rsidRPr="0046268F" w:rsidRDefault="00A02E94" w:rsidP="00A02E94">
      <w:pPr>
        <w:spacing w:before="120"/>
        <w:jc w:val="both"/>
        <w:rPr>
          <w:color w:val="000000"/>
        </w:rPr>
      </w:pPr>
    </w:p>
    <w:p w14:paraId="62D397C5" w14:textId="77777777" w:rsidR="00A02E94" w:rsidRPr="0046268F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14:paraId="71FCDF81" w14:textId="77777777" w:rsidR="0046268F" w:rsidRDefault="0046268F" w:rsidP="0046268F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0D17469C" w14:textId="77777777" w:rsidR="0046268F" w:rsidRDefault="0046268F" w:rsidP="0046268F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50FC9421" w14:textId="77777777" w:rsidR="0046268F" w:rsidRDefault="0046268F" w:rsidP="0046268F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4CB9E71" w14:textId="77777777" w:rsidR="0046268F" w:rsidRDefault="0046268F" w:rsidP="0046268F">
      <w:pPr>
        <w:ind w:left="3540"/>
        <w:jc w:val="center"/>
        <w:rPr>
          <w:sz w:val="18"/>
          <w:szCs w:val="18"/>
        </w:rPr>
      </w:pPr>
    </w:p>
    <w:p w14:paraId="128A1079" w14:textId="77777777" w:rsidR="0046268F" w:rsidRDefault="0046268F" w:rsidP="0046268F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033385C8" w14:textId="4C9457E6" w:rsidR="008642B3" w:rsidRPr="0046268F" w:rsidRDefault="008642B3" w:rsidP="0046268F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46268F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099FA" w14:textId="77777777" w:rsidR="00AA7B4A" w:rsidRDefault="00AA7B4A">
      <w:r>
        <w:separator/>
      </w:r>
    </w:p>
  </w:endnote>
  <w:endnote w:type="continuationSeparator" w:id="0">
    <w:p w14:paraId="7B95EA5A" w14:textId="77777777" w:rsidR="00AA7B4A" w:rsidRDefault="00AA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B829" w14:textId="77777777" w:rsidR="00EE4550" w:rsidRDefault="00EE45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40596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FC7391D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8E6DD7C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B75C9" w14:textId="77777777" w:rsidR="00EE4550" w:rsidRDefault="00EE4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9C307" w14:textId="77777777" w:rsidR="00AA7B4A" w:rsidRDefault="00AA7B4A">
      <w:r>
        <w:separator/>
      </w:r>
    </w:p>
  </w:footnote>
  <w:footnote w:type="continuationSeparator" w:id="0">
    <w:p w14:paraId="1B5195FD" w14:textId="77777777" w:rsidR="00AA7B4A" w:rsidRDefault="00AA7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7E16" w14:textId="77777777" w:rsidR="00EE4550" w:rsidRDefault="00EE4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A9D7E" w14:textId="77777777" w:rsidR="00EE4550" w:rsidRDefault="00EE45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1768A" w14:textId="77777777" w:rsidR="00EE4550" w:rsidRDefault="00EE4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7A5"/>
    <w:rsid w:val="00000EB8"/>
    <w:rsid w:val="00022322"/>
    <w:rsid w:val="00042497"/>
    <w:rsid w:val="000B05BC"/>
    <w:rsid w:val="000C1E6F"/>
    <w:rsid w:val="000E4E56"/>
    <w:rsid w:val="0013621B"/>
    <w:rsid w:val="001A1468"/>
    <w:rsid w:val="001B7815"/>
    <w:rsid w:val="001C3F13"/>
    <w:rsid w:val="00211A34"/>
    <w:rsid w:val="00216C20"/>
    <w:rsid w:val="002716A3"/>
    <w:rsid w:val="002977C3"/>
    <w:rsid w:val="002B1E4F"/>
    <w:rsid w:val="002B6761"/>
    <w:rsid w:val="003445A0"/>
    <w:rsid w:val="003A0AFC"/>
    <w:rsid w:val="003D611C"/>
    <w:rsid w:val="00431C0B"/>
    <w:rsid w:val="00437CAD"/>
    <w:rsid w:val="004561CC"/>
    <w:rsid w:val="0046268F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86A96"/>
    <w:rsid w:val="006E3089"/>
    <w:rsid w:val="00712C39"/>
    <w:rsid w:val="00756CDA"/>
    <w:rsid w:val="007B67A5"/>
    <w:rsid w:val="007C6731"/>
    <w:rsid w:val="007D7932"/>
    <w:rsid w:val="007E2ACC"/>
    <w:rsid w:val="007E68C5"/>
    <w:rsid w:val="00832144"/>
    <w:rsid w:val="00846955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A7B4A"/>
    <w:rsid w:val="00AE13F3"/>
    <w:rsid w:val="00B21F1C"/>
    <w:rsid w:val="00B32D12"/>
    <w:rsid w:val="00B4500F"/>
    <w:rsid w:val="00B464D3"/>
    <w:rsid w:val="00B8185B"/>
    <w:rsid w:val="00BC6F7F"/>
    <w:rsid w:val="00BD2174"/>
    <w:rsid w:val="00C15EB8"/>
    <w:rsid w:val="00C423DD"/>
    <w:rsid w:val="00C60D7B"/>
    <w:rsid w:val="00C65E53"/>
    <w:rsid w:val="00CA0B33"/>
    <w:rsid w:val="00CA3511"/>
    <w:rsid w:val="00D01E5B"/>
    <w:rsid w:val="00D04203"/>
    <w:rsid w:val="00D21B18"/>
    <w:rsid w:val="00D26ED6"/>
    <w:rsid w:val="00D30F1F"/>
    <w:rsid w:val="00D42C90"/>
    <w:rsid w:val="00D8427E"/>
    <w:rsid w:val="00E22766"/>
    <w:rsid w:val="00E23743"/>
    <w:rsid w:val="00E30B2D"/>
    <w:rsid w:val="00E62859"/>
    <w:rsid w:val="00E85D70"/>
    <w:rsid w:val="00EE4550"/>
    <w:rsid w:val="00F245C5"/>
    <w:rsid w:val="00F33C66"/>
    <w:rsid w:val="00F83783"/>
    <w:rsid w:val="00F960D7"/>
    <w:rsid w:val="00FB7F50"/>
    <w:rsid w:val="00FC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FC75E"/>
  <w15:chartTrackingRefBased/>
  <w15:docId w15:val="{FE3613F8-338F-4EB6-A973-821EE689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524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5</cp:revision>
  <cp:lastPrinted>2026-08-21T12:49:00Z</cp:lastPrinted>
  <dcterms:created xsi:type="dcterms:W3CDTF">2026-08-21T12:44:00Z</dcterms:created>
  <dcterms:modified xsi:type="dcterms:W3CDTF">2026-08-21T12:49:00Z</dcterms:modified>
</cp:coreProperties>
</file>