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27478" w14:textId="1EA1AE4F" w:rsidR="00EB1359" w:rsidRPr="003261E7" w:rsidRDefault="00004BDA" w:rsidP="00EB1359">
      <w:pPr>
        <w:spacing w:after="240"/>
        <w:jc w:val="right"/>
        <w:rPr>
          <w:sz w:val="22"/>
          <w:szCs w:val="22"/>
        </w:rPr>
      </w:pPr>
      <w:r w:rsidRPr="00004BD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27B71">
        <w:rPr>
          <w:sz w:val="22"/>
          <w:szCs w:val="22"/>
        </w:rPr>
        <w:t>…………………</w:t>
      </w:r>
    </w:p>
    <w:p w14:paraId="37FB3CF8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C5ECFDC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C58F5A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BD3D8A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92AB31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624627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CE1B65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A1DC66F" w14:textId="7BE0109B" w:rsidR="00EB1359" w:rsidRPr="003261E7" w:rsidRDefault="00775DAE" w:rsidP="00027B71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027B71">
        <w:rPr>
          <w:b/>
          <w:sz w:val="28"/>
          <w:szCs w:val="24"/>
        </w:rPr>
        <w:br/>
        <w:t>nr 3, 5 i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04BDA" w:rsidRPr="003261E7" w14:paraId="6988F7E6" w14:textId="77777777" w:rsidTr="003B6371">
        <w:trPr>
          <w:trHeight w:val="638"/>
        </w:trPr>
        <w:tc>
          <w:tcPr>
            <w:tcW w:w="959" w:type="dxa"/>
          </w:tcPr>
          <w:p w14:paraId="03525018" w14:textId="77777777" w:rsidR="00004BDA" w:rsidRPr="003261E7" w:rsidRDefault="00004BDA" w:rsidP="003B63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7D74BF0" w14:textId="5274852F" w:rsidR="00004BDA" w:rsidRPr="003261E7" w:rsidRDefault="00004BDA" w:rsidP="003B63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4BDA">
              <w:rPr>
                <w:sz w:val="22"/>
                <w:szCs w:val="22"/>
              </w:rPr>
              <w:t>przetarg</w:t>
            </w:r>
            <w:r w:rsidR="00027B71">
              <w:rPr>
                <w:sz w:val="22"/>
                <w:szCs w:val="22"/>
              </w:rPr>
              <w:t>u</w:t>
            </w:r>
            <w:r w:rsidRPr="00004BDA">
              <w:rPr>
                <w:sz w:val="22"/>
                <w:szCs w:val="22"/>
              </w:rPr>
              <w:t xml:space="preserve"> nieograniczon</w:t>
            </w:r>
            <w:r w:rsidR="00027B71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04BDA">
              <w:rPr>
                <w:b/>
                <w:bCs/>
                <w:sz w:val="22"/>
                <w:szCs w:val="22"/>
              </w:rPr>
              <w:t>Zakup i dostawa wszczepialnych i niewszczepialnych wyrobów medycznych dla Oddziału Urazowo-Ortopedycznego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04BDA">
              <w:rPr>
                <w:b/>
                <w:sz w:val="22"/>
                <w:szCs w:val="22"/>
              </w:rPr>
              <w:t>ZP/35/2026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69B2ED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A6138D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F7E8D1D" w14:textId="0C61F490" w:rsidR="00775DAE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5A2177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54E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BA5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642A43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04BDA" w:rsidRPr="00EB1359" w14:paraId="11109FE4" w14:textId="77777777" w:rsidTr="003B637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E907" w14:textId="77777777" w:rsidR="00004BDA" w:rsidRPr="00710915" w:rsidRDefault="00004BDA" w:rsidP="003B637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04BD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7F3F" w14:textId="77777777" w:rsidR="00004BDA" w:rsidRPr="00EB1359" w:rsidRDefault="00004BDA" w:rsidP="003B63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04BDA">
              <w:rPr>
                <w:b/>
                <w:sz w:val="22"/>
                <w:szCs w:val="22"/>
              </w:rPr>
              <w:t xml:space="preserve">Pakiet 3 - Zestaw do zespalania złamań </w:t>
            </w:r>
            <w:proofErr w:type="spellStart"/>
            <w:r w:rsidRPr="00004BDA">
              <w:rPr>
                <w:b/>
                <w:sz w:val="22"/>
                <w:szCs w:val="22"/>
              </w:rPr>
              <w:t>okołoprotezowych</w:t>
            </w:r>
            <w:proofErr w:type="spellEnd"/>
          </w:p>
          <w:p w14:paraId="0C70553A" w14:textId="521A9AC0" w:rsidR="00004BDA" w:rsidRDefault="00004BDA" w:rsidP="003B637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346DD">
              <w:rPr>
                <w:sz w:val="22"/>
                <w:szCs w:val="22"/>
                <w:u w:val="single"/>
              </w:rPr>
              <w:t>Uzasadnienie prawne:</w:t>
            </w:r>
            <w:r w:rsidR="00027B71">
              <w:rPr>
                <w:sz w:val="22"/>
                <w:szCs w:val="22"/>
              </w:rPr>
              <w:t xml:space="preserve"> art. 255 pkt. 1 ustawy </w:t>
            </w:r>
            <w:proofErr w:type="spellStart"/>
            <w:r w:rsidR="00027B71">
              <w:rPr>
                <w:sz w:val="22"/>
                <w:szCs w:val="22"/>
              </w:rPr>
              <w:t>Pzp</w:t>
            </w:r>
            <w:proofErr w:type="spellEnd"/>
            <w:r w:rsidR="00027B71">
              <w:rPr>
                <w:sz w:val="22"/>
                <w:szCs w:val="22"/>
              </w:rPr>
              <w:t xml:space="preserve"> – nie złożono żadnego wniosku o dopuszczenie do udziału do postępowania albo żadnej oferty;</w:t>
            </w:r>
          </w:p>
          <w:p w14:paraId="5BEC3DED" w14:textId="4FCE083E" w:rsidR="00004BDA" w:rsidRPr="001346DD" w:rsidRDefault="00004BDA" w:rsidP="001346D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1346DD">
              <w:rPr>
                <w:sz w:val="22"/>
                <w:szCs w:val="22"/>
                <w:u w:val="single"/>
              </w:rPr>
              <w:t>Uzasadnienie faktyczne:</w:t>
            </w:r>
            <w:r w:rsidR="001346DD" w:rsidRPr="001346DD">
              <w:rPr>
                <w:sz w:val="22"/>
                <w:szCs w:val="22"/>
              </w:rPr>
              <w:t xml:space="preserve"> </w:t>
            </w:r>
            <w:r w:rsidR="00027B71" w:rsidRPr="00004B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  <w:tr w:rsidR="00004BDA" w:rsidRPr="00EB1359" w14:paraId="65533E7C" w14:textId="77777777" w:rsidTr="003B637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ABCB" w14:textId="77777777" w:rsidR="00004BDA" w:rsidRPr="00710915" w:rsidRDefault="00004BDA" w:rsidP="003B637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04BDA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6CE7" w14:textId="1C918A13" w:rsidR="00004BDA" w:rsidRPr="00EB1359" w:rsidRDefault="00004BDA" w:rsidP="003B63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04BDA">
              <w:rPr>
                <w:b/>
                <w:sz w:val="22"/>
                <w:szCs w:val="22"/>
              </w:rPr>
              <w:t xml:space="preserve">Pakiet 5 - Anatomiczny system </w:t>
            </w:r>
            <w:r w:rsidR="00027B71" w:rsidRPr="00004BDA">
              <w:rPr>
                <w:b/>
                <w:sz w:val="22"/>
                <w:szCs w:val="22"/>
              </w:rPr>
              <w:t>implantów</w:t>
            </w:r>
            <w:r w:rsidRPr="00004BDA">
              <w:rPr>
                <w:b/>
                <w:sz w:val="22"/>
                <w:szCs w:val="22"/>
              </w:rPr>
              <w:t xml:space="preserve"> do zespolenia złamań kości piętowej</w:t>
            </w:r>
          </w:p>
          <w:p w14:paraId="3C8159C4" w14:textId="77777777" w:rsidR="001346DD" w:rsidRDefault="001346DD" w:rsidP="001346D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346DD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– nie złożono żadnego wniosku o dopuszczenie do udziału do postępowania albo żadnej oferty;</w:t>
            </w:r>
          </w:p>
          <w:p w14:paraId="38C1291E" w14:textId="495D831A" w:rsidR="00004BDA" w:rsidRPr="00EB1359" w:rsidRDefault="001346DD" w:rsidP="001346D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346DD">
              <w:rPr>
                <w:sz w:val="22"/>
                <w:szCs w:val="22"/>
                <w:u w:val="single"/>
              </w:rPr>
              <w:t>Uzasadnienie faktyczne:</w:t>
            </w:r>
            <w:r w:rsidRPr="001346DD">
              <w:rPr>
                <w:sz w:val="22"/>
                <w:szCs w:val="22"/>
              </w:rPr>
              <w:t xml:space="preserve"> </w:t>
            </w:r>
            <w:r w:rsidRPr="00004B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  <w:tr w:rsidR="00004BDA" w:rsidRPr="00EB1359" w14:paraId="6BEE5223" w14:textId="77777777" w:rsidTr="003B637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0C0A" w14:textId="77777777" w:rsidR="00004BDA" w:rsidRPr="00710915" w:rsidRDefault="00004BDA" w:rsidP="003B637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04BD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B22C" w14:textId="77777777" w:rsidR="00004BDA" w:rsidRPr="00EB1359" w:rsidRDefault="00004BDA" w:rsidP="003B63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04BDA">
              <w:rPr>
                <w:b/>
                <w:sz w:val="22"/>
                <w:szCs w:val="22"/>
              </w:rPr>
              <w:t>Pakiet 8 - Ostrza do piły oscylacyjnej</w:t>
            </w:r>
          </w:p>
          <w:p w14:paraId="374040C5" w14:textId="77777777" w:rsidR="001346DD" w:rsidRDefault="001346DD" w:rsidP="001346D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346DD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– nie złożono żadnego wniosku o dopuszczenie do udziału do postępowania albo żadnej oferty;</w:t>
            </w:r>
          </w:p>
          <w:p w14:paraId="311E2140" w14:textId="37019A89" w:rsidR="00004BDA" w:rsidRPr="00EB1359" w:rsidRDefault="001346DD" w:rsidP="001346D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346DD">
              <w:rPr>
                <w:sz w:val="22"/>
                <w:szCs w:val="22"/>
                <w:u w:val="single"/>
              </w:rPr>
              <w:t>Uzasadnienie faktyczne:</w:t>
            </w:r>
            <w:r w:rsidRPr="001346DD">
              <w:rPr>
                <w:sz w:val="22"/>
                <w:szCs w:val="22"/>
              </w:rPr>
              <w:t xml:space="preserve"> </w:t>
            </w:r>
            <w:r w:rsidRPr="00004B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30D20A44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3ACF2" w14:textId="77777777" w:rsidR="00004BDA" w:rsidRDefault="00004BDA" w:rsidP="00004BDA">
      <w:r>
        <w:separator/>
      </w:r>
    </w:p>
  </w:endnote>
  <w:endnote w:type="continuationSeparator" w:id="0">
    <w:p w14:paraId="6CCB7C39" w14:textId="77777777" w:rsidR="00004BDA" w:rsidRDefault="00004BDA" w:rsidP="0000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D09DB" w14:textId="77777777" w:rsidR="00004BDA" w:rsidRDefault="00004B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7B136" w14:textId="77777777" w:rsidR="00004BDA" w:rsidRDefault="00004B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7FB93" w14:textId="77777777" w:rsidR="00004BDA" w:rsidRDefault="00004B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EC1E2" w14:textId="77777777" w:rsidR="00004BDA" w:rsidRDefault="00004BDA" w:rsidP="00004BDA">
      <w:r>
        <w:separator/>
      </w:r>
    </w:p>
  </w:footnote>
  <w:footnote w:type="continuationSeparator" w:id="0">
    <w:p w14:paraId="70FE1060" w14:textId="77777777" w:rsidR="00004BDA" w:rsidRDefault="00004BDA" w:rsidP="00004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52591" w14:textId="77777777" w:rsidR="00004BDA" w:rsidRDefault="00004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EF483" w14:textId="77777777" w:rsidR="00004BDA" w:rsidRDefault="00004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7DF15" w14:textId="77777777" w:rsidR="00004BDA" w:rsidRDefault="00004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0A5"/>
    <w:rsid w:val="00004BDA"/>
    <w:rsid w:val="00010B31"/>
    <w:rsid w:val="00027B71"/>
    <w:rsid w:val="00104963"/>
    <w:rsid w:val="001346DD"/>
    <w:rsid w:val="00150F65"/>
    <w:rsid w:val="00210E8E"/>
    <w:rsid w:val="002E30A5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32978"/>
  <w15:chartTrackingRefBased/>
  <w15:docId w15:val="{854396E5-7508-4777-B513-CBF6BE08C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004B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04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235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dcterms:created xsi:type="dcterms:W3CDTF">2026-08-19T07:23:00Z</dcterms:created>
  <dcterms:modified xsi:type="dcterms:W3CDTF">2026-08-19T07:27:00Z</dcterms:modified>
</cp:coreProperties>
</file>