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25BCD1" w14:textId="79157E09" w:rsidR="00F245C5" w:rsidRPr="00144025" w:rsidRDefault="00F31729" w:rsidP="00F245C5">
      <w:pPr>
        <w:spacing w:after="600"/>
        <w:jc w:val="right"/>
      </w:pPr>
      <w:bookmarkStart w:id="0" w:name="_Hlk53520193"/>
      <w:r w:rsidRPr="00144025">
        <w:t>Rawicz</w:t>
      </w:r>
      <w:r w:rsidR="00144025">
        <w:t>,</w:t>
      </w:r>
      <w:r w:rsidR="00F245C5" w:rsidRPr="00144025">
        <w:t xml:space="preserve"> dnia </w:t>
      </w:r>
      <w:r w:rsidR="00144025">
        <w:t>21.08.2026 r.</w:t>
      </w:r>
    </w:p>
    <w:p w14:paraId="7CC94290" w14:textId="65F88C3D" w:rsidR="00F245C5" w:rsidRPr="00144025" w:rsidRDefault="00F31729" w:rsidP="00144025">
      <w:pPr>
        <w:spacing w:line="276" w:lineRule="auto"/>
        <w:ind w:right="3969"/>
        <w:rPr>
          <w:b/>
          <w:bCs/>
        </w:rPr>
      </w:pPr>
      <w:r w:rsidRPr="00144025">
        <w:rPr>
          <w:b/>
          <w:bCs/>
        </w:rPr>
        <w:t>Powiatowe Centrum Usług Wspólnych w Rawiczu</w:t>
      </w:r>
    </w:p>
    <w:p w14:paraId="500B87B3" w14:textId="32F0AF76" w:rsidR="00F245C5" w:rsidRPr="00144025" w:rsidRDefault="00F31729" w:rsidP="00144025">
      <w:pPr>
        <w:spacing w:line="276" w:lineRule="auto"/>
        <w:ind w:right="3969"/>
      </w:pPr>
      <w:r w:rsidRPr="00144025">
        <w:t>ul. Mikołaja Kopernika</w:t>
      </w:r>
      <w:r w:rsidR="00F245C5" w:rsidRPr="00144025">
        <w:t xml:space="preserve"> </w:t>
      </w:r>
      <w:r w:rsidRPr="00144025">
        <w:t>4</w:t>
      </w:r>
    </w:p>
    <w:p w14:paraId="6561B278" w14:textId="7944F2FB" w:rsidR="00F245C5" w:rsidRDefault="00F31729" w:rsidP="00144025">
      <w:pPr>
        <w:spacing w:line="276" w:lineRule="auto"/>
        <w:ind w:right="4253"/>
      </w:pPr>
      <w:r w:rsidRPr="00144025">
        <w:t>63-900</w:t>
      </w:r>
      <w:r w:rsidR="00F245C5" w:rsidRPr="00144025">
        <w:t xml:space="preserve"> </w:t>
      </w:r>
      <w:r w:rsidRPr="00144025">
        <w:t>Rawicz</w:t>
      </w:r>
    </w:p>
    <w:p w14:paraId="175B8628" w14:textId="77777777" w:rsidR="00144025" w:rsidRDefault="00144025" w:rsidP="00144025">
      <w:pPr>
        <w:spacing w:line="276" w:lineRule="auto"/>
        <w:ind w:right="4253"/>
      </w:pPr>
    </w:p>
    <w:p w14:paraId="1A3BFC55" w14:textId="7A622BC1" w:rsidR="00144025" w:rsidRDefault="00144025" w:rsidP="00144025">
      <w:pPr>
        <w:spacing w:line="276" w:lineRule="auto"/>
        <w:ind w:right="4253"/>
      </w:pPr>
      <w:r>
        <w:t>Znak sprawy: PCUW.261.25.2026</w:t>
      </w:r>
    </w:p>
    <w:p w14:paraId="139C0A3F" w14:textId="192CFDD7" w:rsidR="00F245C5" w:rsidRPr="00144025" w:rsidRDefault="00F245C5" w:rsidP="00734206">
      <w:pPr>
        <w:tabs>
          <w:tab w:val="right" w:pos="9072"/>
        </w:tabs>
        <w:spacing w:after="240" w:line="276" w:lineRule="auto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144025" w14:paraId="39E9F986" w14:textId="77777777" w:rsidTr="002716A3">
        <w:tc>
          <w:tcPr>
            <w:tcW w:w="10065" w:type="dxa"/>
            <w:shd w:val="clear" w:color="auto" w:fill="F2F2F2"/>
            <w:hideMark/>
          </w:tcPr>
          <w:p w14:paraId="6441CE27" w14:textId="77777777" w:rsidR="00F245C5" w:rsidRPr="00144025" w:rsidRDefault="00F245C5" w:rsidP="002716A3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44025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B8EA202" w14:textId="77777777" w:rsidR="00F245C5" w:rsidRPr="00144025" w:rsidRDefault="00F245C5" w:rsidP="002716A3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4402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0165881" w14:textId="77777777" w:rsidR="00F245C5" w:rsidRPr="00144025" w:rsidRDefault="00F245C5" w:rsidP="00F245C5">
      <w:pPr>
        <w:keepNext/>
        <w:spacing w:after="240"/>
        <w:outlineLvl w:val="0"/>
        <w:rPr>
          <w:b/>
        </w:rPr>
      </w:pPr>
    </w:p>
    <w:p w14:paraId="544E2A00" w14:textId="075F25FB" w:rsidR="00F245C5" w:rsidRPr="00144025" w:rsidRDefault="00F245C5" w:rsidP="005D506F">
      <w:pPr>
        <w:spacing w:after="120" w:line="360" w:lineRule="auto"/>
        <w:ind w:left="1134" w:hanging="1134"/>
        <w:jc w:val="both"/>
        <w:rPr>
          <w:rFonts w:eastAsia="Calibri"/>
          <w:lang w:eastAsia="en-US"/>
        </w:rPr>
      </w:pPr>
      <w:r w:rsidRPr="00144025">
        <w:rPr>
          <w:rFonts w:eastAsia="Calibri"/>
          <w:lang w:eastAsia="en-US"/>
        </w:rPr>
        <w:t>Dotyczy</w:t>
      </w:r>
      <w:r w:rsidR="00144025">
        <w:rPr>
          <w:rFonts w:eastAsia="Calibri"/>
          <w:lang w:eastAsia="en-US"/>
        </w:rPr>
        <w:t xml:space="preserve">: postępowania o udzielenie zamówienia publicznego prowadzonego w trybie  </w:t>
      </w:r>
      <w:r w:rsidR="00144025">
        <w:rPr>
          <w:rFonts w:eastAsia="Calibri"/>
          <w:lang w:eastAsia="en-US"/>
        </w:rPr>
        <w:br/>
        <w:t xml:space="preserve">podstawowym bez negocjacji – art. 275 pkt 1 ustawy </w:t>
      </w:r>
      <w:proofErr w:type="spellStart"/>
      <w:r w:rsidR="00144025">
        <w:rPr>
          <w:rFonts w:eastAsia="Calibri"/>
          <w:lang w:eastAsia="en-US"/>
        </w:rPr>
        <w:t>Pzp</w:t>
      </w:r>
      <w:proofErr w:type="spellEnd"/>
      <w:r w:rsidR="00144025">
        <w:rPr>
          <w:rFonts w:eastAsia="Calibri"/>
          <w:lang w:eastAsia="en-US"/>
        </w:rPr>
        <w:t xml:space="preserve"> na zadanie pn.</w:t>
      </w:r>
      <w:proofErr w:type="gramStart"/>
      <w:r w:rsidR="00144025">
        <w:rPr>
          <w:rFonts w:eastAsia="Calibri"/>
          <w:lang w:eastAsia="en-US"/>
        </w:rPr>
        <w:t xml:space="preserve">: </w:t>
      </w:r>
      <w:r w:rsidR="00144025" w:rsidRPr="00144025">
        <w:rPr>
          <w:rFonts w:eastAsia="Calibri"/>
          <w:b/>
          <w:bCs/>
          <w:lang w:eastAsia="en-US"/>
        </w:rPr>
        <w:t>,,</w:t>
      </w:r>
      <w:r w:rsidR="00144025" w:rsidRPr="00144025">
        <w:rPr>
          <w:b/>
          <w:bCs/>
        </w:rPr>
        <w:t>Sukcesywne</w:t>
      </w:r>
      <w:proofErr w:type="gramEnd"/>
      <w:r w:rsidR="00144025" w:rsidRPr="00144025">
        <w:rPr>
          <w:b/>
          <w:bCs/>
        </w:rPr>
        <w:t xml:space="preserve"> dostawy żywności dla Domu Pomocy Społecznej w Pakówce w okresie od 01.09.2026 r. do 31.12.2026 r.’’</w:t>
      </w:r>
    </w:p>
    <w:p w14:paraId="654308AD" w14:textId="77777777" w:rsidR="00F245C5" w:rsidRPr="00144025" w:rsidRDefault="00F245C5" w:rsidP="00F245C5">
      <w:pPr>
        <w:tabs>
          <w:tab w:val="left" w:pos="708"/>
          <w:tab w:val="center" w:pos="4536"/>
          <w:tab w:val="right" w:pos="9072"/>
        </w:tabs>
      </w:pPr>
    </w:p>
    <w:p w14:paraId="57B0CAEF" w14:textId="50509541" w:rsidR="00A02E94" w:rsidRPr="00144025" w:rsidRDefault="00F245C5" w:rsidP="00144025">
      <w:pPr>
        <w:pStyle w:val="Nagwek"/>
        <w:numPr>
          <w:ilvl w:val="0"/>
          <w:numId w:val="1"/>
        </w:numPr>
        <w:tabs>
          <w:tab w:val="left" w:pos="708"/>
        </w:tabs>
        <w:spacing w:after="120" w:line="276" w:lineRule="auto"/>
        <w:ind w:hanging="720"/>
        <w:jc w:val="both"/>
        <w:rPr>
          <w:bCs/>
        </w:rPr>
      </w:pPr>
      <w:r w:rsidRPr="00144025">
        <w:t xml:space="preserve">Zamawiający, </w:t>
      </w:r>
      <w:r w:rsidR="00F31729" w:rsidRPr="00144025">
        <w:rPr>
          <w:b/>
        </w:rPr>
        <w:t>Powiatowe Centrum Usług Wspólnych w Rawiczu</w:t>
      </w:r>
      <w:r w:rsidRPr="00144025">
        <w:t xml:space="preserve">, działając na podstawie art. 253 ust. 1 ustawy z dnia 11 września 2019r. Prawo zamówień publicznych </w:t>
      </w:r>
      <w:r w:rsidR="00F31729" w:rsidRPr="00144025">
        <w:t>(</w:t>
      </w:r>
      <w:proofErr w:type="spellStart"/>
      <w:r w:rsidR="00F31729" w:rsidRPr="00144025">
        <w:t>t.j</w:t>
      </w:r>
      <w:proofErr w:type="spellEnd"/>
      <w:r w:rsidR="00F31729" w:rsidRPr="00144025">
        <w:t>. Dz. U. z 2026 r. poz. 793)</w:t>
      </w:r>
      <w:r w:rsidRPr="00144025">
        <w:t xml:space="preserve">, zwanej dalej „ustawą </w:t>
      </w:r>
      <w:proofErr w:type="spellStart"/>
      <w:r w:rsidRPr="00144025">
        <w:t>Pzp</w:t>
      </w:r>
      <w:proofErr w:type="spellEnd"/>
      <w:r w:rsidRPr="00144025">
        <w:t>”, informuje, że w toczącym się postępowaniu o udzielenie zamówienia publicznego</w:t>
      </w:r>
      <w:r w:rsidR="00A02E94" w:rsidRPr="00144025">
        <w:t xml:space="preserve">, </w:t>
      </w:r>
      <w:r w:rsidRPr="00144025">
        <w:t xml:space="preserve">jako najkorzystniejsza wybrana została oferta złożona przez </w:t>
      </w:r>
      <w:r w:rsidR="00144025">
        <w:t>W</w:t>
      </w:r>
      <w:r w:rsidRPr="00144025">
        <w:t>ykonawcę</w:t>
      </w:r>
      <w:r w:rsidR="00A02E94" w:rsidRPr="00144025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31729" w:rsidRPr="00144025" w14:paraId="2874999E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0915" w14:textId="6C8D92D1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t>Część nr 1: Artykuły spożywcze</w:t>
            </w:r>
          </w:p>
          <w:p w14:paraId="73C522AC" w14:textId="3AA58E28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Paweł Kaczan Zakład Handlu i Usług Kama</w:t>
            </w:r>
          </w:p>
          <w:p w14:paraId="6CD01B97" w14:textId="77DB8B90" w:rsidR="00F31729" w:rsidRPr="00144025" w:rsidRDefault="00F31729" w:rsidP="00144025">
            <w:pPr>
              <w:spacing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Łaszczyn 25a</w:t>
            </w:r>
          </w:p>
          <w:p w14:paraId="06BF5A7B" w14:textId="620506AF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75FEE670" w14:textId="067A7852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 xml:space="preserve">: </w:t>
            </w:r>
            <w:r w:rsidRPr="00144025">
              <w:rPr>
                <w:b/>
              </w:rPr>
              <w:t>57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792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73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4EDB5B03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503F5389" w14:textId="194C65F6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 w:rsidRPr="00144025">
              <w:rPr>
                <w:bCs/>
              </w:rPr>
              <w:t>Oferta ww. Wykonawcy jest ofertą najkorzystniejszą, spełniającą warunki udziału w postępowaniu oraz niepodlegającą odrzuceniu</w:t>
            </w:r>
            <w:r>
              <w:rPr>
                <w:bCs/>
              </w:rPr>
              <w:t>.</w:t>
            </w:r>
          </w:p>
        </w:tc>
      </w:tr>
      <w:tr w:rsidR="00F31729" w:rsidRPr="00144025" w14:paraId="224F1726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3F90F" w14:textId="6720BD1E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lastRenderedPageBreak/>
              <w:t>Część nr 2</w:t>
            </w:r>
            <w:r w:rsidRPr="00144025">
              <w:t>: Nabiał</w:t>
            </w:r>
          </w:p>
          <w:p w14:paraId="2D26B208" w14:textId="2B75B951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Spółdzielnia Mleczarska MLEKOVITA</w:t>
            </w:r>
          </w:p>
          <w:p w14:paraId="4088A0DE" w14:textId="012E222D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Ludowa 122</w:t>
            </w:r>
          </w:p>
          <w:p w14:paraId="549034D2" w14:textId="4825AA64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18-200 Wysokie Mazowieckie</w:t>
            </w:r>
          </w:p>
          <w:p w14:paraId="3B4743C4" w14:textId="0C1EC803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 xml:space="preserve">: </w:t>
            </w:r>
            <w:r w:rsidRPr="00144025">
              <w:rPr>
                <w:b/>
              </w:rPr>
              <w:t>24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772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94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37FF8A20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6162B1E2" w14:textId="5972845A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61B2B15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CA932" w14:textId="3BA7F0F5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3</w:t>
            </w:r>
            <w:r w:rsidRPr="00144025">
              <w:t>: Warzywa i owoce</w:t>
            </w:r>
          </w:p>
          <w:p w14:paraId="3EC3C698" w14:textId="068C3C7D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E</w:t>
            </w:r>
            <w:r w:rsidR="006C2445">
              <w:rPr>
                <w:b/>
              </w:rPr>
              <w:t xml:space="preserve">ugeniusz </w:t>
            </w:r>
            <w:proofErr w:type="spellStart"/>
            <w:proofErr w:type="gramStart"/>
            <w:r w:rsidR="006C2445">
              <w:rPr>
                <w:b/>
              </w:rPr>
              <w:t>Mylka</w:t>
            </w:r>
            <w:proofErr w:type="spellEnd"/>
            <w:r w:rsidR="006C2445">
              <w:rPr>
                <w:b/>
              </w:rPr>
              <w:t xml:space="preserve">  ,,</w:t>
            </w:r>
            <w:proofErr w:type="gramEnd"/>
            <w:r w:rsidR="006C2445">
              <w:rPr>
                <w:b/>
              </w:rPr>
              <w:t>Hurt</w:t>
            </w:r>
            <w:r w:rsidRPr="00144025">
              <w:rPr>
                <w:b/>
              </w:rPr>
              <w:t xml:space="preserve"> </w:t>
            </w:r>
            <w:r w:rsidR="006C2445">
              <w:rPr>
                <w:b/>
              </w:rPr>
              <w:t>–</w:t>
            </w:r>
            <w:r w:rsidRPr="00144025">
              <w:rPr>
                <w:b/>
              </w:rPr>
              <w:t xml:space="preserve"> D</w:t>
            </w:r>
            <w:r w:rsidR="006C2445">
              <w:rPr>
                <w:b/>
              </w:rPr>
              <w:t>etal</w:t>
            </w:r>
            <w:r w:rsidRPr="00144025">
              <w:rPr>
                <w:b/>
              </w:rPr>
              <w:t xml:space="preserve"> " </w:t>
            </w:r>
            <w:r w:rsidR="006C2445">
              <w:rPr>
                <w:b/>
              </w:rPr>
              <w:t>Art. Spożywczo-Rolne</w:t>
            </w:r>
            <w:r w:rsidRPr="00144025">
              <w:rPr>
                <w:b/>
              </w:rPr>
              <w:t xml:space="preserve"> Eugeniusz </w:t>
            </w:r>
            <w:proofErr w:type="spellStart"/>
            <w:r w:rsidRPr="00144025">
              <w:rPr>
                <w:b/>
              </w:rPr>
              <w:t>Mylka</w:t>
            </w:r>
            <w:proofErr w:type="spellEnd"/>
          </w:p>
          <w:p w14:paraId="77A6907A" w14:textId="4D53EB0A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ul. Rynek</w:t>
            </w:r>
            <w:r w:rsidR="00F31729" w:rsidRPr="00144025">
              <w:rPr>
                <w:bCs/>
              </w:rPr>
              <w:t xml:space="preserve"> 1A</w:t>
            </w:r>
          </w:p>
          <w:p w14:paraId="4C01A1AA" w14:textId="1E4B9F70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63-940 B</w:t>
            </w:r>
            <w:r w:rsidR="00144025">
              <w:rPr>
                <w:bCs/>
              </w:rPr>
              <w:t>ojanowo</w:t>
            </w:r>
          </w:p>
          <w:p w14:paraId="75A3CEA5" w14:textId="309EEDF3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 xml:space="preserve">za </w:t>
            </w:r>
            <w:proofErr w:type="gramStart"/>
            <w:r w:rsidRPr="00144025">
              <w:t>cenę</w:t>
            </w:r>
            <w:r w:rsidR="00144025">
              <w:t xml:space="preserve">: </w:t>
            </w:r>
            <w:r w:rsidRPr="00144025">
              <w:t xml:space="preserve"> </w:t>
            </w:r>
            <w:r w:rsidRPr="00144025">
              <w:rPr>
                <w:b/>
              </w:rPr>
              <w:t>32</w:t>
            </w:r>
            <w:proofErr w:type="gramEnd"/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761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19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283B929E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107488D9" w14:textId="6D4A60DA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6CDA2AE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F9E5" w14:textId="66C4B230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4</w:t>
            </w:r>
            <w:r w:rsidRPr="00144025">
              <w:t>: Mięso i wędliny</w:t>
            </w:r>
          </w:p>
          <w:p w14:paraId="1E50A0EF" w14:textId="26B4D317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PPHU "JOHN" Paweł John</w:t>
            </w:r>
          </w:p>
          <w:p w14:paraId="163AA307" w14:textId="775E1D93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Źródlana 5</w:t>
            </w:r>
          </w:p>
          <w:p w14:paraId="628D11D7" w14:textId="785E6A6E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64-140 Włoszakowice</w:t>
            </w:r>
          </w:p>
          <w:p w14:paraId="58F25E30" w14:textId="07D48F54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144025">
              <w:t>:</w:t>
            </w:r>
            <w:r w:rsidRPr="00144025">
              <w:t xml:space="preserve"> </w:t>
            </w:r>
            <w:r w:rsidRPr="00144025">
              <w:rPr>
                <w:b/>
              </w:rPr>
              <w:t>59</w:t>
            </w:r>
            <w:r w:rsidR="00144025">
              <w:rPr>
                <w:b/>
              </w:rPr>
              <w:t> </w:t>
            </w:r>
            <w:r w:rsidRPr="00144025">
              <w:rPr>
                <w:b/>
              </w:rPr>
              <w:t>672</w:t>
            </w:r>
            <w:r w:rsidR="00144025">
              <w:rPr>
                <w:b/>
              </w:rPr>
              <w:t>,</w:t>
            </w:r>
            <w:r w:rsidRPr="00144025">
              <w:rPr>
                <w:b/>
              </w:rPr>
              <w:t>55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651445A8" w14:textId="77777777" w:rsidR="00F31729" w:rsidRPr="00144025" w:rsidRDefault="00F31729" w:rsidP="0014402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55C11F4A" w14:textId="2EE2C6A6" w:rsidR="00F31729" w:rsidRDefault="00144025" w:rsidP="0014402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561CA1B1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90EF7" w14:textId="585641A2" w:rsidR="00F31729" w:rsidRPr="00144025" w:rsidRDefault="00F31729" w:rsidP="0014402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5</w:t>
            </w:r>
            <w:r w:rsidRPr="00144025">
              <w:t>: Pieczywo i ciasto</w:t>
            </w:r>
          </w:p>
          <w:p w14:paraId="5A400AF2" w14:textId="257FAEE5" w:rsidR="00F31729" w:rsidRPr="00144025" w:rsidRDefault="00F31729" w:rsidP="0014402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P.W SMAK - G. Dorosz i B.</w:t>
            </w:r>
            <w:r w:rsidR="006C2445">
              <w:rPr>
                <w:b/>
              </w:rPr>
              <w:t xml:space="preserve"> </w:t>
            </w:r>
            <w:r w:rsidRPr="00144025">
              <w:rPr>
                <w:b/>
              </w:rPr>
              <w:t>Dorosz - Sp. j</w:t>
            </w:r>
          </w:p>
          <w:p w14:paraId="65F0D15C" w14:textId="2E0317B7" w:rsidR="00F31729" w:rsidRPr="00144025" w:rsidRDefault="00144025" w:rsidP="0014402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Grunwaldzka 44</w:t>
            </w:r>
          </w:p>
          <w:p w14:paraId="629CA264" w14:textId="350B2E44" w:rsidR="00F31729" w:rsidRPr="00144025" w:rsidRDefault="00F31729" w:rsidP="0014402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56-330 Cieszków</w:t>
            </w:r>
          </w:p>
          <w:p w14:paraId="2E0ECCB7" w14:textId="66AC5826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>:</w:t>
            </w:r>
            <w:r w:rsidRPr="00144025">
              <w:t xml:space="preserve"> </w:t>
            </w:r>
            <w:r w:rsidRPr="00144025">
              <w:rPr>
                <w:b/>
              </w:rPr>
              <w:t>37</w:t>
            </w:r>
            <w:r w:rsidR="006C2445">
              <w:rPr>
                <w:b/>
              </w:rPr>
              <w:t> </w:t>
            </w:r>
            <w:r w:rsidRPr="00144025">
              <w:rPr>
                <w:b/>
              </w:rPr>
              <w:t>784</w:t>
            </w:r>
            <w:r w:rsidR="006C2445">
              <w:rPr>
                <w:b/>
              </w:rPr>
              <w:t>,</w:t>
            </w:r>
            <w:r w:rsidRPr="00144025">
              <w:rPr>
                <w:b/>
              </w:rPr>
              <w:t>26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08D06206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3D4D35FB" w14:textId="5E838480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2AE887A7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C9E9" w14:textId="016C2455" w:rsidR="00F31729" w:rsidRPr="00144025" w:rsidRDefault="00F31729" w:rsidP="006C244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lastRenderedPageBreak/>
              <w:t>Część nr 6</w:t>
            </w:r>
            <w:r w:rsidRPr="00144025">
              <w:t>: Drób</w:t>
            </w:r>
          </w:p>
          <w:p w14:paraId="2A79F000" w14:textId="0A7468BC" w:rsidR="00F31729" w:rsidRPr="00144025" w:rsidRDefault="00F31729" w:rsidP="006C244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 xml:space="preserve">Bruno </w:t>
            </w:r>
            <w:proofErr w:type="spellStart"/>
            <w:r w:rsidRPr="00144025">
              <w:rPr>
                <w:b/>
              </w:rPr>
              <w:t>Tassi</w:t>
            </w:r>
            <w:proofErr w:type="spellEnd"/>
            <w:r w:rsidRPr="00144025">
              <w:rPr>
                <w:b/>
              </w:rPr>
              <w:t xml:space="preserve"> Spółka z ograniczoną odpowiedzialnością</w:t>
            </w:r>
          </w:p>
          <w:p w14:paraId="22F8E952" w14:textId="777FC101" w:rsidR="00F31729" w:rsidRPr="00144025" w:rsidRDefault="006C2445" w:rsidP="006C244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F31729" w:rsidRPr="00144025">
              <w:rPr>
                <w:bCs/>
              </w:rPr>
              <w:t>Staniewicka 12</w:t>
            </w:r>
          </w:p>
          <w:p w14:paraId="421BC6E8" w14:textId="23B7C074" w:rsidR="00F31729" w:rsidRPr="00144025" w:rsidRDefault="00F31729" w:rsidP="006C244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03-310 Warszawa</w:t>
            </w:r>
          </w:p>
          <w:p w14:paraId="3EAA7D23" w14:textId="0F5FE41C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 xml:space="preserve">: </w:t>
            </w:r>
            <w:r w:rsidRPr="00144025">
              <w:rPr>
                <w:b/>
              </w:rPr>
              <w:t>9</w:t>
            </w:r>
            <w:r w:rsidR="006C2445">
              <w:rPr>
                <w:b/>
              </w:rPr>
              <w:t> </w:t>
            </w:r>
            <w:r w:rsidRPr="00144025">
              <w:rPr>
                <w:b/>
              </w:rPr>
              <w:t>780</w:t>
            </w:r>
            <w:r w:rsidR="006C2445">
              <w:rPr>
                <w:b/>
              </w:rPr>
              <w:t>,</w:t>
            </w:r>
            <w:r w:rsidRPr="00144025">
              <w:rPr>
                <w:b/>
              </w:rPr>
              <w:t>75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2D8F6CCD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724DBA14" w14:textId="4F8BD2E5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25285B64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2745" w14:textId="5A169314" w:rsidR="00F31729" w:rsidRPr="00144025" w:rsidRDefault="00F31729" w:rsidP="006C244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7</w:t>
            </w:r>
            <w:r w:rsidRPr="00144025">
              <w:t>: Jajka</w:t>
            </w:r>
          </w:p>
          <w:p w14:paraId="07786846" w14:textId="157B7760" w:rsidR="00F31729" w:rsidRPr="00144025" w:rsidRDefault="00C21373" w:rsidP="006C2445">
            <w:pPr>
              <w:spacing w:before="60" w:line="276" w:lineRule="auto"/>
              <w:jc w:val="center"/>
              <w:rPr>
                <w:b/>
              </w:rPr>
            </w:pPr>
            <w:r>
              <w:rPr>
                <w:b/>
              </w:rPr>
              <w:t>Andrzej Kasprzak ,,ARKA’’ Hurtownia Spożywcza</w:t>
            </w:r>
          </w:p>
          <w:p w14:paraId="3144EF9E" w14:textId="07BF06A8" w:rsidR="00F31729" w:rsidRPr="00144025" w:rsidRDefault="00C21373" w:rsidP="006C244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Szymanowo 16</w:t>
            </w:r>
          </w:p>
          <w:p w14:paraId="3CA93DFD" w14:textId="67756046" w:rsidR="00F31729" w:rsidRPr="00144025" w:rsidRDefault="00F31729" w:rsidP="006C244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43BBF897" w14:textId="75BF1D04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 xml:space="preserve">: </w:t>
            </w:r>
            <w:r w:rsidR="00C21373">
              <w:rPr>
                <w:b/>
              </w:rPr>
              <w:t>13 891,50</w:t>
            </w:r>
            <w:r w:rsidRPr="00144025">
              <w:rPr>
                <w:b/>
              </w:rPr>
              <w:t xml:space="preserve">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1D3C7EFE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34E08A59" w14:textId="2A5586E1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  <w:tr w:rsidR="00F31729" w:rsidRPr="00144025" w14:paraId="066A2FEC" w14:textId="77777777" w:rsidTr="00DA05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1F7B" w14:textId="75FF085B" w:rsidR="00F31729" w:rsidRPr="00144025" w:rsidRDefault="00F31729" w:rsidP="006C2445">
            <w:pPr>
              <w:spacing w:before="120" w:line="276" w:lineRule="auto"/>
              <w:jc w:val="center"/>
            </w:pPr>
            <w:r w:rsidRPr="00144025">
              <w:rPr>
                <w:b/>
                <w:bCs/>
              </w:rPr>
              <w:t>Część nr 8</w:t>
            </w:r>
            <w:r w:rsidRPr="00144025">
              <w:t>: Ryby</w:t>
            </w:r>
          </w:p>
          <w:p w14:paraId="7375AD16" w14:textId="4EF01184" w:rsidR="00F31729" w:rsidRPr="00144025" w:rsidRDefault="00F31729" w:rsidP="006C244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Paweł Kaczan Zakład Handlu i Usług Kama</w:t>
            </w:r>
          </w:p>
          <w:p w14:paraId="047E2B6B" w14:textId="56320FC2" w:rsidR="00F31729" w:rsidRPr="00144025" w:rsidRDefault="00F31729" w:rsidP="006C2445">
            <w:pPr>
              <w:spacing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Łaszczyn 25a</w:t>
            </w:r>
          </w:p>
          <w:p w14:paraId="77545640" w14:textId="270D4967" w:rsidR="00F31729" w:rsidRPr="00144025" w:rsidRDefault="00F31729" w:rsidP="006C2445">
            <w:pPr>
              <w:spacing w:after="120" w:line="276" w:lineRule="auto"/>
              <w:jc w:val="center"/>
              <w:rPr>
                <w:bCs/>
              </w:rPr>
            </w:pPr>
            <w:r w:rsidRPr="00144025">
              <w:rPr>
                <w:bCs/>
              </w:rPr>
              <w:t>63-900 Rawicz</w:t>
            </w:r>
          </w:p>
          <w:p w14:paraId="797DBFCB" w14:textId="0A0DABD7" w:rsidR="00F31729" w:rsidRPr="00144025" w:rsidRDefault="00F31729" w:rsidP="00DA050D">
            <w:pPr>
              <w:spacing w:line="360" w:lineRule="auto"/>
              <w:jc w:val="both"/>
              <w:rPr>
                <w:bCs/>
              </w:rPr>
            </w:pPr>
            <w:r w:rsidRPr="00144025">
              <w:t>za cenę</w:t>
            </w:r>
            <w:r w:rsidR="006C2445">
              <w:t xml:space="preserve">: </w:t>
            </w:r>
            <w:r w:rsidRPr="00144025">
              <w:rPr>
                <w:b/>
              </w:rPr>
              <w:t>7</w:t>
            </w:r>
            <w:r w:rsidR="006C2445">
              <w:rPr>
                <w:b/>
              </w:rPr>
              <w:t> </w:t>
            </w:r>
            <w:r w:rsidRPr="00144025">
              <w:rPr>
                <w:b/>
              </w:rPr>
              <w:t>205</w:t>
            </w:r>
            <w:r w:rsidR="006C2445">
              <w:rPr>
                <w:b/>
              </w:rPr>
              <w:t>,</w:t>
            </w:r>
            <w:r w:rsidRPr="00144025">
              <w:rPr>
                <w:b/>
              </w:rPr>
              <w:t>35 zł</w:t>
            </w:r>
            <w:r w:rsidRPr="00144025">
              <w:t xml:space="preserve"> </w:t>
            </w:r>
            <w:r w:rsidRPr="00144025">
              <w:rPr>
                <w:b/>
                <w:bCs/>
              </w:rPr>
              <w:t>brutto</w:t>
            </w:r>
            <w:r w:rsidRPr="00144025">
              <w:rPr>
                <w:bCs/>
              </w:rPr>
              <w:t>.</w:t>
            </w:r>
          </w:p>
          <w:p w14:paraId="6833DA56" w14:textId="77777777" w:rsidR="00F31729" w:rsidRPr="00144025" w:rsidRDefault="00F31729" w:rsidP="006C2445">
            <w:pPr>
              <w:spacing w:before="120" w:line="276" w:lineRule="auto"/>
              <w:jc w:val="both"/>
              <w:rPr>
                <w:color w:val="000000"/>
              </w:rPr>
            </w:pPr>
            <w:r w:rsidRPr="00144025">
              <w:rPr>
                <w:color w:val="000000"/>
                <w:u w:val="single"/>
              </w:rPr>
              <w:t>Uzasadnienie wyboru</w:t>
            </w:r>
            <w:r w:rsidRPr="00144025">
              <w:rPr>
                <w:color w:val="000000"/>
              </w:rPr>
              <w:t>:</w:t>
            </w:r>
          </w:p>
          <w:p w14:paraId="284BFE5E" w14:textId="6DE90868" w:rsidR="00F31729" w:rsidRDefault="006C2445" w:rsidP="006C2445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highlight w:val="darkGray"/>
              </w:rPr>
            </w:pPr>
            <w:r>
              <w:t>Oferta ww. Wykonawcy jest ofertą najkorzystniejszą, spełniającą warunki udziału w postępowaniu oraz niepodlegającą odrzuceniu.</w:t>
            </w:r>
          </w:p>
        </w:tc>
      </w:tr>
    </w:tbl>
    <w:p w14:paraId="6B5C3FD7" w14:textId="2E1881B9" w:rsidR="00A02E94" w:rsidRPr="006C2445" w:rsidRDefault="006C2445" w:rsidP="00F245C5">
      <w:pPr>
        <w:spacing w:before="360" w:after="120" w:line="276" w:lineRule="auto"/>
        <w:jc w:val="both"/>
        <w:rPr>
          <w:color w:val="000000"/>
        </w:rPr>
      </w:pPr>
      <w:r w:rsidRPr="006C2445">
        <w:rPr>
          <w:color w:val="000000"/>
        </w:rPr>
        <w:t xml:space="preserve">2. </w:t>
      </w:r>
      <w:r w:rsidR="00F245C5" w:rsidRPr="006C2445">
        <w:rPr>
          <w:color w:val="000000"/>
        </w:rPr>
        <w:t>Punktacja przyznana ofertom w każdym kryterium oceny ofert wraz z łączną punktacją: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144025" w14:paraId="2E1BC649" w14:textId="77777777" w:rsidTr="002716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0A1457" w14:textId="77777777" w:rsidR="00A02E94" w:rsidRPr="00144025" w:rsidRDefault="00F245C5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</w:rPr>
              <w:t>Część</w:t>
            </w:r>
            <w:r w:rsidR="00A02E94" w:rsidRPr="00144025">
              <w:rPr>
                <w:bCs/>
              </w:rPr>
              <w:t xml:space="preserve"> </w:t>
            </w:r>
            <w:r w:rsidR="007D7932" w:rsidRPr="00144025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BB238D" w14:textId="77777777" w:rsidR="00A02E94" w:rsidRPr="00144025" w:rsidRDefault="007D7932" w:rsidP="005C35EA">
            <w:pPr>
              <w:spacing w:before="120" w:after="120"/>
              <w:jc w:val="center"/>
              <w:rPr>
                <w:bCs/>
              </w:rPr>
            </w:pPr>
            <w:r w:rsidRPr="00144025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4F98D0" w14:textId="77777777" w:rsidR="00A02E94" w:rsidRPr="00144025" w:rsidRDefault="007D7932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  <w:color w:val="000000"/>
              </w:rPr>
              <w:t>K</w:t>
            </w:r>
            <w:r w:rsidR="00A02E94" w:rsidRPr="00144025">
              <w:rPr>
                <w:bCs/>
                <w:color w:val="000000"/>
              </w:rPr>
              <w:t xml:space="preserve">ryterium - </w:t>
            </w:r>
            <w:r w:rsidRPr="00144025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A62D12" w14:textId="77777777" w:rsidR="00A02E94" w:rsidRPr="00144025" w:rsidRDefault="00A02E94" w:rsidP="005C35EA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44025">
              <w:rPr>
                <w:bCs/>
                <w:color w:val="000000"/>
              </w:rPr>
              <w:t>Razem</w:t>
            </w:r>
          </w:p>
        </w:tc>
      </w:tr>
      <w:tr w:rsidR="00F31729" w:rsidRPr="00144025" w14:paraId="219192B7" w14:textId="77777777" w:rsidTr="00DA05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C002" w14:textId="201501A5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Artykuły spożywcze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D20A" w14:textId="7C17A340" w:rsidR="00F31729" w:rsidRPr="00144025" w:rsidRDefault="00F31729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76107DC8" w14:textId="71E9411E" w:rsidR="00F31729" w:rsidRPr="00144025" w:rsidRDefault="00F31729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71B64BAD" w14:textId="528F5155" w:rsidR="00F31729" w:rsidRPr="00144025" w:rsidRDefault="00F31729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96E82" w14:textId="77777777" w:rsidR="00F31729" w:rsidRPr="00144025" w:rsidRDefault="00F31729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306975BD" w14:textId="77777777" w:rsidR="00F31729" w:rsidRPr="00144025" w:rsidRDefault="00F31729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- 30.00</w:t>
            </w:r>
          </w:p>
          <w:p w14:paraId="79822CF2" w14:textId="58D6B3B8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3 - Odbiór opakowań objętych kaucją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3EEC" w14:textId="7C350C2F" w:rsidR="00F31729" w:rsidRPr="00144025" w:rsidRDefault="00F31729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90,00</w:t>
            </w:r>
          </w:p>
        </w:tc>
      </w:tr>
      <w:tr w:rsidR="006C2445" w:rsidRPr="00144025" w14:paraId="3AB857C9" w14:textId="77777777" w:rsidTr="004940D4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A933B9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Nabiał</w:t>
            </w:r>
          </w:p>
          <w:p w14:paraId="5C289FEE" w14:textId="1531118E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47D4" w14:textId="2B598203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Spółdzielnia Mleczarska MLEKOVITA</w:t>
            </w:r>
          </w:p>
          <w:p w14:paraId="29AC45BE" w14:textId="70748C03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Ludowa 122</w:t>
            </w:r>
          </w:p>
          <w:p w14:paraId="50FC4691" w14:textId="1A203456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18-200 Wysokie Mazowieckie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E497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792BF985" w14:textId="5FFC5776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06325" w14:textId="1A2159B8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100,00</w:t>
            </w:r>
          </w:p>
        </w:tc>
      </w:tr>
      <w:tr w:rsidR="006C2445" w:rsidRPr="00144025" w14:paraId="3DCE6586" w14:textId="77777777" w:rsidTr="004940D4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C7CF4" w14:textId="16928947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259EE" w14:textId="73BE1E3F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2600EFA1" w14:textId="23565EA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0CF5CA1C" w14:textId="4136FF29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3511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1 - Cena - 46.39</w:t>
            </w:r>
          </w:p>
          <w:p w14:paraId="4C5746C0" w14:textId="57C2B639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FE87" w14:textId="0C7B9807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86,39</w:t>
            </w:r>
          </w:p>
        </w:tc>
      </w:tr>
      <w:tr w:rsidR="006C2445" w:rsidRPr="00144025" w14:paraId="0F8531BC" w14:textId="77777777" w:rsidTr="00DD2500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770F56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3 - Warzywa i owoce</w:t>
            </w:r>
          </w:p>
          <w:p w14:paraId="71D20B9E" w14:textId="249EF59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1A18" w14:textId="3A2CAE3D" w:rsidR="006C2445" w:rsidRPr="00144025" w:rsidRDefault="006C2445" w:rsidP="006C2445">
            <w:pPr>
              <w:spacing w:before="60" w:line="276" w:lineRule="auto"/>
              <w:jc w:val="center"/>
              <w:rPr>
                <w:b/>
              </w:rPr>
            </w:pPr>
            <w:r w:rsidRPr="00144025">
              <w:rPr>
                <w:b/>
              </w:rPr>
              <w:t>E</w:t>
            </w:r>
            <w:r>
              <w:rPr>
                <w:b/>
              </w:rPr>
              <w:t xml:space="preserve">ugeniusz </w:t>
            </w:r>
            <w:proofErr w:type="spellStart"/>
            <w:r>
              <w:rPr>
                <w:b/>
              </w:rPr>
              <w:t>Mylka</w:t>
            </w:r>
            <w:proofErr w:type="spellEnd"/>
            <w:r>
              <w:rPr>
                <w:b/>
              </w:rPr>
              <w:br/>
              <w:t>,,Hurt</w:t>
            </w:r>
            <w:r w:rsidRPr="00144025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144025">
              <w:rPr>
                <w:b/>
              </w:rPr>
              <w:t xml:space="preserve"> D</w:t>
            </w:r>
            <w:r>
              <w:rPr>
                <w:b/>
              </w:rPr>
              <w:t>etal</w:t>
            </w:r>
            <w:r w:rsidRPr="00144025">
              <w:rPr>
                <w:b/>
              </w:rPr>
              <w:t xml:space="preserve">" </w:t>
            </w:r>
            <w:r>
              <w:rPr>
                <w:b/>
              </w:rPr>
              <w:t>Art. Spożywczo-Rolne</w:t>
            </w:r>
            <w:r w:rsidRPr="00144025">
              <w:rPr>
                <w:b/>
              </w:rPr>
              <w:t xml:space="preserve"> Eugeniusz </w:t>
            </w:r>
            <w:proofErr w:type="spellStart"/>
            <w:r w:rsidRPr="00144025">
              <w:rPr>
                <w:b/>
              </w:rPr>
              <w:t>Mylka</w:t>
            </w:r>
            <w:proofErr w:type="spellEnd"/>
          </w:p>
          <w:p w14:paraId="0E484075" w14:textId="61DDFD7C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R</w:t>
            </w:r>
            <w:r>
              <w:rPr>
                <w:sz w:val="22"/>
                <w:szCs w:val="22"/>
              </w:rPr>
              <w:t>ynek</w:t>
            </w:r>
            <w:r w:rsidRPr="00144025">
              <w:rPr>
                <w:sz w:val="22"/>
                <w:szCs w:val="22"/>
              </w:rPr>
              <w:t xml:space="preserve"> 1A</w:t>
            </w:r>
          </w:p>
          <w:p w14:paraId="04DD7CCF" w14:textId="4A4F5CBF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63-940 B</w:t>
            </w:r>
            <w:r>
              <w:rPr>
                <w:sz w:val="22"/>
                <w:szCs w:val="22"/>
              </w:rPr>
              <w:t>ojanowo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CD26D" w14:textId="77777777" w:rsidR="006C2445" w:rsidRPr="00144025" w:rsidRDefault="006C2445" w:rsidP="006C2445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009BC6F" w14:textId="3401A618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C0BF" w14:textId="7C83F026" w:rsidR="006C2445" w:rsidRPr="00144025" w:rsidRDefault="006C2445" w:rsidP="006C2445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100,00</w:t>
            </w:r>
          </w:p>
        </w:tc>
      </w:tr>
      <w:tr w:rsidR="006C2445" w:rsidRPr="00144025" w14:paraId="42D61182" w14:textId="77777777" w:rsidTr="00DD2500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53D86" w14:textId="190F0D1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63B43" w14:textId="11976CC9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Andrzej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Kasprzak,,ARKA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>'' Hurtownia Spożywcza</w:t>
            </w:r>
          </w:p>
          <w:p w14:paraId="26BC3D4D" w14:textId="1E01174F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Szymanowo 16</w:t>
            </w:r>
          </w:p>
          <w:p w14:paraId="1E888326" w14:textId="5F5FD1BF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3F30D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- 54.73</w:t>
            </w:r>
          </w:p>
          <w:p w14:paraId="761C09EA" w14:textId="00400601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504B" w14:textId="473C5ABA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94,73</w:t>
            </w:r>
          </w:p>
        </w:tc>
      </w:tr>
      <w:tr w:rsidR="006C2445" w:rsidRPr="00144025" w14:paraId="6E9F9C55" w14:textId="77777777" w:rsidTr="004F5225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64F2E2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4 - Mięso i wędliny</w:t>
            </w:r>
          </w:p>
          <w:p w14:paraId="71717718" w14:textId="5E5629C3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D8A5" w14:textId="206817F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PPHU "JOHN" Paweł John</w:t>
            </w:r>
          </w:p>
          <w:p w14:paraId="076DEE6A" w14:textId="204EAED1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Źródlana 5</w:t>
            </w:r>
          </w:p>
          <w:p w14:paraId="1F5FFC07" w14:textId="6A57BBB3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64-140 Włoszakowice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31798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0544FC4" w14:textId="14AD135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4E705" w14:textId="19792BA6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4328B7DA" w14:textId="77777777" w:rsidTr="004F5225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4EF4" w14:textId="62B2549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DC3B4" w14:textId="2A4CC1C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Tassi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20099ACC" w14:textId="3126CB59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Staniewicka 12</w:t>
            </w:r>
          </w:p>
          <w:p w14:paraId="2B8445C0" w14:textId="3F3FE23D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03-310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7772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- 54.37</w:t>
            </w:r>
          </w:p>
          <w:p w14:paraId="0C748EBA" w14:textId="038E1B59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1CFB" w14:textId="286866AB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94,37</w:t>
            </w:r>
          </w:p>
        </w:tc>
      </w:tr>
      <w:tr w:rsidR="00F31729" w:rsidRPr="00144025" w14:paraId="64781C1D" w14:textId="77777777" w:rsidTr="00DA050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77EAB" w14:textId="48AC53EB" w:rsidR="00F31729" w:rsidRPr="00144025" w:rsidRDefault="00F31729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5 - Pieczywo i ciasto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34A14" w14:textId="55294FD4" w:rsidR="00F31729" w:rsidRPr="00144025" w:rsidRDefault="00F31729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gramStart"/>
            <w:r w:rsidRPr="00144025">
              <w:rPr>
                <w:b/>
                <w:bCs/>
                <w:sz w:val="22"/>
                <w:szCs w:val="22"/>
              </w:rPr>
              <w:t>P.W</w:t>
            </w:r>
            <w:proofErr w:type="gramEnd"/>
            <w:r w:rsidRPr="00144025">
              <w:rPr>
                <w:b/>
                <w:bCs/>
                <w:sz w:val="22"/>
                <w:szCs w:val="22"/>
              </w:rPr>
              <w:t xml:space="preserve"> SMAK - G. Dorosz i </w:t>
            </w:r>
            <w:proofErr w:type="spellStart"/>
            <w:proofErr w:type="gramStart"/>
            <w:r w:rsidRPr="00144025">
              <w:rPr>
                <w:b/>
                <w:bCs/>
                <w:sz w:val="22"/>
                <w:szCs w:val="22"/>
              </w:rPr>
              <w:t>B.Dorosz</w:t>
            </w:r>
            <w:proofErr w:type="spellEnd"/>
            <w:proofErr w:type="gramEnd"/>
            <w:r w:rsidRPr="00144025">
              <w:rPr>
                <w:b/>
                <w:bCs/>
                <w:sz w:val="22"/>
                <w:szCs w:val="22"/>
              </w:rPr>
              <w:t xml:space="preserve"> - Sp. j</w:t>
            </w:r>
          </w:p>
          <w:p w14:paraId="5D3DA094" w14:textId="1D116EDC" w:rsidR="00F31729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F31729" w:rsidRPr="00144025">
              <w:rPr>
                <w:sz w:val="22"/>
                <w:szCs w:val="22"/>
              </w:rPr>
              <w:t>Grunwaldzka 44</w:t>
            </w:r>
          </w:p>
          <w:p w14:paraId="20463A44" w14:textId="5DB58AD0" w:rsidR="00F31729" w:rsidRPr="00144025" w:rsidRDefault="00F31729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56-330 Cieszków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9101" w14:textId="77777777" w:rsidR="00F31729" w:rsidRPr="00144025" w:rsidRDefault="00F31729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4135F6C7" w14:textId="03E3A2CB" w:rsidR="00F31729" w:rsidRPr="00144025" w:rsidRDefault="00F31729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91359" w14:textId="58076FE6" w:rsidR="00F31729" w:rsidRPr="00144025" w:rsidRDefault="00F31729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3A511130" w14:textId="77777777" w:rsidTr="009D1158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70D588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6 - Drób</w:t>
            </w:r>
          </w:p>
          <w:p w14:paraId="305CB16F" w14:textId="2F1DCDAD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B1DC" w14:textId="2A02B2B1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8272A26" w14:textId="32335B1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2188DCEE" w14:textId="12C4B268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D1604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- 35.83</w:t>
            </w:r>
          </w:p>
          <w:p w14:paraId="1A906A3C" w14:textId="76828153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361F" w14:textId="5CB5645C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43,83</w:t>
            </w:r>
          </w:p>
        </w:tc>
      </w:tr>
      <w:tr w:rsidR="006C2445" w:rsidRPr="00144025" w14:paraId="709085EC" w14:textId="77777777" w:rsidTr="009D1158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1575" w14:textId="77C14494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02E5" w14:textId="5FA26EED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Bruno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Tassi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70C7D96A" w14:textId="4712B84C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44025">
              <w:rPr>
                <w:sz w:val="22"/>
                <w:szCs w:val="22"/>
              </w:rPr>
              <w:t>Staniewicka 12</w:t>
            </w:r>
          </w:p>
          <w:p w14:paraId="3DECA9A0" w14:textId="7A67A633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03-310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682BC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3B342B2E" w14:textId="3EE21221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4532" w14:textId="4B0DC67D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342F8E6B" w14:textId="77777777" w:rsidTr="00FD0A47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30E26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7 - Jajka</w:t>
            </w:r>
          </w:p>
          <w:p w14:paraId="6A8477C9" w14:textId="208DD9AB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2D7EB" w14:textId="77777777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18924FCE" w14:textId="7739ECBF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64E2D955" w14:textId="400C4802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15FC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- 41.54</w:t>
            </w:r>
          </w:p>
          <w:p w14:paraId="6DB88C9C" w14:textId="265D5AEF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2ABD" w14:textId="65C237F2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49,54</w:t>
            </w:r>
          </w:p>
        </w:tc>
      </w:tr>
      <w:tr w:rsidR="006C2445" w:rsidRPr="00144025" w14:paraId="2850E426" w14:textId="77777777" w:rsidTr="00FD0A47"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E928C9" w14:textId="606AE514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E9A1D" w14:textId="267A5312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 xml:space="preserve">Andrzej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Kasprzak,,ARKA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>'' Hurtownia Spożywcza</w:t>
            </w:r>
          </w:p>
          <w:p w14:paraId="25FAFE03" w14:textId="6905D260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Szymanowo 16</w:t>
            </w:r>
          </w:p>
          <w:p w14:paraId="28EF8AC3" w14:textId="7424F272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468F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08AB343C" w14:textId="5CB3CFDD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89A9" w14:textId="47953C4C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  <w:tr w:rsidR="006C2445" w:rsidRPr="00144025" w14:paraId="144C63DC" w14:textId="77777777" w:rsidTr="00FD0A47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0926" w14:textId="5E08F7BE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6D2F8" w14:textId="1E042FD5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50B8379A" w14:textId="51B1DDCB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463A0209" w14:textId="286B1768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FEF75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- 56.84</w:t>
            </w:r>
          </w:p>
          <w:p w14:paraId="3A6CED1C" w14:textId="76D2587B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1CD7" w14:textId="5DEA65C3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96,84</w:t>
            </w:r>
          </w:p>
        </w:tc>
      </w:tr>
      <w:tr w:rsidR="006C2445" w:rsidRPr="00144025" w14:paraId="5F0B888F" w14:textId="77777777" w:rsidTr="00460DE0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339421" w14:textId="77777777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8 - Ryby</w:t>
            </w:r>
          </w:p>
          <w:p w14:paraId="044ED55E" w14:textId="05D008D0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5E4C" w14:textId="77777777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44025">
              <w:rPr>
                <w:b/>
                <w:bCs/>
                <w:sz w:val="22"/>
                <w:szCs w:val="22"/>
              </w:rPr>
              <w:t>Allfood</w:t>
            </w:r>
            <w:proofErr w:type="spellEnd"/>
            <w:r w:rsidRPr="00144025">
              <w:rPr>
                <w:b/>
                <w:bCs/>
                <w:sz w:val="22"/>
                <w:szCs w:val="22"/>
              </w:rPr>
              <w:t xml:space="preserve"> Sp. z </w:t>
            </w:r>
            <w:proofErr w:type="spellStart"/>
            <w:r w:rsidRPr="00144025">
              <w:rPr>
                <w:b/>
                <w:bCs/>
                <w:sz w:val="22"/>
                <w:szCs w:val="22"/>
              </w:rPr>
              <w:t>o.o</w:t>
            </w:r>
            <w:proofErr w:type="spellEnd"/>
          </w:p>
          <w:p w14:paraId="466048B3" w14:textId="6A89DE33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ul. Bojowników o Wolność </w:t>
            </w:r>
            <w:r>
              <w:rPr>
                <w:sz w:val="22"/>
                <w:szCs w:val="22"/>
              </w:rPr>
              <w:br/>
              <w:t>i Demokrację 9k</w:t>
            </w:r>
          </w:p>
          <w:p w14:paraId="6F5AEDD9" w14:textId="76D1D29E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75-209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23A2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lastRenderedPageBreak/>
              <w:t>1 - Cena - 35.64</w:t>
            </w:r>
          </w:p>
          <w:p w14:paraId="0E639CD7" w14:textId="5F4AAF74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49316" w14:textId="7930748F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43,64</w:t>
            </w:r>
          </w:p>
        </w:tc>
      </w:tr>
      <w:tr w:rsidR="006C2445" w:rsidRPr="00144025" w14:paraId="286C15B7" w14:textId="77777777" w:rsidTr="00460DE0"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47D2C" w14:textId="32102A4D" w:rsidR="006C2445" w:rsidRPr="00144025" w:rsidRDefault="006C2445" w:rsidP="006C2445">
            <w:pPr>
              <w:spacing w:before="40" w:after="4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2D821" w14:textId="3A327D80" w:rsidR="006C2445" w:rsidRPr="00144025" w:rsidRDefault="006C2445" w:rsidP="006C2445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144025">
              <w:rPr>
                <w:b/>
                <w:bCs/>
                <w:sz w:val="22"/>
                <w:szCs w:val="22"/>
              </w:rPr>
              <w:t>Paweł Kaczan Zakład Handlu i Usług Kama</w:t>
            </w:r>
          </w:p>
          <w:p w14:paraId="38DA26FB" w14:textId="12E9CC64" w:rsidR="006C2445" w:rsidRPr="00144025" w:rsidRDefault="006C2445" w:rsidP="006C244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Łaszczyn 25a</w:t>
            </w:r>
          </w:p>
          <w:p w14:paraId="24163F7B" w14:textId="08954E50" w:rsidR="006C2445" w:rsidRPr="00144025" w:rsidRDefault="006C2445" w:rsidP="006C2445">
            <w:pPr>
              <w:spacing w:after="4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63-900 Rawicz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38908" w14:textId="77777777" w:rsidR="006C2445" w:rsidRPr="00144025" w:rsidRDefault="006C2445" w:rsidP="00DA050D">
            <w:pPr>
              <w:spacing w:before="40" w:after="40"/>
              <w:rPr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1 - Cena - 60.00</w:t>
            </w:r>
          </w:p>
          <w:p w14:paraId="048E126D" w14:textId="131CC576" w:rsidR="006C2445" w:rsidRPr="00144025" w:rsidRDefault="006C2445" w:rsidP="00DA050D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>2 -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90AD" w14:textId="31B468C5" w:rsidR="006C2445" w:rsidRPr="00144025" w:rsidRDefault="006C2445" w:rsidP="00DA050D">
            <w:pPr>
              <w:jc w:val="center"/>
              <w:rPr>
                <w:color w:val="000000"/>
                <w:sz w:val="22"/>
                <w:szCs w:val="22"/>
              </w:rPr>
            </w:pPr>
            <w:r w:rsidRPr="00144025">
              <w:rPr>
                <w:sz w:val="22"/>
                <w:szCs w:val="22"/>
              </w:rPr>
              <w:t xml:space="preserve">  100,00</w:t>
            </w:r>
          </w:p>
        </w:tc>
      </w:tr>
    </w:tbl>
    <w:p w14:paraId="0A95D3FB" w14:textId="77777777" w:rsidR="006C2445" w:rsidRPr="00144025" w:rsidRDefault="006C2445" w:rsidP="007D7932">
      <w:pPr>
        <w:spacing w:after="120" w:line="360" w:lineRule="auto"/>
        <w:jc w:val="both"/>
      </w:pPr>
    </w:p>
    <w:bookmarkEnd w:id="0"/>
    <w:p w14:paraId="4C836120" w14:textId="77777777" w:rsidR="006C2445" w:rsidRDefault="006C2445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6731D81F" w14:textId="77777777" w:rsidR="006C2445" w:rsidRDefault="006C2445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7E3D12BF" w14:textId="77777777" w:rsidR="006C2445" w:rsidRDefault="006C2445" w:rsidP="006C2445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8052266" w14:textId="77777777" w:rsidR="006C2445" w:rsidRDefault="006C2445" w:rsidP="006C2445">
      <w:pPr>
        <w:ind w:left="3540"/>
        <w:jc w:val="center"/>
        <w:rPr>
          <w:sz w:val="18"/>
          <w:szCs w:val="18"/>
        </w:rPr>
      </w:pPr>
    </w:p>
    <w:p w14:paraId="48056404" w14:textId="77777777" w:rsidR="006C2445" w:rsidRDefault="006C2445" w:rsidP="006C2445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20EC1850" w14:textId="77777777" w:rsidR="00144025" w:rsidRPr="00144025" w:rsidRDefault="00144025">
      <w:pPr>
        <w:jc w:val="right"/>
        <w:rPr>
          <w:vertAlign w:val="superscript"/>
        </w:rPr>
      </w:pPr>
    </w:p>
    <w:sectPr w:rsidR="00144025" w:rsidRPr="00144025" w:rsidSect="00136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F3353" w14:textId="77777777" w:rsidR="00824CE8" w:rsidRDefault="00824CE8">
      <w:r>
        <w:separator/>
      </w:r>
    </w:p>
  </w:endnote>
  <w:endnote w:type="continuationSeparator" w:id="0">
    <w:p w14:paraId="0682DDA9" w14:textId="77777777" w:rsidR="00824CE8" w:rsidRDefault="00824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1AF49" w14:textId="77777777" w:rsidR="00F31729" w:rsidRDefault="00F317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72B4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333166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9EE892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0335B" w14:textId="77777777" w:rsidR="00F31729" w:rsidRDefault="00F31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EE4DD" w14:textId="77777777" w:rsidR="00824CE8" w:rsidRDefault="00824CE8">
      <w:r>
        <w:separator/>
      </w:r>
    </w:p>
  </w:footnote>
  <w:footnote w:type="continuationSeparator" w:id="0">
    <w:p w14:paraId="412E90D6" w14:textId="77777777" w:rsidR="00824CE8" w:rsidRDefault="00824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4A339" w14:textId="77777777" w:rsidR="00F31729" w:rsidRDefault="00F31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F3EBD" w14:textId="77777777" w:rsidR="00F31729" w:rsidRDefault="00F31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4CDE9" w14:textId="77777777" w:rsidR="00F31729" w:rsidRDefault="00F317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324146"/>
    <w:multiLevelType w:val="hybridMultilevel"/>
    <w:tmpl w:val="CA86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656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06"/>
    <w:rsid w:val="00022322"/>
    <w:rsid w:val="00042497"/>
    <w:rsid w:val="000C1E6F"/>
    <w:rsid w:val="000E4E56"/>
    <w:rsid w:val="0013621B"/>
    <w:rsid w:val="00144025"/>
    <w:rsid w:val="001A1468"/>
    <w:rsid w:val="001B7815"/>
    <w:rsid w:val="001C3F13"/>
    <w:rsid w:val="00211A34"/>
    <w:rsid w:val="002716A3"/>
    <w:rsid w:val="002B1E4F"/>
    <w:rsid w:val="002B6761"/>
    <w:rsid w:val="002B72D3"/>
    <w:rsid w:val="003445A0"/>
    <w:rsid w:val="00372506"/>
    <w:rsid w:val="00393B5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12DF5"/>
    <w:rsid w:val="0054734E"/>
    <w:rsid w:val="00573DB7"/>
    <w:rsid w:val="00596EA3"/>
    <w:rsid w:val="00596FD7"/>
    <w:rsid w:val="005C35EA"/>
    <w:rsid w:val="005D506F"/>
    <w:rsid w:val="005E5BFF"/>
    <w:rsid w:val="005F2CB0"/>
    <w:rsid w:val="00607F9B"/>
    <w:rsid w:val="00644DCB"/>
    <w:rsid w:val="00657C1E"/>
    <w:rsid w:val="006C2445"/>
    <w:rsid w:val="006E3089"/>
    <w:rsid w:val="00712C39"/>
    <w:rsid w:val="00734206"/>
    <w:rsid w:val="00754DDF"/>
    <w:rsid w:val="00756CDA"/>
    <w:rsid w:val="007C6731"/>
    <w:rsid w:val="007D7932"/>
    <w:rsid w:val="007E2ACC"/>
    <w:rsid w:val="007E68C5"/>
    <w:rsid w:val="00824CE8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B5DB0"/>
    <w:rsid w:val="00B21F1C"/>
    <w:rsid w:val="00B32D12"/>
    <w:rsid w:val="00B464D3"/>
    <w:rsid w:val="00B8185B"/>
    <w:rsid w:val="00BC6F7F"/>
    <w:rsid w:val="00BD2174"/>
    <w:rsid w:val="00C21373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156A2"/>
    <w:rsid w:val="00E23743"/>
    <w:rsid w:val="00E30B2D"/>
    <w:rsid w:val="00E62859"/>
    <w:rsid w:val="00E85D70"/>
    <w:rsid w:val="00ED0580"/>
    <w:rsid w:val="00F245C5"/>
    <w:rsid w:val="00F31729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2B270"/>
  <w15:chartTrackingRefBased/>
  <w15:docId w15:val="{BBFBC9B6-E274-44F1-885C-DD0AA8C6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751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4</cp:revision>
  <cp:lastPrinted>2026-08-21T10:58:00Z</cp:lastPrinted>
  <dcterms:created xsi:type="dcterms:W3CDTF">2026-08-21T10:47:00Z</dcterms:created>
  <dcterms:modified xsi:type="dcterms:W3CDTF">2026-08-21T11:00:00Z</dcterms:modified>
</cp:coreProperties>
</file>