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57960" w14:textId="523001F9" w:rsidR="00843A88" w:rsidRPr="00AD45A9" w:rsidRDefault="00DC164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C164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C164A">
        <w:rPr>
          <w:rFonts w:ascii="Arial" w:hAnsi="Arial" w:cs="Arial"/>
          <w:sz w:val="24"/>
          <w:szCs w:val="24"/>
        </w:rPr>
        <w:t>2026-08-</w:t>
      </w:r>
      <w:r w:rsidR="00DD7BF9">
        <w:rPr>
          <w:rFonts w:ascii="Arial" w:hAnsi="Arial" w:cs="Arial"/>
          <w:sz w:val="24"/>
          <w:szCs w:val="24"/>
        </w:rPr>
        <w:t>21</w:t>
      </w:r>
    </w:p>
    <w:p w14:paraId="66CE3DDA" w14:textId="0851812D" w:rsidR="00843A88" w:rsidRPr="00AD45A9" w:rsidRDefault="00DC164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164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127B634" w14:textId="58632FFD" w:rsidR="00843A88" w:rsidRPr="00AD45A9" w:rsidRDefault="00DC164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C164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C164A">
        <w:rPr>
          <w:rFonts w:ascii="Arial" w:hAnsi="Arial" w:cs="Arial"/>
          <w:sz w:val="24"/>
          <w:szCs w:val="24"/>
        </w:rPr>
        <w:t>66</w:t>
      </w:r>
    </w:p>
    <w:p w14:paraId="3B85B2D8" w14:textId="5CE48D46" w:rsidR="00843A88" w:rsidRPr="00AD45A9" w:rsidRDefault="00DC164A" w:rsidP="00843A88">
      <w:pPr>
        <w:rPr>
          <w:rFonts w:ascii="Arial" w:hAnsi="Arial" w:cs="Arial"/>
          <w:sz w:val="24"/>
          <w:szCs w:val="24"/>
        </w:rPr>
      </w:pPr>
      <w:r w:rsidRPr="00DC164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C164A">
        <w:rPr>
          <w:rFonts w:ascii="Arial" w:hAnsi="Arial" w:cs="Arial"/>
          <w:sz w:val="24"/>
          <w:szCs w:val="24"/>
        </w:rPr>
        <w:t>Kraków</w:t>
      </w:r>
    </w:p>
    <w:p w14:paraId="132AED07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0D3CFE0" w14:textId="77777777" w:rsidR="00843A88" w:rsidRDefault="00843A88" w:rsidP="00DD7BF9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4D86809" w14:textId="3648DD3E" w:rsidR="00F82D68" w:rsidRPr="00AD45A9" w:rsidRDefault="00F82D68" w:rsidP="00DD7BF9">
      <w:pPr>
        <w:jc w:val="both"/>
        <w:rPr>
          <w:bCs/>
          <w:sz w:val="18"/>
          <w:szCs w:val="18"/>
        </w:rPr>
      </w:pPr>
      <w:r w:rsidRPr="006804A4">
        <w:rPr>
          <w:rFonts w:ascii="Arial" w:hAnsi="Arial" w:cs="Arial"/>
          <w:bCs/>
          <w:sz w:val="18"/>
          <w:szCs w:val="18"/>
        </w:rPr>
        <w:t>DZP-271-46/26-</w:t>
      </w:r>
      <w:r w:rsidR="006804A4" w:rsidRPr="006804A4">
        <w:rPr>
          <w:rFonts w:ascii="Arial" w:hAnsi="Arial" w:cs="Arial"/>
          <w:bCs/>
          <w:sz w:val="18"/>
          <w:szCs w:val="18"/>
        </w:rPr>
        <w:t>9</w:t>
      </w:r>
      <w:r w:rsidR="00DD7BF9">
        <w:rPr>
          <w:rFonts w:ascii="Arial" w:hAnsi="Arial" w:cs="Arial"/>
          <w:bCs/>
          <w:sz w:val="18"/>
          <w:szCs w:val="18"/>
        </w:rPr>
        <w:t>82</w:t>
      </w:r>
      <w:r w:rsidR="006804A4" w:rsidRPr="006804A4">
        <w:rPr>
          <w:rFonts w:ascii="Arial" w:hAnsi="Arial" w:cs="Arial"/>
          <w:bCs/>
          <w:sz w:val="18"/>
          <w:szCs w:val="18"/>
        </w:rPr>
        <w:t>.</w:t>
      </w:r>
      <w:r w:rsidR="00DD7BF9">
        <w:rPr>
          <w:rFonts w:ascii="Arial" w:hAnsi="Arial" w:cs="Arial"/>
          <w:bCs/>
          <w:sz w:val="18"/>
          <w:szCs w:val="18"/>
        </w:rPr>
        <w:t>MM</w:t>
      </w:r>
    </w:p>
    <w:p w14:paraId="08DAB645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98F2C23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49D27F7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48CB6E3" w14:textId="77777777" w:rsidTr="00FD4AEC">
        <w:tc>
          <w:tcPr>
            <w:tcW w:w="2269" w:type="dxa"/>
          </w:tcPr>
          <w:p w14:paraId="6C12DBC3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A85A80D" w14:textId="4C741CC9" w:rsidR="004E4B64" w:rsidRPr="004E4B64" w:rsidRDefault="00DC164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164A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(5 grup) - zakup, dostawa /wraz z uruchomieniem jeśli dotyczy/ oraz przeszkolenie pracowników Zamawiającego /jeśli dotyczy/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164A" w:rsidRPr="004E4B64" w14:paraId="0B2DB8F0" w14:textId="77777777" w:rsidTr="00F4634A">
        <w:tc>
          <w:tcPr>
            <w:tcW w:w="2269" w:type="dxa"/>
          </w:tcPr>
          <w:p w14:paraId="17ABF9C4" w14:textId="77777777" w:rsidR="00DC164A" w:rsidRPr="004E4B64" w:rsidRDefault="00DC164A" w:rsidP="00F463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B99826F" w14:textId="07B8E3CF" w:rsidR="00DC164A" w:rsidRPr="004E4B64" w:rsidRDefault="00DC164A" w:rsidP="00F463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164A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7A06A223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4FF8D4B" w14:textId="77777777" w:rsidTr="00C46732">
        <w:tc>
          <w:tcPr>
            <w:tcW w:w="9330" w:type="dxa"/>
            <w:shd w:val="clear" w:color="auto" w:fill="F2F2F2"/>
            <w:hideMark/>
          </w:tcPr>
          <w:p w14:paraId="6B86FF5D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ADC4F7C" w14:textId="35172291" w:rsidR="0012774F" w:rsidRDefault="00520165" w:rsidP="00DD7BF9">
      <w:pPr>
        <w:spacing w:before="24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C164A" w:rsidRPr="00DC164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C164A" w:rsidRPr="00DC164A">
        <w:rPr>
          <w:rFonts w:ascii="Arial" w:hAnsi="Arial" w:cs="Arial"/>
          <w:sz w:val="24"/>
          <w:szCs w:val="24"/>
        </w:rPr>
        <w:t>(</w:t>
      </w:r>
      <w:proofErr w:type="spellStart"/>
      <w:r w:rsidR="00DC164A" w:rsidRPr="00DC164A">
        <w:rPr>
          <w:rFonts w:ascii="Arial" w:hAnsi="Arial" w:cs="Arial"/>
          <w:sz w:val="24"/>
          <w:szCs w:val="24"/>
        </w:rPr>
        <w:t>t.j</w:t>
      </w:r>
      <w:proofErr w:type="spellEnd"/>
      <w:r w:rsidR="00DC164A" w:rsidRPr="00DC164A">
        <w:rPr>
          <w:rFonts w:ascii="Arial" w:hAnsi="Arial" w:cs="Arial"/>
          <w:sz w:val="24"/>
          <w:szCs w:val="24"/>
        </w:rPr>
        <w:t>. Dz. U. z 2026 r. poz. 793</w:t>
      </w:r>
      <w:r w:rsidR="00DD7BF9">
        <w:rPr>
          <w:rFonts w:ascii="Arial" w:hAnsi="Arial" w:cs="Arial"/>
          <w:sz w:val="24"/>
          <w:szCs w:val="24"/>
        </w:rPr>
        <w:t xml:space="preserve"> ze zm.</w:t>
      </w:r>
      <w:r w:rsidR="00DC164A" w:rsidRPr="00DC164A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42402A6B" w14:textId="77777777" w:rsidR="00DD7BF9" w:rsidRDefault="00DD7BF9" w:rsidP="00DD7BF9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 xml:space="preserve">Pytanie nr </w:t>
      </w:r>
      <w:r w:rsidRPr="00DC164A">
        <w:rPr>
          <w:rFonts w:ascii="Arial" w:hAnsi="Arial" w:cs="Arial"/>
          <w:b/>
          <w:bCs/>
          <w:sz w:val="24"/>
          <w:szCs w:val="24"/>
        </w:rPr>
        <w:t>1</w:t>
      </w:r>
    </w:p>
    <w:p w14:paraId="32A82490" w14:textId="77777777" w:rsidR="00DD7BF9" w:rsidRPr="00DD7BF9" w:rsidRDefault="00DD7BF9" w:rsidP="00DD7BF9">
      <w:pPr>
        <w:spacing w:line="360" w:lineRule="auto"/>
        <w:ind w:left="30" w:right="-72"/>
        <w:rPr>
          <w:rFonts w:ascii="Arial" w:hAnsi="Arial" w:cs="Arial"/>
          <w:b/>
          <w:bCs/>
          <w:sz w:val="32"/>
          <w:szCs w:val="32"/>
        </w:rPr>
      </w:pPr>
      <w:r w:rsidRPr="00DD7BF9">
        <w:rPr>
          <w:rFonts w:ascii="Arial" w:hAnsi="Arial" w:cs="Arial"/>
          <w:sz w:val="24"/>
          <w:szCs w:val="24"/>
        </w:rPr>
        <w:t>Dotyczy Pkt 4. Czy Zamawiający dopuści wysokiej klasy aparat do znieczulania wyposażony w 3 gniazda elektryczne? Stanowi to niewielkie odstępstwo od wymaganego parametru.</w:t>
      </w:r>
    </w:p>
    <w:p w14:paraId="778F6C0B" w14:textId="77777777" w:rsidR="00DD7BF9" w:rsidRDefault="00DD7BF9" w:rsidP="00DD7BF9">
      <w:pPr>
        <w:pStyle w:val="Akapitzlist"/>
        <w:spacing w:line="360" w:lineRule="auto"/>
        <w:ind w:left="750" w:hanging="750"/>
        <w:rPr>
          <w:rFonts w:ascii="Arial" w:hAnsi="Arial" w:cs="Arial"/>
          <w:b/>
          <w:bCs/>
          <w:sz w:val="24"/>
          <w:szCs w:val="24"/>
        </w:rPr>
      </w:pPr>
      <w:r w:rsidRPr="00082EED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430E9FD" w14:textId="77777777" w:rsidR="00DD7BF9" w:rsidRPr="00964B92" w:rsidRDefault="00DD7BF9" w:rsidP="00DD7BF9">
      <w:pPr>
        <w:pStyle w:val="Akapitzlist"/>
        <w:spacing w:line="360" w:lineRule="auto"/>
        <w:ind w:left="750" w:hanging="750"/>
        <w:rPr>
          <w:rFonts w:ascii="Arial" w:hAnsi="Arial" w:cs="Arial"/>
          <w:sz w:val="24"/>
          <w:szCs w:val="24"/>
        </w:rPr>
      </w:pPr>
      <w:r w:rsidRPr="00964B92">
        <w:rPr>
          <w:rFonts w:ascii="Arial" w:hAnsi="Arial" w:cs="Arial"/>
          <w:sz w:val="24"/>
          <w:szCs w:val="24"/>
        </w:rPr>
        <w:t>Zamawiający dopuszcza.</w:t>
      </w:r>
    </w:p>
    <w:p w14:paraId="44A4294F" w14:textId="228053DC" w:rsidR="006D4AB3" w:rsidRDefault="006D4AB3" w:rsidP="008B70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A740B7A" w14:textId="15C6D68B" w:rsidR="008B7008" w:rsidRDefault="008B7008" w:rsidP="008B70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Szpitala</w:t>
      </w:r>
    </w:p>
    <w:p w14:paraId="68D18893" w14:textId="20A7CC2B" w:rsidR="006D4AB3" w:rsidRPr="00DD7BF9" w:rsidRDefault="008B7008" w:rsidP="00DD7BF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 xml:space="preserve">. Jacek Żak </w:t>
      </w:r>
    </w:p>
    <w:sectPr w:rsidR="006D4AB3" w:rsidRPr="00DD7BF9" w:rsidSect="00843A88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7D3A2" w14:textId="77777777" w:rsidR="003C6D19" w:rsidRDefault="003C6D19">
      <w:r>
        <w:separator/>
      </w:r>
    </w:p>
  </w:endnote>
  <w:endnote w:type="continuationSeparator" w:id="0">
    <w:p w14:paraId="292AC730" w14:textId="77777777" w:rsidR="003C6D19" w:rsidRDefault="003C6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4F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51D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4C82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F01061" w14:textId="441BF383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C74EDD">
      <w:rPr>
        <w:rFonts w:ascii="Arial" w:hAnsi="Arial"/>
        <w:sz w:val="18"/>
        <w:szCs w:val="24"/>
      </w:rPr>
      <w:t xml:space="preserve">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E7C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41B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734877" w14:textId="77777777" w:rsidR="006D4AB3" w:rsidRDefault="006D4AB3">
    <w:pPr>
      <w:pStyle w:val="Stopka"/>
      <w:tabs>
        <w:tab w:val="clear" w:pos="4536"/>
        <w:tab w:val="left" w:pos="6237"/>
      </w:tabs>
    </w:pPr>
  </w:p>
  <w:p w14:paraId="4FAFE3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7EFDD" w14:textId="77777777" w:rsidR="003C6D19" w:rsidRDefault="003C6D19">
      <w:r>
        <w:separator/>
      </w:r>
    </w:p>
  </w:footnote>
  <w:footnote w:type="continuationSeparator" w:id="0">
    <w:p w14:paraId="13C81C0B" w14:textId="77777777" w:rsidR="003C6D19" w:rsidRDefault="003C6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BE2A5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DDD1A4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94F55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C4AE38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302BFE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EC54E9"/>
    <w:multiLevelType w:val="multilevel"/>
    <w:tmpl w:val="D99A6E40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F7C2F29"/>
    <w:multiLevelType w:val="multilevel"/>
    <w:tmpl w:val="0B0C4B64"/>
    <w:lvl w:ilvl="0">
      <w:start w:val="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E80BBA"/>
    <w:multiLevelType w:val="multilevel"/>
    <w:tmpl w:val="FC4A59F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8" w15:restartNumberingAfterBreak="0">
    <w:nsid w:val="19213C1D"/>
    <w:multiLevelType w:val="multilevel"/>
    <w:tmpl w:val="319A453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 w15:restartNumberingAfterBreak="0">
    <w:nsid w:val="1AD9AA9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B791FE9"/>
    <w:multiLevelType w:val="hybridMultilevel"/>
    <w:tmpl w:val="CBBC94CC"/>
    <w:lvl w:ilvl="0" w:tplc="EEBE7916">
      <w:start w:val="1"/>
      <w:numFmt w:val="decimal"/>
      <w:lvlText w:val="5.%1.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52960B4"/>
    <w:multiLevelType w:val="multilevel"/>
    <w:tmpl w:val="3D7E6C46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58A5776"/>
    <w:multiLevelType w:val="hybridMultilevel"/>
    <w:tmpl w:val="10EE003E"/>
    <w:lvl w:ilvl="0" w:tplc="BFBC302E">
      <w:start w:val="1"/>
      <w:numFmt w:val="ordinal"/>
      <w:lvlText w:val="6.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3F64C8"/>
    <w:multiLevelType w:val="multilevel"/>
    <w:tmpl w:val="1980B3B2"/>
    <w:lvl w:ilvl="0">
      <w:start w:val="1"/>
      <w:numFmt w:val="decimal"/>
      <w:lvlText w:val="5.%1."/>
      <w:lvlJc w:val="left"/>
      <w:pPr>
        <w:ind w:left="465" w:hanging="46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0" w:hanging="2160"/>
      </w:pPr>
      <w:rPr>
        <w:rFonts w:hint="default"/>
      </w:rPr>
    </w:lvl>
  </w:abstractNum>
  <w:abstractNum w:abstractNumId="15" w15:restartNumberingAfterBreak="0">
    <w:nsid w:val="2DA602FE"/>
    <w:multiLevelType w:val="multilevel"/>
    <w:tmpl w:val="E88841E4"/>
    <w:lvl w:ilvl="0">
      <w:start w:val="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85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4AD7115"/>
    <w:multiLevelType w:val="multilevel"/>
    <w:tmpl w:val="B6FA0C2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20" w15:restartNumberingAfterBreak="0">
    <w:nsid w:val="4588251C"/>
    <w:multiLevelType w:val="multilevel"/>
    <w:tmpl w:val="EB0E2D7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466257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6C16FC2"/>
    <w:multiLevelType w:val="multilevel"/>
    <w:tmpl w:val="1952BC9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B5F634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DAC3AC2"/>
    <w:multiLevelType w:val="hybridMultilevel"/>
    <w:tmpl w:val="9D60E814"/>
    <w:lvl w:ilvl="0" w:tplc="94A403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112670"/>
    <w:multiLevelType w:val="multilevel"/>
    <w:tmpl w:val="9E8C067E"/>
    <w:lvl w:ilvl="0">
      <w:start w:val="1"/>
      <w:numFmt w:val="ordinal"/>
      <w:lvlText w:val="4.%1"/>
      <w:lvlJc w:val="left"/>
      <w:pPr>
        <w:ind w:left="390" w:hanging="39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 w15:restartNumberingAfterBreak="0">
    <w:nsid w:val="6F3A62C1"/>
    <w:multiLevelType w:val="multilevel"/>
    <w:tmpl w:val="79FE741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num w:numId="1" w16cid:durableId="923222769">
    <w:abstractNumId w:val="22"/>
  </w:num>
  <w:num w:numId="2" w16cid:durableId="1678732946">
    <w:abstractNumId w:val="28"/>
  </w:num>
  <w:num w:numId="3" w16cid:durableId="911158585">
    <w:abstractNumId w:val="18"/>
  </w:num>
  <w:num w:numId="4" w16cid:durableId="706487159">
    <w:abstractNumId w:val="25"/>
  </w:num>
  <w:num w:numId="5" w16cid:durableId="1129477408">
    <w:abstractNumId w:val="11"/>
  </w:num>
  <w:num w:numId="6" w16cid:durableId="696275513">
    <w:abstractNumId w:val="16"/>
  </w:num>
  <w:num w:numId="7" w16cid:durableId="297957626">
    <w:abstractNumId w:val="24"/>
  </w:num>
  <w:num w:numId="8" w16cid:durableId="1336416852">
    <w:abstractNumId w:val="14"/>
  </w:num>
  <w:num w:numId="9" w16cid:durableId="239566706">
    <w:abstractNumId w:val="2"/>
  </w:num>
  <w:num w:numId="10" w16cid:durableId="394820782">
    <w:abstractNumId w:val="21"/>
  </w:num>
  <w:num w:numId="11" w16cid:durableId="2084329979">
    <w:abstractNumId w:val="0"/>
  </w:num>
  <w:num w:numId="12" w16cid:durableId="1034425697">
    <w:abstractNumId w:val="4"/>
  </w:num>
  <w:num w:numId="13" w16cid:durableId="489369902">
    <w:abstractNumId w:val="29"/>
  </w:num>
  <w:num w:numId="14" w16cid:durableId="2051219094">
    <w:abstractNumId w:val="9"/>
  </w:num>
  <w:num w:numId="15" w16cid:durableId="513812275">
    <w:abstractNumId w:val="26"/>
  </w:num>
  <w:num w:numId="16" w16cid:durableId="574433647">
    <w:abstractNumId w:val="12"/>
  </w:num>
  <w:num w:numId="17" w16cid:durableId="1522549320">
    <w:abstractNumId w:val="6"/>
  </w:num>
  <w:num w:numId="18" w16cid:durableId="610286393">
    <w:abstractNumId w:val="5"/>
  </w:num>
  <w:num w:numId="19" w16cid:durableId="643315532">
    <w:abstractNumId w:val="10"/>
  </w:num>
  <w:num w:numId="20" w16cid:durableId="1500121075">
    <w:abstractNumId w:val="19"/>
  </w:num>
  <w:num w:numId="21" w16cid:durableId="1030452162">
    <w:abstractNumId w:val="8"/>
  </w:num>
  <w:num w:numId="22" w16cid:durableId="1007948732">
    <w:abstractNumId w:val="13"/>
  </w:num>
  <w:num w:numId="23" w16cid:durableId="10231407">
    <w:abstractNumId w:val="27"/>
  </w:num>
  <w:num w:numId="24" w16cid:durableId="436295561">
    <w:abstractNumId w:val="23"/>
  </w:num>
  <w:num w:numId="25" w16cid:durableId="685717650">
    <w:abstractNumId w:val="15"/>
  </w:num>
  <w:num w:numId="26" w16cid:durableId="1808477030">
    <w:abstractNumId w:val="3"/>
  </w:num>
  <w:num w:numId="27" w16cid:durableId="894658263">
    <w:abstractNumId w:val="1"/>
  </w:num>
  <w:num w:numId="28" w16cid:durableId="2030061171">
    <w:abstractNumId w:val="20"/>
  </w:num>
  <w:num w:numId="29" w16cid:durableId="1515800289">
    <w:abstractNumId w:val="17"/>
  </w:num>
  <w:num w:numId="30" w16cid:durableId="1501191765">
    <w:abstractNumId w:val="7"/>
  </w:num>
  <w:num w:numId="31" w16cid:durableId="16731465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B38"/>
    <w:rsid w:val="00005086"/>
    <w:rsid w:val="00020464"/>
    <w:rsid w:val="00031374"/>
    <w:rsid w:val="000365CE"/>
    <w:rsid w:val="00062B66"/>
    <w:rsid w:val="00064986"/>
    <w:rsid w:val="00065E6F"/>
    <w:rsid w:val="00082EED"/>
    <w:rsid w:val="00092066"/>
    <w:rsid w:val="000A1097"/>
    <w:rsid w:val="000A2D38"/>
    <w:rsid w:val="000A30C7"/>
    <w:rsid w:val="000B79F7"/>
    <w:rsid w:val="000C1BEF"/>
    <w:rsid w:val="000D3A8F"/>
    <w:rsid w:val="000E2A8F"/>
    <w:rsid w:val="00101369"/>
    <w:rsid w:val="00107EB5"/>
    <w:rsid w:val="00121F06"/>
    <w:rsid w:val="0012774F"/>
    <w:rsid w:val="00133F41"/>
    <w:rsid w:val="00144B7A"/>
    <w:rsid w:val="00171CE5"/>
    <w:rsid w:val="00175EBB"/>
    <w:rsid w:val="00180646"/>
    <w:rsid w:val="00180C6E"/>
    <w:rsid w:val="001826AF"/>
    <w:rsid w:val="00190ED2"/>
    <w:rsid w:val="00193A52"/>
    <w:rsid w:val="001A1712"/>
    <w:rsid w:val="001E6CC2"/>
    <w:rsid w:val="00232656"/>
    <w:rsid w:val="00254B91"/>
    <w:rsid w:val="00255DB9"/>
    <w:rsid w:val="002934A3"/>
    <w:rsid w:val="0029606A"/>
    <w:rsid w:val="002B2B38"/>
    <w:rsid w:val="0031206D"/>
    <w:rsid w:val="00327F61"/>
    <w:rsid w:val="0033505F"/>
    <w:rsid w:val="00341403"/>
    <w:rsid w:val="003529F2"/>
    <w:rsid w:val="00352CE8"/>
    <w:rsid w:val="00374E58"/>
    <w:rsid w:val="00383B6B"/>
    <w:rsid w:val="00391B5C"/>
    <w:rsid w:val="003B191B"/>
    <w:rsid w:val="003C6D19"/>
    <w:rsid w:val="003D734F"/>
    <w:rsid w:val="00404483"/>
    <w:rsid w:val="0041045A"/>
    <w:rsid w:val="00424F96"/>
    <w:rsid w:val="004257F9"/>
    <w:rsid w:val="00433F27"/>
    <w:rsid w:val="00436269"/>
    <w:rsid w:val="00441448"/>
    <w:rsid w:val="00466CAA"/>
    <w:rsid w:val="00470934"/>
    <w:rsid w:val="00471F09"/>
    <w:rsid w:val="004848F3"/>
    <w:rsid w:val="00495473"/>
    <w:rsid w:val="004A652C"/>
    <w:rsid w:val="004A75F2"/>
    <w:rsid w:val="004C2F2D"/>
    <w:rsid w:val="004E4B64"/>
    <w:rsid w:val="004F6674"/>
    <w:rsid w:val="005144A9"/>
    <w:rsid w:val="00514AAB"/>
    <w:rsid w:val="0051748B"/>
    <w:rsid w:val="00520165"/>
    <w:rsid w:val="0052654B"/>
    <w:rsid w:val="005462EC"/>
    <w:rsid w:val="0055622B"/>
    <w:rsid w:val="0058725C"/>
    <w:rsid w:val="005908F0"/>
    <w:rsid w:val="005A5574"/>
    <w:rsid w:val="005B1B08"/>
    <w:rsid w:val="005D6E68"/>
    <w:rsid w:val="00604EBA"/>
    <w:rsid w:val="0062599A"/>
    <w:rsid w:val="00632C3C"/>
    <w:rsid w:val="00635FBA"/>
    <w:rsid w:val="0064008F"/>
    <w:rsid w:val="0064129C"/>
    <w:rsid w:val="00662BDB"/>
    <w:rsid w:val="00676B4B"/>
    <w:rsid w:val="006804A4"/>
    <w:rsid w:val="00682271"/>
    <w:rsid w:val="00691573"/>
    <w:rsid w:val="00693E09"/>
    <w:rsid w:val="006A5DF1"/>
    <w:rsid w:val="006B346D"/>
    <w:rsid w:val="006B4EA5"/>
    <w:rsid w:val="006B7198"/>
    <w:rsid w:val="006D0586"/>
    <w:rsid w:val="006D4AB3"/>
    <w:rsid w:val="006F3B81"/>
    <w:rsid w:val="006F4529"/>
    <w:rsid w:val="00742222"/>
    <w:rsid w:val="00755CB8"/>
    <w:rsid w:val="00766262"/>
    <w:rsid w:val="00784246"/>
    <w:rsid w:val="007B2517"/>
    <w:rsid w:val="007C046E"/>
    <w:rsid w:val="007D7198"/>
    <w:rsid w:val="007F5EC5"/>
    <w:rsid w:val="008352CF"/>
    <w:rsid w:val="008373D0"/>
    <w:rsid w:val="00843A88"/>
    <w:rsid w:val="00847025"/>
    <w:rsid w:val="0085241C"/>
    <w:rsid w:val="00864A4B"/>
    <w:rsid w:val="00870F9F"/>
    <w:rsid w:val="008804B6"/>
    <w:rsid w:val="0088182A"/>
    <w:rsid w:val="00897AB0"/>
    <w:rsid w:val="008A3553"/>
    <w:rsid w:val="008A640A"/>
    <w:rsid w:val="008B174B"/>
    <w:rsid w:val="008B3013"/>
    <w:rsid w:val="008B3F7E"/>
    <w:rsid w:val="008B7008"/>
    <w:rsid w:val="008C7C8C"/>
    <w:rsid w:val="008D6A50"/>
    <w:rsid w:val="008F1EA5"/>
    <w:rsid w:val="00914592"/>
    <w:rsid w:val="009156F2"/>
    <w:rsid w:val="00916156"/>
    <w:rsid w:val="00925BEA"/>
    <w:rsid w:val="00936268"/>
    <w:rsid w:val="00950C21"/>
    <w:rsid w:val="00963B16"/>
    <w:rsid w:val="00964B92"/>
    <w:rsid w:val="009719F9"/>
    <w:rsid w:val="00980368"/>
    <w:rsid w:val="009833D7"/>
    <w:rsid w:val="0099354B"/>
    <w:rsid w:val="009A6552"/>
    <w:rsid w:val="009B052B"/>
    <w:rsid w:val="009C06CE"/>
    <w:rsid w:val="009D0396"/>
    <w:rsid w:val="009F47A3"/>
    <w:rsid w:val="00A71B7A"/>
    <w:rsid w:val="00A905AC"/>
    <w:rsid w:val="00AA280C"/>
    <w:rsid w:val="00AB7F18"/>
    <w:rsid w:val="00AE14E7"/>
    <w:rsid w:val="00B22307"/>
    <w:rsid w:val="00B41B57"/>
    <w:rsid w:val="00B47760"/>
    <w:rsid w:val="00BA6584"/>
    <w:rsid w:val="00BA739B"/>
    <w:rsid w:val="00BD7738"/>
    <w:rsid w:val="00BE77A3"/>
    <w:rsid w:val="00BE7BFD"/>
    <w:rsid w:val="00BF396C"/>
    <w:rsid w:val="00BF7CA4"/>
    <w:rsid w:val="00C04C3F"/>
    <w:rsid w:val="00C0647D"/>
    <w:rsid w:val="00C10E4F"/>
    <w:rsid w:val="00C26E9B"/>
    <w:rsid w:val="00C370F2"/>
    <w:rsid w:val="00C44EEC"/>
    <w:rsid w:val="00C46732"/>
    <w:rsid w:val="00C46F80"/>
    <w:rsid w:val="00C6640E"/>
    <w:rsid w:val="00C66F63"/>
    <w:rsid w:val="00C74EDD"/>
    <w:rsid w:val="00C81901"/>
    <w:rsid w:val="00C8389A"/>
    <w:rsid w:val="00C86C83"/>
    <w:rsid w:val="00CA4EB5"/>
    <w:rsid w:val="00CC4CB3"/>
    <w:rsid w:val="00CD6D63"/>
    <w:rsid w:val="00CE238A"/>
    <w:rsid w:val="00CE50C9"/>
    <w:rsid w:val="00D21E7B"/>
    <w:rsid w:val="00D22FFA"/>
    <w:rsid w:val="00D33ACC"/>
    <w:rsid w:val="00D4380A"/>
    <w:rsid w:val="00D67537"/>
    <w:rsid w:val="00D676AB"/>
    <w:rsid w:val="00D84408"/>
    <w:rsid w:val="00D8461B"/>
    <w:rsid w:val="00D915F2"/>
    <w:rsid w:val="00DC164A"/>
    <w:rsid w:val="00DC3818"/>
    <w:rsid w:val="00DD7BF9"/>
    <w:rsid w:val="00DD7D1F"/>
    <w:rsid w:val="00DE6F9A"/>
    <w:rsid w:val="00DF32E8"/>
    <w:rsid w:val="00DF53CA"/>
    <w:rsid w:val="00E21B49"/>
    <w:rsid w:val="00E226EF"/>
    <w:rsid w:val="00E2789F"/>
    <w:rsid w:val="00E701BA"/>
    <w:rsid w:val="00E72428"/>
    <w:rsid w:val="00E74BC3"/>
    <w:rsid w:val="00E80EA8"/>
    <w:rsid w:val="00E87370"/>
    <w:rsid w:val="00E9105E"/>
    <w:rsid w:val="00E91912"/>
    <w:rsid w:val="00E935D6"/>
    <w:rsid w:val="00EA14B3"/>
    <w:rsid w:val="00EA31BF"/>
    <w:rsid w:val="00EA416E"/>
    <w:rsid w:val="00EC199A"/>
    <w:rsid w:val="00F02B32"/>
    <w:rsid w:val="00F05493"/>
    <w:rsid w:val="00F15F0B"/>
    <w:rsid w:val="00F204A9"/>
    <w:rsid w:val="00F40696"/>
    <w:rsid w:val="00F4214E"/>
    <w:rsid w:val="00F436BE"/>
    <w:rsid w:val="00F6350E"/>
    <w:rsid w:val="00F82D68"/>
    <w:rsid w:val="00FA62DC"/>
    <w:rsid w:val="00FC2C0B"/>
    <w:rsid w:val="00FC5957"/>
    <w:rsid w:val="00FD265E"/>
    <w:rsid w:val="00FD4AEC"/>
    <w:rsid w:val="00FD7F4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294CD"/>
  <w15:chartTrackingRefBased/>
  <w15:docId w15:val="{026F6B36-BF8F-457E-95ED-6103169C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82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7BB2A-9E3B-4876-B07E-C7CD8497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Małgorzata Marzec</cp:lastModifiedBy>
  <cp:revision>2</cp:revision>
  <cp:lastPrinted>2026-08-19T05:33:00Z</cp:lastPrinted>
  <dcterms:created xsi:type="dcterms:W3CDTF">2026-08-21T10:22:00Z</dcterms:created>
  <dcterms:modified xsi:type="dcterms:W3CDTF">2026-08-21T10:22:00Z</dcterms:modified>
</cp:coreProperties>
</file>