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ED1A" w14:textId="6BF4F3C6" w:rsidR="00FB7F50" w:rsidRPr="002245BE" w:rsidRDefault="005C3D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3D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3D2A">
        <w:rPr>
          <w:sz w:val="22"/>
          <w:szCs w:val="22"/>
        </w:rPr>
        <w:t>2026-08-21</w:t>
      </w:r>
    </w:p>
    <w:p w14:paraId="000BF3F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9D30AB0" w14:textId="77777777" w:rsidR="005C3D2A" w:rsidRPr="005C3D2A" w:rsidRDefault="005C3D2A" w:rsidP="00FB7F50">
      <w:pPr>
        <w:spacing w:after="40"/>
        <w:rPr>
          <w:b/>
          <w:bCs/>
          <w:sz w:val="22"/>
          <w:szCs w:val="22"/>
        </w:rPr>
      </w:pPr>
      <w:r w:rsidRPr="005C3D2A">
        <w:rPr>
          <w:b/>
          <w:bCs/>
          <w:sz w:val="22"/>
          <w:szCs w:val="22"/>
        </w:rPr>
        <w:t>Akademia Górniczo - Hutnicza</w:t>
      </w:r>
    </w:p>
    <w:p w14:paraId="2A3F4190" w14:textId="77777777" w:rsidR="005C3D2A" w:rsidRPr="005C3D2A" w:rsidRDefault="005C3D2A" w:rsidP="00FB7F50">
      <w:pPr>
        <w:spacing w:after="40"/>
        <w:rPr>
          <w:b/>
          <w:bCs/>
          <w:sz w:val="22"/>
          <w:szCs w:val="22"/>
        </w:rPr>
      </w:pPr>
      <w:r w:rsidRPr="005C3D2A">
        <w:rPr>
          <w:b/>
          <w:bCs/>
          <w:sz w:val="22"/>
          <w:szCs w:val="22"/>
        </w:rPr>
        <w:t>im. Stanisława Staszica w Krakowie</w:t>
      </w:r>
    </w:p>
    <w:p w14:paraId="6599EA78" w14:textId="57C3095A" w:rsidR="00FB7F50" w:rsidRPr="002245BE" w:rsidRDefault="005C3D2A" w:rsidP="00FB7F50">
      <w:pPr>
        <w:spacing w:after="40"/>
        <w:rPr>
          <w:b/>
          <w:bCs/>
          <w:sz w:val="22"/>
          <w:szCs w:val="22"/>
        </w:rPr>
      </w:pPr>
      <w:r w:rsidRPr="005C3D2A">
        <w:rPr>
          <w:b/>
          <w:bCs/>
          <w:sz w:val="22"/>
          <w:szCs w:val="22"/>
        </w:rPr>
        <w:t>Dział Zamówień Publicznych</w:t>
      </w:r>
    </w:p>
    <w:p w14:paraId="5CC4E4D8" w14:textId="7952F01D" w:rsidR="00FB7F50" w:rsidRPr="002245BE" w:rsidRDefault="005C3D2A" w:rsidP="00FB7F50">
      <w:pPr>
        <w:rPr>
          <w:sz w:val="22"/>
          <w:szCs w:val="22"/>
        </w:rPr>
      </w:pPr>
      <w:r w:rsidRPr="005C3D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3D2A">
        <w:rPr>
          <w:sz w:val="22"/>
          <w:szCs w:val="22"/>
        </w:rPr>
        <w:t>30</w:t>
      </w:r>
    </w:p>
    <w:p w14:paraId="088C257D" w14:textId="33101022" w:rsidR="00FB7F50" w:rsidRPr="002245BE" w:rsidRDefault="005C3D2A" w:rsidP="00FB7F50">
      <w:pPr>
        <w:rPr>
          <w:sz w:val="22"/>
          <w:szCs w:val="22"/>
        </w:rPr>
      </w:pPr>
      <w:r w:rsidRPr="005C3D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3D2A">
        <w:rPr>
          <w:sz w:val="22"/>
          <w:szCs w:val="22"/>
        </w:rPr>
        <w:t>Kraków</w:t>
      </w:r>
    </w:p>
    <w:p w14:paraId="0386D8E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3C852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3D2A" w:rsidRPr="00607F9B" w14:paraId="6BFC9EEC" w14:textId="77777777" w:rsidTr="005E30DC">
        <w:trPr>
          <w:trHeight w:val="638"/>
        </w:trPr>
        <w:tc>
          <w:tcPr>
            <w:tcW w:w="959" w:type="dxa"/>
          </w:tcPr>
          <w:p w14:paraId="3391D79D" w14:textId="77777777" w:rsidR="005C3D2A" w:rsidRPr="00607F9B" w:rsidRDefault="005C3D2A" w:rsidP="005E30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D0961DF" w14:textId="69B92CBD" w:rsidR="005C3D2A" w:rsidRPr="00607F9B" w:rsidRDefault="005C3D2A" w:rsidP="005E30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3D2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3D2A">
              <w:rPr>
                <w:b/>
                <w:bCs/>
                <w:sz w:val="22"/>
                <w:szCs w:val="22"/>
              </w:rPr>
              <w:t>Konserwacja i utrzymanie w stałej sprawności technicznej dźwigów, suwnic, urządzeń do przemieszczania osób niepełnosprawnych oraz żurawi zainstalowanych na terenie AGH w Krakowie- KC-DE-zp.25.362.2026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3D2A">
              <w:rPr>
                <w:b/>
                <w:sz w:val="22"/>
                <w:szCs w:val="22"/>
              </w:rPr>
              <w:t>KC-DE-zp.25.362.2026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C79FD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3D2A" w14:paraId="018988FC" w14:textId="77777777" w:rsidTr="005E30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7B63937" w14:textId="2D689DC6" w:rsidR="005C3D2A" w:rsidRPr="00D26ED6" w:rsidRDefault="005C3D2A" w:rsidP="005E30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3D2A">
              <w:rPr>
                <w:b/>
                <w:sz w:val="22"/>
                <w:szCs w:val="22"/>
              </w:rPr>
              <w:t>ZEMM Sp. zo.o.</w:t>
            </w:r>
          </w:p>
          <w:p w14:paraId="24BDD9A2" w14:textId="2D639935" w:rsidR="005C3D2A" w:rsidRPr="009F0E5C" w:rsidRDefault="005C3D2A" w:rsidP="005E30DC">
            <w:pPr>
              <w:jc w:val="both"/>
              <w:rPr>
                <w:bCs/>
                <w:sz w:val="22"/>
                <w:szCs w:val="22"/>
              </w:rPr>
            </w:pPr>
            <w:r w:rsidRPr="005C3D2A">
              <w:rPr>
                <w:bCs/>
                <w:sz w:val="22"/>
                <w:szCs w:val="22"/>
              </w:rPr>
              <w:t>Sucha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D2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52F000" w14:textId="3164D243" w:rsidR="005C3D2A" w:rsidRPr="009F0E5C" w:rsidRDefault="005C3D2A" w:rsidP="005E30DC">
            <w:pPr>
              <w:jc w:val="both"/>
              <w:rPr>
                <w:bCs/>
                <w:sz w:val="22"/>
                <w:szCs w:val="22"/>
              </w:rPr>
            </w:pPr>
            <w:r w:rsidRPr="005C3D2A">
              <w:rPr>
                <w:bCs/>
                <w:sz w:val="22"/>
                <w:szCs w:val="22"/>
              </w:rPr>
              <w:t>30-199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D2A">
              <w:rPr>
                <w:bCs/>
                <w:sz w:val="22"/>
                <w:szCs w:val="22"/>
              </w:rPr>
              <w:t>Rząska</w:t>
            </w:r>
          </w:p>
          <w:p w14:paraId="62CDE2CD" w14:textId="77777777" w:rsidR="005C3D2A" w:rsidRPr="00D26ED6" w:rsidRDefault="005C3D2A" w:rsidP="005E30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82B229" w14:textId="3DB46948" w:rsidR="005C3D2A" w:rsidRDefault="005C3D2A" w:rsidP="005E30D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C3D2A">
              <w:rPr>
                <w:sz w:val="22"/>
                <w:szCs w:val="22"/>
              </w:rPr>
              <w:t>Konserwacja i utrzymanie w stałej sprawności technicznej dźwigów, suwnic, urządzeń do przemieszczania osób niepełnosprawnych oraz żurawi zainstalowanych na terenie AGH w Krakowie- KC-DE-zp.25.362.2026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3F980A6" w14:textId="6CC2975D" w:rsidR="005C3D2A" w:rsidRPr="00D26ED6" w:rsidRDefault="005C3D2A" w:rsidP="005E30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3D2A">
              <w:rPr>
                <w:b/>
                <w:sz w:val="22"/>
                <w:szCs w:val="22"/>
              </w:rPr>
              <w:t>893 173.32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C92B29" w14:textId="77777777" w:rsidR="005C3D2A" w:rsidRDefault="005C3D2A" w:rsidP="005E30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BF4D4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3CFF4F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A0541D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6BB97C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5BB13B2" w14:textId="7B7EFFAA" w:rsidR="002B6761" w:rsidRPr="008567C7" w:rsidRDefault="005C3D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4EF8269" w14:textId="24B1026E" w:rsidR="002B6761" w:rsidRPr="008567C7" w:rsidRDefault="005C3D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Gwarancja na usługi</w:t>
            </w:r>
          </w:p>
        </w:tc>
        <w:tc>
          <w:tcPr>
            <w:tcW w:w="1134" w:type="dxa"/>
            <w:vAlign w:val="center"/>
          </w:tcPr>
          <w:p w14:paraId="736ABB73" w14:textId="49E628A7" w:rsidR="002B6761" w:rsidRPr="008567C7" w:rsidRDefault="005C3D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i robociznę</w:t>
            </w:r>
          </w:p>
        </w:tc>
        <w:tc>
          <w:tcPr>
            <w:tcW w:w="1134" w:type="dxa"/>
            <w:vAlign w:val="center"/>
          </w:tcPr>
          <w:p w14:paraId="60A62BA7" w14:textId="6387D08E" w:rsidR="002B6761" w:rsidRPr="008567C7" w:rsidRDefault="005C3D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 - uwalnianie pasażeró</w:t>
            </w:r>
          </w:p>
        </w:tc>
        <w:tc>
          <w:tcPr>
            <w:tcW w:w="1134" w:type="dxa"/>
            <w:vAlign w:val="center"/>
          </w:tcPr>
          <w:p w14:paraId="61E58FB1" w14:textId="6C58D03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EC653F7" w14:textId="2638DF1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98FFC5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C3D2A" w:rsidRPr="008567C7" w14:paraId="52FFDB95" w14:textId="77777777" w:rsidTr="005E30DC">
        <w:tc>
          <w:tcPr>
            <w:tcW w:w="709" w:type="dxa"/>
            <w:vAlign w:val="center"/>
          </w:tcPr>
          <w:p w14:paraId="4DF419C9" w14:textId="26896D20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88E150E" w14:textId="18963637" w:rsidR="005C3D2A" w:rsidRPr="002B6761" w:rsidRDefault="005C3D2A" w:rsidP="005E30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/>
                <w:sz w:val="18"/>
                <w:szCs w:val="18"/>
              </w:rPr>
              <w:t>ZEMM Sp. zo.o.</w:t>
            </w:r>
          </w:p>
          <w:p w14:paraId="6DCA762D" w14:textId="6901A8EC" w:rsidR="005C3D2A" w:rsidRPr="008567C7" w:rsidRDefault="005C3D2A" w:rsidP="005E30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24901E" w14:textId="7CAC658F" w:rsidR="005C3D2A" w:rsidRPr="001B7815" w:rsidRDefault="005C3D2A" w:rsidP="005E30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30-199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D2A">
              <w:rPr>
                <w:rFonts w:ascii="Times New Roman" w:hAnsi="Times New Roman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1134" w:type="dxa"/>
            <w:vAlign w:val="center"/>
          </w:tcPr>
          <w:p w14:paraId="14B97471" w14:textId="19281DA8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9B4C69A" w14:textId="1AE4910D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733DA97" w14:textId="2B986EA5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B5581C3" w14:textId="5D997C97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A5FE470" w14:textId="644D9D2C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BCB8B49" w14:textId="1093858B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AAB26E4" w14:textId="170FE9E9" w:rsidR="005C3D2A" w:rsidRPr="008567C7" w:rsidRDefault="005C3D2A" w:rsidP="005E30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D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0BE51A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4FC76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FA2137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83FFD" w14:textId="77777777" w:rsidR="00C15123" w:rsidRDefault="00C15123">
      <w:r>
        <w:separator/>
      </w:r>
    </w:p>
  </w:endnote>
  <w:endnote w:type="continuationSeparator" w:id="0">
    <w:p w14:paraId="4D2B9054" w14:textId="77777777" w:rsidR="00C15123" w:rsidRDefault="00C15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2A5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3C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58C1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03A9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7EE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1FEE6" w14:textId="77777777" w:rsidR="00C15123" w:rsidRDefault="00C15123">
      <w:r>
        <w:separator/>
      </w:r>
    </w:p>
  </w:footnote>
  <w:footnote w:type="continuationSeparator" w:id="0">
    <w:p w14:paraId="13BEE020" w14:textId="77777777" w:rsidR="00C15123" w:rsidRDefault="00C15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B88D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68D1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003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6A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C3D2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6A8"/>
    <w:rsid w:val="00AA02AC"/>
    <w:rsid w:val="00AB0900"/>
    <w:rsid w:val="00B32D12"/>
    <w:rsid w:val="00B464D3"/>
    <w:rsid w:val="00B8185B"/>
    <w:rsid w:val="00BD2174"/>
    <w:rsid w:val="00C1512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72FAC"/>
  <w15:chartTrackingRefBased/>
  <w15:docId w15:val="{1DA22407-22D3-4030-BD9D-2832B12E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2026-08-21T07:39:00Z</dcterms:created>
  <dcterms:modified xsi:type="dcterms:W3CDTF">2026-08-21T07:39:00Z</dcterms:modified>
</cp:coreProperties>
</file>