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F2DA4" w14:textId="411C6611" w:rsidR="00FB7F50" w:rsidRPr="00C24DC5" w:rsidRDefault="00E7670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24DC5">
        <w:rPr>
          <w:rFonts w:ascii="Verdana" w:hAnsi="Verdana"/>
          <w:sz w:val="18"/>
          <w:szCs w:val="18"/>
        </w:rPr>
        <w:t>Kraków</w:t>
      </w:r>
      <w:r w:rsidR="00FB7F50" w:rsidRPr="00C24DC5">
        <w:rPr>
          <w:rFonts w:ascii="Verdana" w:hAnsi="Verdana"/>
          <w:sz w:val="18"/>
          <w:szCs w:val="18"/>
        </w:rPr>
        <w:t xml:space="preserve"> dnia: </w:t>
      </w:r>
      <w:r w:rsidRPr="00C24DC5">
        <w:rPr>
          <w:rFonts w:ascii="Verdana" w:hAnsi="Verdana"/>
          <w:sz w:val="18"/>
          <w:szCs w:val="18"/>
        </w:rPr>
        <w:t>2026-08-21</w:t>
      </w:r>
    </w:p>
    <w:p w14:paraId="1336BFFA" w14:textId="77777777" w:rsidR="00FB7F50" w:rsidRPr="00C24DC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11E33784" w14:textId="77777777" w:rsidR="00E7670D" w:rsidRPr="00C24DC5" w:rsidRDefault="00E7670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4DC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AC01C0F" w14:textId="77777777" w:rsidR="00E7670D" w:rsidRPr="00C24DC5" w:rsidRDefault="00E7670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4DC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66F93AA" w14:textId="57013720" w:rsidR="00FB7F50" w:rsidRPr="00C24DC5" w:rsidRDefault="00E7670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4DC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80C349" w14:textId="47380D32" w:rsidR="00FB7F50" w:rsidRPr="00C24DC5" w:rsidRDefault="00E7670D" w:rsidP="00FB7F50">
      <w:pPr>
        <w:rPr>
          <w:rFonts w:ascii="Verdana" w:hAnsi="Verdana"/>
          <w:sz w:val="18"/>
          <w:szCs w:val="18"/>
        </w:rPr>
      </w:pPr>
      <w:r w:rsidRPr="00C24DC5">
        <w:rPr>
          <w:rFonts w:ascii="Verdana" w:hAnsi="Verdana"/>
          <w:sz w:val="18"/>
          <w:szCs w:val="18"/>
        </w:rPr>
        <w:t>Al. Mickiewicza</w:t>
      </w:r>
      <w:r w:rsidR="00FB7F50" w:rsidRPr="00C24DC5">
        <w:rPr>
          <w:rFonts w:ascii="Verdana" w:hAnsi="Verdana"/>
          <w:sz w:val="18"/>
          <w:szCs w:val="18"/>
        </w:rPr>
        <w:t xml:space="preserve"> </w:t>
      </w:r>
      <w:r w:rsidRPr="00C24DC5">
        <w:rPr>
          <w:rFonts w:ascii="Verdana" w:hAnsi="Verdana"/>
          <w:sz w:val="18"/>
          <w:szCs w:val="18"/>
        </w:rPr>
        <w:t>30</w:t>
      </w:r>
    </w:p>
    <w:p w14:paraId="73D0C240" w14:textId="5D49241B" w:rsidR="00FB7F50" w:rsidRPr="00C24DC5" w:rsidRDefault="00E7670D" w:rsidP="00FB7F50">
      <w:pPr>
        <w:rPr>
          <w:rFonts w:ascii="Verdana" w:hAnsi="Verdana"/>
          <w:sz w:val="18"/>
          <w:szCs w:val="18"/>
        </w:rPr>
      </w:pPr>
      <w:r w:rsidRPr="00C24DC5">
        <w:rPr>
          <w:rFonts w:ascii="Verdana" w:hAnsi="Verdana"/>
          <w:sz w:val="18"/>
          <w:szCs w:val="18"/>
        </w:rPr>
        <w:t>30-059</w:t>
      </w:r>
      <w:r w:rsidR="00FB7F50" w:rsidRPr="00C24DC5">
        <w:rPr>
          <w:rFonts w:ascii="Verdana" w:hAnsi="Verdana"/>
          <w:sz w:val="18"/>
          <w:szCs w:val="18"/>
        </w:rPr>
        <w:t xml:space="preserve"> </w:t>
      </w:r>
      <w:r w:rsidRPr="00C24DC5">
        <w:rPr>
          <w:rFonts w:ascii="Verdana" w:hAnsi="Verdana"/>
          <w:sz w:val="18"/>
          <w:szCs w:val="18"/>
        </w:rPr>
        <w:t>Kraków</w:t>
      </w:r>
    </w:p>
    <w:p w14:paraId="2AB8FF79" w14:textId="77777777" w:rsidR="008642B3" w:rsidRPr="00C24DC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24DC5">
        <w:rPr>
          <w:rFonts w:ascii="Verdana" w:hAnsi="Verdana"/>
          <w:sz w:val="18"/>
          <w:szCs w:val="18"/>
        </w:rPr>
        <w:t>OGŁOSZENIE</w:t>
      </w:r>
    </w:p>
    <w:p w14:paraId="162D7FEE" w14:textId="77777777" w:rsidR="008642B3" w:rsidRPr="00C24DC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24DC5">
        <w:rPr>
          <w:rFonts w:ascii="Verdana" w:hAnsi="Verdana"/>
          <w:b/>
          <w:sz w:val="18"/>
          <w:szCs w:val="18"/>
        </w:rPr>
        <w:t xml:space="preserve">o </w:t>
      </w:r>
      <w:r w:rsidR="0054734E" w:rsidRPr="00C24DC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7670D" w:rsidRPr="00C24DC5" w14:paraId="464C0B7F" w14:textId="77777777" w:rsidTr="00887C68">
        <w:trPr>
          <w:trHeight w:val="638"/>
        </w:trPr>
        <w:tc>
          <w:tcPr>
            <w:tcW w:w="959" w:type="dxa"/>
          </w:tcPr>
          <w:p w14:paraId="163EBD07" w14:textId="77777777" w:rsidR="00E7670D" w:rsidRPr="00C24DC5" w:rsidRDefault="00E7670D" w:rsidP="00887C6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4DC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FE66F62" w14:textId="7CF86354" w:rsidR="00E7670D" w:rsidRPr="00C24DC5" w:rsidRDefault="00E7670D" w:rsidP="00887C6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4DC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C24DC5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C24DC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/>
                <w:sz w:val="18"/>
                <w:szCs w:val="18"/>
              </w:rPr>
              <w:t>pn.</w:t>
            </w:r>
            <w:r w:rsidRPr="00C24DC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24DC5">
              <w:rPr>
                <w:rFonts w:ascii="Verdana" w:hAnsi="Verdana"/>
                <w:b/>
                <w:bCs/>
                <w:sz w:val="18"/>
                <w:szCs w:val="18"/>
              </w:rPr>
              <w:t>Dostawa 1 komputera przenośnego - KC-DE-zp.25.255.2026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24DC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24DC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/>
                <w:b/>
                <w:sz w:val="18"/>
                <w:szCs w:val="18"/>
              </w:rPr>
              <w:t>KC-DE-zp.25.255.2026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B1C6B38" w14:textId="6B24E453" w:rsidR="008642B3" w:rsidRPr="00C24DC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24DC5">
        <w:rPr>
          <w:rFonts w:ascii="Verdana" w:hAnsi="Verdana"/>
          <w:sz w:val="18"/>
          <w:szCs w:val="18"/>
        </w:rPr>
        <w:t xml:space="preserve">Zamawiający, </w:t>
      </w:r>
      <w:r w:rsidR="00CC324B" w:rsidRPr="00C24DC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24DC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24DC5">
        <w:rPr>
          <w:rFonts w:ascii="Verdana" w:hAnsi="Verdana"/>
          <w:sz w:val="18"/>
          <w:szCs w:val="18"/>
        </w:rPr>
        <w:t xml:space="preserve">ust. 1 pkt. 1 i </w:t>
      </w:r>
      <w:r w:rsidRPr="00C24DC5">
        <w:rPr>
          <w:rFonts w:ascii="Verdana" w:hAnsi="Verdana"/>
          <w:sz w:val="18"/>
          <w:szCs w:val="18"/>
        </w:rPr>
        <w:t xml:space="preserve">ust. </w:t>
      </w:r>
      <w:r w:rsidR="00A17CDB" w:rsidRPr="00C24DC5">
        <w:rPr>
          <w:rFonts w:ascii="Verdana" w:hAnsi="Verdana"/>
          <w:sz w:val="18"/>
          <w:szCs w:val="18"/>
        </w:rPr>
        <w:t>2</w:t>
      </w:r>
      <w:r w:rsidRPr="00C24DC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24DC5">
        <w:rPr>
          <w:rFonts w:ascii="Verdana" w:hAnsi="Verdana"/>
          <w:sz w:val="18"/>
          <w:szCs w:val="18"/>
        </w:rPr>
        <w:t xml:space="preserve"> </w:t>
      </w:r>
      <w:r w:rsidR="00CC1A8E" w:rsidRPr="00C24DC5">
        <w:rPr>
          <w:rFonts w:ascii="Verdana" w:hAnsi="Verdana"/>
          <w:sz w:val="18"/>
          <w:szCs w:val="18"/>
        </w:rPr>
        <w:t>(</w:t>
      </w:r>
      <w:r w:rsidR="004D796A" w:rsidRPr="00C24DC5">
        <w:rPr>
          <w:rFonts w:ascii="Verdana" w:hAnsi="Verdana"/>
          <w:sz w:val="18"/>
          <w:szCs w:val="18"/>
        </w:rPr>
        <w:t xml:space="preserve">Dz.U. 2026 poz. 793 </w:t>
      </w:r>
      <w:r w:rsidR="00C24DC5" w:rsidRPr="00C24DC5">
        <w:rPr>
          <w:rFonts w:ascii="Verdana" w:hAnsi="Verdana"/>
          <w:sz w:val="18"/>
          <w:szCs w:val="18"/>
        </w:rPr>
        <w:t>tj.</w:t>
      </w:r>
      <w:r w:rsidR="00CC1A8E" w:rsidRPr="00C24DC5">
        <w:rPr>
          <w:rFonts w:ascii="Verdana" w:hAnsi="Verdana"/>
          <w:sz w:val="18"/>
          <w:szCs w:val="18"/>
        </w:rPr>
        <w:t xml:space="preserve"> ze zm.) </w:t>
      </w:r>
      <w:r w:rsidRPr="00C24DC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24DC5">
        <w:rPr>
          <w:rFonts w:ascii="Verdana" w:hAnsi="Verdana"/>
          <w:sz w:val="18"/>
          <w:szCs w:val="18"/>
        </w:rPr>
        <w:t>Pzp</w:t>
      </w:r>
      <w:proofErr w:type="spellEnd"/>
      <w:r w:rsidRPr="00C24DC5">
        <w:rPr>
          <w:rFonts w:ascii="Verdana" w:hAnsi="Verdana"/>
          <w:sz w:val="18"/>
          <w:szCs w:val="18"/>
        </w:rPr>
        <w:t>”</w:t>
      </w:r>
      <w:r w:rsidR="00D26ED6" w:rsidRPr="00C24DC5">
        <w:rPr>
          <w:rFonts w:ascii="Verdana" w:hAnsi="Verdana"/>
          <w:sz w:val="18"/>
          <w:szCs w:val="18"/>
        </w:rPr>
        <w:t xml:space="preserve">, </w:t>
      </w:r>
      <w:r w:rsidRPr="00C24DC5">
        <w:rPr>
          <w:rFonts w:ascii="Verdana" w:hAnsi="Verdana"/>
          <w:sz w:val="18"/>
          <w:szCs w:val="18"/>
        </w:rPr>
        <w:t>informuje</w:t>
      </w:r>
      <w:r w:rsidR="00D26ED6" w:rsidRPr="00C24DC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24DC5">
        <w:rPr>
          <w:rFonts w:ascii="Verdana" w:hAnsi="Verdana"/>
          <w:sz w:val="18"/>
          <w:szCs w:val="18"/>
        </w:rPr>
        <w:t>najkorzystniejsz</w:t>
      </w:r>
      <w:r w:rsidR="00D26ED6" w:rsidRPr="00C24DC5">
        <w:rPr>
          <w:rFonts w:ascii="Verdana" w:hAnsi="Verdana"/>
          <w:sz w:val="18"/>
          <w:szCs w:val="18"/>
        </w:rPr>
        <w:t xml:space="preserve">a wybrana została </w:t>
      </w:r>
      <w:r w:rsidR="00756CDA" w:rsidRPr="00C24DC5">
        <w:rPr>
          <w:rFonts w:ascii="Verdana" w:hAnsi="Verdana"/>
          <w:sz w:val="18"/>
          <w:szCs w:val="18"/>
        </w:rPr>
        <w:t>ofer</w:t>
      </w:r>
      <w:r w:rsidR="00D26ED6" w:rsidRPr="00C24DC5">
        <w:rPr>
          <w:rFonts w:ascii="Verdana" w:hAnsi="Verdana"/>
          <w:sz w:val="18"/>
          <w:szCs w:val="18"/>
        </w:rPr>
        <w:t>t</w:t>
      </w:r>
      <w:r w:rsidR="009F0E5C" w:rsidRPr="00C24DC5">
        <w:rPr>
          <w:rFonts w:ascii="Verdana" w:hAnsi="Verdana"/>
          <w:sz w:val="18"/>
          <w:szCs w:val="18"/>
        </w:rPr>
        <w:t>a</w:t>
      </w:r>
      <w:r w:rsidR="00D26ED6" w:rsidRPr="00C24DC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670D" w:rsidRPr="00C24DC5" w14:paraId="20548EE6" w14:textId="77777777" w:rsidTr="00887C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31F943B" w14:textId="3F196711" w:rsidR="00E7670D" w:rsidRPr="00C24DC5" w:rsidRDefault="00E7670D" w:rsidP="00887C6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4DC5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14:paraId="5D86692C" w14:textId="2FEC41B1" w:rsidR="00E7670D" w:rsidRPr="00C24DC5" w:rsidRDefault="00E7670D" w:rsidP="00887C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4DC5">
              <w:rPr>
                <w:rFonts w:ascii="Verdana" w:hAnsi="Verdana"/>
                <w:bCs/>
                <w:sz w:val="18"/>
                <w:szCs w:val="18"/>
              </w:rPr>
              <w:t>Al. Mickiewicza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>27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87D94FE" w14:textId="57955560" w:rsidR="00E7670D" w:rsidRPr="00C24DC5" w:rsidRDefault="00E7670D" w:rsidP="00887C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4DC5">
              <w:rPr>
                <w:rFonts w:ascii="Verdana" w:hAnsi="Verdana"/>
                <w:bCs/>
                <w:sz w:val="18"/>
                <w:szCs w:val="18"/>
              </w:rPr>
              <w:t>31-120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54C98187" w14:textId="77777777" w:rsidR="00E7670D" w:rsidRPr="00C24DC5" w:rsidRDefault="00E7670D" w:rsidP="00887C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4DC5">
              <w:rPr>
                <w:rFonts w:ascii="Verdana" w:hAnsi="Verdana"/>
                <w:sz w:val="18"/>
                <w:szCs w:val="18"/>
              </w:rPr>
              <w:t>na:</w:t>
            </w:r>
          </w:p>
          <w:p w14:paraId="517B0D28" w14:textId="70A1E85F" w:rsidR="00E7670D" w:rsidRPr="00C24DC5" w:rsidRDefault="00E7670D" w:rsidP="00887C68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4DC5">
              <w:rPr>
                <w:rFonts w:ascii="Verdana" w:hAnsi="Verdana"/>
                <w:sz w:val="18"/>
                <w:szCs w:val="18"/>
              </w:rPr>
              <w:t>Dostawa 1 komputera przenośnego - KC-DE-zp.25.255.2026</w:t>
            </w:r>
            <w:r w:rsidRPr="00C24DC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8B48DB2" w14:textId="0B095883" w:rsidR="00E7670D" w:rsidRPr="00C24DC5" w:rsidRDefault="00E7670D" w:rsidP="00887C6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4DC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C24DC5">
              <w:rPr>
                <w:rFonts w:ascii="Verdana" w:hAnsi="Verdana"/>
                <w:b/>
                <w:sz w:val="18"/>
                <w:szCs w:val="18"/>
              </w:rPr>
              <w:t>16 912.50 zł</w:t>
            </w:r>
            <w:r w:rsidRPr="00C24DC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1ACE185" w14:textId="77777777" w:rsidR="00E7670D" w:rsidRPr="00C24DC5" w:rsidRDefault="00E7670D" w:rsidP="00887C6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4DC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24D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24DC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230908B" w14:textId="77777777" w:rsidR="003A0AFC" w:rsidRPr="00C24DC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24DC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1701"/>
        <w:gridCol w:w="1985"/>
        <w:gridCol w:w="1701"/>
      </w:tblGrid>
      <w:tr w:rsidR="00C24DC5" w:rsidRPr="00C24DC5" w14:paraId="281E9EB2" w14:textId="77777777" w:rsidTr="00C24DC5">
        <w:trPr>
          <w:trHeight w:val="510"/>
        </w:trPr>
        <w:tc>
          <w:tcPr>
            <w:tcW w:w="993" w:type="dxa"/>
            <w:vAlign w:val="center"/>
          </w:tcPr>
          <w:p w14:paraId="6C25CEE7" w14:textId="77777777" w:rsidR="00C24DC5" w:rsidRPr="00C24DC5" w:rsidRDefault="00C24DC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24DC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827" w:type="dxa"/>
            <w:vAlign w:val="center"/>
          </w:tcPr>
          <w:p w14:paraId="017F6CC8" w14:textId="77777777" w:rsidR="00C24DC5" w:rsidRPr="00C24DC5" w:rsidRDefault="00C24DC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107CE7B0" w14:textId="0CE63FDE" w:rsidR="00C24DC5" w:rsidRPr="00C24DC5" w:rsidRDefault="00C24DC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22D0F2CD" w14:textId="6C5506FE" w:rsidR="00C24DC5" w:rsidRPr="00C24DC5" w:rsidRDefault="00C24DC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14:paraId="561CC0D5" w14:textId="77777777" w:rsidR="00C24DC5" w:rsidRPr="00C24DC5" w:rsidRDefault="00C24DC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24DC5" w:rsidRPr="00C24DC5" w14:paraId="72DC907C" w14:textId="77777777" w:rsidTr="00C24DC5">
        <w:tc>
          <w:tcPr>
            <w:tcW w:w="993" w:type="dxa"/>
            <w:vAlign w:val="center"/>
          </w:tcPr>
          <w:p w14:paraId="758DB071" w14:textId="1AC31EA8" w:rsidR="00C24DC5" w:rsidRPr="00C24DC5" w:rsidRDefault="00C24DC5" w:rsidP="00887C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827" w:type="dxa"/>
            <w:vAlign w:val="center"/>
          </w:tcPr>
          <w:p w14:paraId="57B6E58C" w14:textId="09B1D872" w:rsidR="00C24DC5" w:rsidRPr="00C24DC5" w:rsidRDefault="00C24DC5" w:rsidP="00887C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1E910780" w14:textId="5F4D0DB1" w:rsidR="00C24DC5" w:rsidRPr="00C24DC5" w:rsidRDefault="00C24DC5" w:rsidP="00887C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Al. Mickiewicza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CD97299" w14:textId="32421475" w:rsidR="00C24DC5" w:rsidRPr="00C24DC5" w:rsidRDefault="00C24DC5" w:rsidP="00887C6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31-120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7D0E1ACA" w14:textId="1FF10B30" w:rsidR="00C24DC5" w:rsidRPr="00C24DC5" w:rsidRDefault="00C24DC5" w:rsidP="00887C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2126B4F7" w14:textId="28A18022" w:rsidR="00C24DC5" w:rsidRPr="00C24DC5" w:rsidRDefault="00C24DC5" w:rsidP="00887C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4FEED25" w14:textId="32BBEF4A" w:rsidR="00C24DC5" w:rsidRPr="00C24DC5" w:rsidRDefault="00C24DC5" w:rsidP="00887C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C24DC5" w:rsidRPr="00C24DC5" w14:paraId="6777D126" w14:textId="77777777" w:rsidTr="00C24DC5">
        <w:tc>
          <w:tcPr>
            <w:tcW w:w="993" w:type="dxa"/>
            <w:vAlign w:val="center"/>
          </w:tcPr>
          <w:p w14:paraId="6ED7BEC6" w14:textId="541A95A5" w:rsidR="00C24DC5" w:rsidRPr="00C24DC5" w:rsidRDefault="00C24DC5" w:rsidP="00887C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65BEAA6A" w14:textId="61C21476" w:rsidR="00C24DC5" w:rsidRPr="00C24DC5" w:rsidRDefault="00C24DC5" w:rsidP="00887C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b/>
                <w:sz w:val="18"/>
                <w:szCs w:val="18"/>
              </w:rPr>
              <w:t>AJP Technology sp. z o.o.</w:t>
            </w:r>
          </w:p>
          <w:p w14:paraId="5E9C8158" w14:textId="4A953C53" w:rsidR="00C24DC5" w:rsidRPr="00C24DC5" w:rsidRDefault="00C24DC5" w:rsidP="00887C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Leopolda Staffa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/11</w:t>
            </w:r>
          </w:p>
          <w:p w14:paraId="351AE8D5" w14:textId="11E893DE" w:rsidR="00C24DC5" w:rsidRPr="00C24DC5" w:rsidRDefault="00C24DC5" w:rsidP="00887C6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30-069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4DC5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64630161" w14:textId="5FEF1F32" w:rsidR="00C24DC5" w:rsidRPr="00C24DC5" w:rsidRDefault="00C24DC5" w:rsidP="00887C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4538C373" w14:textId="1B6E947D" w:rsidR="00C24DC5" w:rsidRPr="00C24DC5" w:rsidRDefault="00C24DC5" w:rsidP="00887C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7B863A4F" w14:textId="4B9248EE" w:rsidR="00C24DC5" w:rsidRPr="00C24DC5" w:rsidRDefault="00C24DC5" w:rsidP="00887C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DC5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770BEDB5" w14:textId="77777777" w:rsidR="00E85D70" w:rsidRPr="00C24DC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FAB3D3B" w14:textId="09AA2CDD" w:rsidR="00F960D7" w:rsidRPr="00C24DC5" w:rsidRDefault="00C24DC5" w:rsidP="00C24DC5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*Zamawiający nie przyznawał punktów, oferta Wykonawcy została odrzucona</w:t>
      </w:r>
    </w:p>
    <w:bookmarkEnd w:id="0"/>
    <w:p w14:paraId="0758B94F" w14:textId="77777777" w:rsidR="00F960D7" w:rsidRPr="00C24DC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24DC5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06A62" w14:textId="77777777" w:rsidR="00093506" w:rsidRDefault="00093506">
      <w:r>
        <w:separator/>
      </w:r>
    </w:p>
  </w:endnote>
  <w:endnote w:type="continuationSeparator" w:id="0">
    <w:p w14:paraId="112FEB4B" w14:textId="77777777" w:rsidR="00093506" w:rsidRDefault="0009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000F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480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A6E9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5731E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66F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6F50E" w14:textId="77777777" w:rsidR="00093506" w:rsidRDefault="00093506">
      <w:r>
        <w:separator/>
      </w:r>
    </w:p>
  </w:footnote>
  <w:footnote w:type="continuationSeparator" w:id="0">
    <w:p w14:paraId="503B8002" w14:textId="77777777" w:rsidR="00093506" w:rsidRDefault="00093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4CD2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35D9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83ADD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93883"/>
    <w:multiLevelType w:val="hybridMultilevel"/>
    <w:tmpl w:val="89D67C2C"/>
    <w:lvl w:ilvl="0" w:tplc="0415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241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763"/>
    <w:rsid w:val="00005838"/>
    <w:rsid w:val="00022322"/>
    <w:rsid w:val="00042497"/>
    <w:rsid w:val="00070763"/>
    <w:rsid w:val="00093506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24DC5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670D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81282"/>
  <w15:chartTrackingRefBased/>
  <w15:docId w15:val="{4837A4B8-14A0-4D67-88B8-4D68CF8A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2026-08-21T07:06:00Z</dcterms:created>
  <dcterms:modified xsi:type="dcterms:W3CDTF">2026-08-21T07:08:00Z</dcterms:modified>
</cp:coreProperties>
</file>