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260AD" w14:textId="170F2B64" w:rsidR="00D665F5" w:rsidRDefault="000B27B2" w:rsidP="00D665F5">
      <w:pPr>
        <w:spacing w:after="240"/>
        <w:jc w:val="right"/>
        <w:rPr>
          <w:sz w:val="22"/>
          <w:szCs w:val="22"/>
        </w:rPr>
      </w:pPr>
      <w:r w:rsidRPr="000B27B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B27B2">
        <w:rPr>
          <w:sz w:val="22"/>
          <w:szCs w:val="22"/>
        </w:rPr>
        <w:t>2026-08-21</w:t>
      </w:r>
    </w:p>
    <w:p w14:paraId="7D93856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FA26AB" w14:textId="77777777" w:rsidR="000B27B2" w:rsidRPr="000B27B2" w:rsidRDefault="000B27B2" w:rsidP="00577BC6">
      <w:pPr>
        <w:spacing w:after="40"/>
        <w:rPr>
          <w:b/>
          <w:bCs/>
          <w:sz w:val="22"/>
          <w:szCs w:val="22"/>
        </w:rPr>
      </w:pPr>
      <w:r w:rsidRPr="000B27B2">
        <w:rPr>
          <w:b/>
          <w:bCs/>
          <w:sz w:val="22"/>
          <w:szCs w:val="22"/>
        </w:rPr>
        <w:t>Akademia Górniczo - Hutnicza</w:t>
      </w:r>
    </w:p>
    <w:p w14:paraId="28361575" w14:textId="77777777" w:rsidR="000B27B2" w:rsidRPr="000B27B2" w:rsidRDefault="000B27B2" w:rsidP="00577BC6">
      <w:pPr>
        <w:spacing w:after="40"/>
        <w:rPr>
          <w:b/>
          <w:bCs/>
          <w:sz w:val="22"/>
          <w:szCs w:val="22"/>
        </w:rPr>
      </w:pPr>
      <w:r w:rsidRPr="000B27B2">
        <w:rPr>
          <w:b/>
          <w:bCs/>
          <w:sz w:val="22"/>
          <w:szCs w:val="22"/>
        </w:rPr>
        <w:t>im. Stanisława Staszica w Krakowie</w:t>
      </w:r>
    </w:p>
    <w:p w14:paraId="1F723908" w14:textId="3DE1FA34" w:rsidR="00D665F5" w:rsidRPr="00D91931" w:rsidRDefault="000B27B2" w:rsidP="00577BC6">
      <w:pPr>
        <w:spacing w:after="40"/>
        <w:rPr>
          <w:b/>
          <w:bCs/>
          <w:sz w:val="22"/>
          <w:szCs w:val="22"/>
        </w:rPr>
      </w:pPr>
      <w:r w:rsidRPr="000B27B2">
        <w:rPr>
          <w:b/>
          <w:bCs/>
          <w:sz w:val="22"/>
          <w:szCs w:val="22"/>
        </w:rPr>
        <w:t>Dział Zamówień Publicznych</w:t>
      </w:r>
    </w:p>
    <w:p w14:paraId="7C02B5C1" w14:textId="3F278AB4" w:rsidR="00D665F5" w:rsidRPr="00BD5546" w:rsidRDefault="000B27B2" w:rsidP="00D665F5">
      <w:pPr>
        <w:rPr>
          <w:sz w:val="22"/>
          <w:szCs w:val="22"/>
        </w:rPr>
      </w:pPr>
      <w:r w:rsidRPr="000B27B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B27B2">
        <w:rPr>
          <w:sz w:val="22"/>
          <w:szCs w:val="22"/>
        </w:rPr>
        <w:t>30</w:t>
      </w:r>
    </w:p>
    <w:p w14:paraId="0F03A2C1" w14:textId="56EF01B2" w:rsidR="00D665F5" w:rsidRPr="00BD5546" w:rsidRDefault="000B27B2" w:rsidP="00D665F5">
      <w:pPr>
        <w:rPr>
          <w:sz w:val="22"/>
          <w:szCs w:val="22"/>
        </w:rPr>
      </w:pPr>
      <w:r w:rsidRPr="000B27B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B27B2">
        <w:rPr>
          <w:sz w:val="22"/>
          <w:szCs w:val="22"/>
        </w:rPr>
        <w:t>Kraków</w:t>
      </w:r>
    </w:p>
    <w:p w14:paraId="1987807C" w14:textId="4D48809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B27B2" w:rsidRPr="000B27B2">
        <w:rPr>
          <w:b/>
          <w:sz w:val="22"/>
          <w:szCs w:val="22"/>
        </w:rPr>
        <w:t>KC-DE-zp.25.364.2026</w:t>
      </w:r>
      <w:r w:rsidR="00A80738">
        <w:rPr>
          <w:sz w:val="24"/>
        </w:rPr>
        <w:tab/>
        <w:t xml:space="preserve"> </w:t>
      </w:r>
    </w:p>
    <w:p w14:paraId="7E58DB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E8D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B266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0A99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BBADF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0CF667" w14:textId="4109DA7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B27B2" w:rsidRPr="000B27B2">
        <w:rPr>
          <w:sz w:val="22"/>
          <w:szCs w:val="22"/>
        </w:rPr>
        <w:t xml:space="preserve">Tryb podstawowy bez negocjacji - art. 275 pkt. 1 ustawy </w:t>
      </w:r>
      <w:proofErr w:type="spellStart"/>
      <w:r w:rsidR="000B27B2" w:rsidRPr="000B27B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B55D32A" w14:textId="4CA7A28A" w:rsidR="00A80738" w:rsidRPr="00577BC6" w:rsidRDefault="000B27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B27B2">
        <w:rPr>
          <w:b/>
          <w:sz w:val="22"/>
          <w:szCs w:val="22"/>
        </w:rPr>
        <w:t>Wykonanie instalacji klimatyzacji dla pomieszczeń 1.1, 1.8, 1.9, 2.1 - KC-DE-zp.25.364.2026</w:t>
      </w:r>
    </w:p>
    <w:p w14:paraId="6692D4F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FFDD7F" w14:textId="47DFED2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B27B2" w:rsidRPr="000B27B2">
        <w:rPr>
          <w:sz w:val="22"/>
          <w:szCs w:val="22"/>
        </w:rPr>
        <w:t>19/08/2026</w:t>
      </w:r>
      <w:r w:rsidR="00FF4AB1" w:rsidRPr="00577BC6">
        <w:rPr>
          <w:sz w:val="22"/>
          <w:szCs w:val="22"/>
        </w:rPr>
        <w:t xml:space="preserve"> o godz. </w:t>
      </w:r>
      <w:r w:rsidR="000B27B2" w:rsidRPr="000B27B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2461B30" w14:textId="77777777" w:rsidTr="003F57CD">
        <w:tc>
          <w:tcPr>
            <w:tcW w:w="993" w:type="dxa"/>
            <w:vAlign w:val="center"/>
          </w:tcPr>
          <w:p w14:paraId="57E110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046B8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40E43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B27B2" w:rsidRPr="00493F8C" w14:paraId="5B58C090" w14:textId="77777777" w:rsidTr="003914A1">
        <w:tc>
          <w:tcPr>
            <w:tcW w:w="993" w:type="dxa"/>
            <w:vAlign w:val="center"/>
          </w:tcPr>
          <w:p w14:paraId="5E46AF29" w14:textId="10BF06B3" w:rsidR="000B27B2" w:rsidRPr="00490DC0" w:rsidRDefault="000B27B2" w:rsidP="003914A1">
            <w:pPr>
              <w:spacing w:before="120" w:after="120"/>
              <w:jc w:val="center"/>
            </w:pPr>
            <w:r w:rsidRPr="000B27B2">
              <w:t>1</w:t>
            </w:r>
          </w:p>
        </w:tc>
        <w:tc>
          <w:tcPr>
            <w:tcW w:w="5244" w:type="dxa"/>
          </w:tcPr>
          <w:p w14:paraId="58BA933B" w14:textId="7BF7DF7C" w:rsidR="000B27B2" w:rsidRPr="00490DC0" w:rsidRDefault="000B27B2" w:rsidP="003914A1">
            <w:pPr>
              <w:spacing w:before="40"/>
            </w:pPr>
            <w:r w:rsidRPr="000B27B2">
              <w:t>ADG SP. Z O.O.</w:t>
            </w:r>
          </w:p>
          <w:p w14:paraId="08AF2863" w14:textId="4782BF59" w:rsidR="000B27B2" w:rsidRPr="00490DC0" w:rsidRDefault="000B27B2" w:rsidP="003914A1">
            <w:r w:rsidRPr="000B27B2">
              <w:t>Górnośląska</w:t>
            </w:r>
            <w:r w:rsidRPr="00490DC0">
              <w:t xml:space="preserve"> </w:t>
            </w:r>
            <w:r w:rsidRPr="000B27B2">
              <w:t>7</w:t>
            </w:r>
            <w:r w:rsidRPr="00490DC0">
              <w:t xml:space="preserve"> </w:t>
            </w:r>
          </w:p>
          <w:p w14:paraId="42AD0B4C" w14:textId="1D01ADB6" w:rsidR="000B27B2" w:rsidRPr="00490DC0" w:rsidRDefault="000B27B2" w:rsidP="003914A1">
            <w:pPr>
              <w:spacing w:after="40"/>
              <w:jc w:val="both"/>
            </w:pPr>
            <w:r w:rsidRPr="000B27B2">
              <w:t>41-500</w:t>
            </w:r>
            <w:r w:rsidRPr="00490DC0">
              <w:t xml:space="preserve"> </w:t>
            </w:r>
            <w:r w:rsidRPr="000B27B2">
              <w:t>Chorzów</w:t>
            </w:r>
          </w:p>
        </w:tc>
        <w:tc>
          <w:tcPr>
            <w:tcW w:w="2835" w:type="dxa"/>
            <w:vAlign w:val="center"/>
          </w:tcPr>
          <w:p w14:paraId="03973855" w14:textId="7FD0CA0E" w:rsidR="000B27B2" w:rsidRPr="00490DC0" w:rsidRDefault="000B27B2" w:rsidP="003914A1">
            <w:pPr>
              <w:spacing w:before="120" w:after="120"/>
              <w:jc w:val="both"/>
            </w:pPr>
            <w:r w:rsidRPr="000B27B2">
              <w:t>343 170.00 zł</w:t>
            </w:r>
          </w:p>
        </w:tc>
      </w:tr>
      <w:tr w:rsidR="000B27B2" w:rsidRPr="00493F8C" w14:paraId="2DA5E47B" w14:textId="77777777" w:rsidTr="003914A1">
        <w:tc>
          <w:tcPr>
            <w:tcW w:w="993" w:type="dxa"/>
            <w:vAlign w:val="center"/>
          </w:tcPr>
          <w:p w14:paraId="07E4893B" w14:textId="05328455" w:rsidR="000B27B2" w:rsidRPr="00490DC0" w:rsidRDefault="000B27B2" w:rsidP="003914A1">
            <w:pPr>
              <w:spacing w:before="120" w:after="120"/>
              <w:jc w:val="center"/>
            </w:pPr>
            <w:r w:rsidRPr="000B27B2">
              <w:t>2</w:t>
            </w:r>
          </w:p>
        </w:tc>
        <w:tc>
          <w:tcPr>
            <w:tcW w:w="5244" w:type="dxa"/>
          </w:tcPr>
          <w:p w14:paraId="65713F93" w14:textId="477BEA55" w:rsidR="000B27B2" w:rsidRPr="00490DC0" w:rsidRDefault="003E2C6B" w:rsidP="003914A1">
            <w:pPr>
              <w:spacing w:before="40"/>
            </w:pPr>
            <w:r>
              <w:t>Konsorcjum: Lider - Palmer HVAC sp. z o.o., ul. Chrobrego 41c, 31-428 Kraków</w:t>
            </w:r>
          </w:p>
          <w:p w14:paraId="44A0CB82" w14:textId="216E0128" w:rsidR="000B27B2" w:rsidRPr="00490DC0" w:rsidRDefault="003E2C6B" w:rsidP="003914A1">
            <w:r>
              <w:t xml:space="preserve">Partner - </w:t>
            </w:r>
            <w:r w:rsidRPr="000B27B2">
              <w:t>PALMER Sp. z o.o.</w:t>
            </w:r>
            <w:r>
              <w:t xml:space="preserve">, ul. </w:t>
            </w:r>
            <w:r w:rsidR="000B27B2" w:rsidRPr="000B27B2">
              <w:t>Myślenicka</w:t>
            </w:r>
            <w:r w:rsidR="000B27B2" w:rsidRPr="00490DC0">
              <w:t xml:space="preserve"> </w:t>
            </w:r>
            <w:r w:rsidR="000B27B2" w:rsidRPr="000B27B2">
              <w:t>95</w:t>
            </w:r>
            <w:r w:rsidR="000B27B2" w:rsidRPr="00490DC0">
              <w:t xml:space="preserve"> </w:t>
            </w:r>
          </w:p>
          <w:p w14:paraId="67AC23A6" w14:textId="61494A8A" w:rsidR="000B27B2" w:rsidRPr="00490DC0" w:rsidRDefault="000B27B2" w:rsidP="003914A1">
            <w:pPr>
              <w:spacing w:after="40"/>
              <w:jc w:val="both"/>
            </w:pPr>
            <w:r w:rsidRPr="000B27B2">
              <w:t>30-698</w:t>
            </w:r>
            <w:r w:rsidRPr="00490DC0">
              <w:t xml:space="preserve"> </w:t>
            </w:r>
            <w:r w:rsidRPr="000B27B2">
              <w:t>Kraków</w:t>
            </w:r>
          </w:p>
        </w:tc>
        <w:tc>
          <w:tcPr>
            <w:tcW w:w="2835" w:type="dxa"/>
            <w:vAlign w:val="center"/>
          </w:tcPr>
          <w:p w14:paraId="51E086F2" w14:textId="26F2EBF9" w:rsidR="000B27B2" w:rsidRPr="00490DC0" w:rsidRDefault="000B27B2" w:rsidP="003914A1">
            <w:pPr>
              <w:spacing w:before="120" w:after="120"/>
              <w:jc w:val="both"/>
            </w:pPr>
            <w:r w:rsidRPr="000B27B2">
              <w:t>325 353.17 zł</w:t>
            </w:r>
          </w:p>
        </w:tc>
      </w:tr>
      <w:tr w:rsidR="000B27B2" w:rsidRPr="00493F8C" w14:paraId="1C898FB0" w14:textId="77777777" w:rsidTr="003914A1">
        <w:tc>
          <w:tcPr>
            <w:tcW w:w="993" w:type="dxa"/>
            <w:vAlign w:val="center"/>
          </w:tcPr>
          <w:p w14:paraId="5053736B" w14:textId="6C47A717" w:rsidR="000B27B2" w:rsidRPr="00490DC0" w:rsidRDefault="000B27B2" w:rsidP="003914A1">
            <w:pPr>
              <w:spacing w:before="120" w:after="120"/>
              <w:jc w:val="center"/>
            </w:pPr>
            <w:r w:rsidRPr="000B27B2">
              <w:t>3</w:t>
            </w:r>
          </w:p>
        </w:tc>
        <w:tc>
          <w:tcPr>
            <w:tcW w:w="5244" w:type="dxa"/>
          </w:tcPr>
          <w:p w14:paraId="2C7FA00C" w14:textId="64FC440A" w:rsidR="000B27B2" w:rsidRPr="00490DC0" w:rsidRDefault="000B27B2" w:rsidP="003914A1">
            <w:pPr>
              <w:spacing w:before="40"/>
            </w:pPr>
            <w:r w:rsidRPr="000B27B2">
              <w:t>KALDORA SPÓŁKA Z OGRANICZONĄ ODPOWIEDZIALNOŚCIĄ</w:t>
            </w:r>
          </w:p>
          <w:p w14:paraId="372BAD79" w14:textId="6E9A9664" w:rsidR="000B27B2" w:rsidRPr="00490DC0" w:rsidRDefault="000B27B2" w:rsidP="003914A1">
            <w:r w:rsidRPr="000B27B2">
              <w:t>Kalwaryjska</w:t>
            </w:r>
            <w:r w:rsidRPr="00490DC0">
              <w:t xml:space="preserve"> </w:t>
            </w:r>
            <w:r w:rsidRPr="000B27B2">
              <w:t>69/9</w:t>
            </w:r>
            <w:r w:rsidRPr="00490DC0">
              <w:t xml:space="preserve"> </w:t>
            </w:r>
          </w:p>
          <w:p w14:paraId="21AACEE1" w14:textId="6C4B2657" w:rsidR="000B27B2" w:rsidRPr="00490DC0" w:rsidRDefault="000B27B2" w:rsidP="003914A1">
            <w:pPr>
              <w:spacing w:after="40"/>
              <w:jc w:val="both"/>
            </w:pPr>
            <w:r w:rsidRPr="000B27B2">
              <w:t>30504</w:t>
            </w:r>
            <w:r w:rsidRPr="00490DC0">
              <w:t xml:space="preserve"> </w:t>
            </w:r>
            <w:r w:rsidRPr="000B27B2">
              <w:t>Kraków</w:t>
            </w:r>
          </w:p>
        </w:tc>
        <w:tc>
          <w:tcPr>
            <w:tcW w:w="2835" w:type="dxa"/>
            <w:vAlign w:val="center"/>
          </w:tcPr>
          <w:p w14:paraId="30CF5200" w14:textId="2D1A111E" w:rsidR="000B27B2" w:rsidRPr="00490DC0" w:rsidRDefault="000B27B2" w:rsidP="003914A1">
            <w:pPr>
              <w:spacing w:before="120" w:after="120"/>
              <w:jc w:val="both"/>
            </w:pPr>
            <w:r w:rsidRPr="000B27B2">
              <w:t>387 053.42 zł</w:t>
            </w:r>
          </w:p>
        </w:tc>
      </w:tr>
      <w:tr w:rsidR="000B27B2" w:rsidRPr="00493F8C" w14:paraId="6783FD28" w14:textId="77777777" w:rsidTr="003914A1">
        <w:tc>
          <w:tcPr>
            <w:tcW w:w="993" w:type="dxa"/>
            <w:vAlign w:val="center"/>
          </w:tcPr>
          <w:p w14:paraId="5C0F7660" w14:textId="396DFFAD" w:rsidR="000B27B2" w:rsidRPr="00490DC0" w:rsidRDefault="000B27B2" w:rsidP="003914A1">
            <w:pPr>
              <w:spacing w:before="120" w:after="120"/>
              <w:jc w:val="center"/>
            </w:pPr>
            <w:r w:rsidRPr="000B27B2">
              <w:t>4</w:t>
            </w:r>
          </w:p>
        </w:tc>
        <w:tc>
          <w:tcPr>
            <w:tcW w:w="5244" w:type="dxa"/>
          </w:tcPr>
          <w:p w14:paraId="583D2FD8" w14:textId="43F71C80" w:rsidR="000B27B2" w:rsidRPr="00490DC0" w:rsidRDefault="000B27B2" w:rsidP="003914A1">
            <w:pPr>
              <w:spacing w:before="40"/>
            </w:pPr>
            <w:proofErr w:type="spellStart"/>
            <w:r w:rsidRPr="000B27B2">
              <w:t>Eksploterm</w:t>
            </w:r>
            <w:proofErr w:type="spellEnd"/>
            <w:r w:rsidRPr="000B27B2">
              <w:t xml:space="preserve"> Sp. z o.o.</w:t>
            </w:r>
          </w:p>
          <w:p w14:paraId="3E614BAF" w14:textId="4EB1593A" w:rsidR="000B27B2" w:rsidRPr="00490DC0" w:rsidRDefault="000B27B2" w:rsidP="003914A1">
            <w:r w:rsidRPr="000B27B2">
              <w:t>Krakowska</w:t>
            </w:r>
            <w:r w:rsidRPr="00490DC0">
              <w:t xml:space="preserve"> </w:t>
            </w:r>
            <w:r w:rsidRPr="000B27B2">
              <w:t>17</w:t>
            </w:r>
            <w:r w:rsidRPr="00490DC0">
              <w:t xml:space="preserve"> </w:t>
            </w:r>
          </w:p>
          <w:p w14:paraId="35A146BA" w14:textId="5095AB39" w:rsidR="000B27B2" w:rsidRPr="00490DC0" w:rsidRDefault="000B27B2" w:rsidP="003914A1">
            <w:pPr>
              <w:spacing w:after="40"/>
              <w:jc w:val="both"/>
            </w:pPr>
            <w:r w:rsidRPr="000B27B2">
              <w:t>32-083</w:t>
            </w:r>
            <w:r w:rsidRPr="00490DC0">
              <w:t xml:space="preserve"> </w:t>
            </w:r>
            <w:r w:rsidRPr="000B27B2">
              <w:t>Balice</w:t>
            </w:r>
          </w:p>
        </w:tc>
        <w:tc>
          <w:tcPr>
            <w:tcW w:w="2835" w:type="dxa"/>
            <w:vAlign w:val="center"/>
          </w:tcPr>
          <w:p w14:paraId="0723125C" w14:textId="7B2D84C0" w:rsidR="000B27B2" w:rsidRPr="00490DC0" w:rsidRDefault="000B27B2" w:rsidP="003914A1">
            <w:pPr>
              <w:spacing w:before="120" w:after="120"/>
              <w:jc w:val="both"/>
            </w:pPr>
            <w:r w:rsidRPr="000B27B2">
              <w:t>501 951.93 zł</w:t>
            </w:r>
          </w:p>
        </w:tc>
      </w:tr>
    </w:tbl>
    <w:p w14:paraId="42AE842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113B4" w14:textId="77777777" w:rsidR="00D85C00" w:rsidRDefault="00D85C00">
      <w:r>
        <w:separator/>
      </w:r>
    </w:p>
  </w:endnote>
  <w:endnote w:type="continuationSeparator" w:id="0">
    <w:p w14:paraId="097A4DAD" w14:textId="77777777" w:rsidR="00D85C00" w:rsidRDefault="00D85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DB4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EEC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DE6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8B8821">
        <v:line id="_x0000_s1025" style="position:absolute;left:0;text-align:left;z-index:251657728" from="-3.85pt,8.7pt" to="455.15pt,8.7pt"/>
      </w:pict>
    </w:r>
  </w:p>
  <w:p w14:paraId="245A7A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F9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796FA" w14:textId="77777777" w:rsidR="009F189D" w:rsidRDefault="009F189D">
    <w:pPr>
      <w:pStyle w:val="Stopka"/>
      <w:tabs>
        <w:tab w:val="clear" w:pos="4536"/>
      </w:tabs>
      <w:jc w:val="center"/>
    </w:pPr>
  </w:p>
  <w:p w14:paraId="3967EA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1B086" w14:textId="77777777" w:rsidR="00D85C00" w:rsidRDefault="00D85C00">
      <w:r>
        <w:separator/>
      </w:r>
    </w:p>
  </w:footnote>
  <w:footnote w:type="continuationSeparator" w:id="0">
    <w:p w14:paraId="6638C134" w14:textId="77777777" w:rsidR="00D85C00" w:rsidRDefault="00D85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5F10" w14:textId="77777777" w:rsidR="000B27B2" w:rsidRDefault="000B27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CC45F" w14:textId="77777777" w:rsidR="000B27B2" w:rsidRDefault="000B27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56C4" w14:textId="77777777" w:rsidR="000B27B2" w:rsidRDefault="000B27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964"/>
    <w:rsid w:val="00007727"/>
    <w:rsid w:val="00017720"/>
    <w:rsid w:val="00035488"/>
    <w:rsid w:val="000A0093"/>
    <w:rsid w:val="000B27B2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E2C6B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92964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85C0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B59C1"/>
  <w15:chartTrackingRefBased/>
  <w15:docId w15:val="{EC6F1BAF-7880-402A-BD31-654C6556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2026-08-21T06:18:00Z</cp:lastPrinted>
  <dcterms:created xsi:type="dcterms:W3CDTF">2026-08-21T06:18:00Z</dcterms:created>
  <dcterms:modified xsi:type="dcterms:W3CDTF">2026-08-21T06:18:00Z</dcterms:modified>
</cp:coreProperties>
</file>