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9FF7F" w14:textId="65F15926" w:rsidR="00D665F5" w:rsidRDefault="00F240DD" w:rsidP="00D665F5">
      <w:pPr>
        <w:spacing w:after="240"/>
        <w:jc w:val="right"/>
        <w:rPr>
          <w:sz w:val="22"/>
          <w:szCs w:val="22"/>
        </w:rPr>
      </w:pPr>
      <w:r w:rsidRPr="00F240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40DD">
        <w:rPr>
          <w:sz w:val="22"/>
          <w:szCs w:val="22"/>
        </w:rPr>
        <w:t>2026-08-20</w:t>
      </w:r>
    </w:p>
    <w:p w14:paraId="59FB520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5AD6C6" w14:textId="77777777" w:rsidR="00F240DD" w:rsidRPr="00F240DD" w:rsidRDefault="00F240DD" w:rsidP="00577BC6">
      <w:pPr>
        <w:spacing w:after="40"/>
        <w:rPr>
          <w:b/>
          <w:bCs/>
          <w:sz w:val="22"/>
          <w:szCs w:val="22"/>
        </w:rPr>
      </w:pPr>
      <w:r w:rsidRPr="00F240DD">
        <w:rPr>
          <w:b/>
          <w:bCs/>
          <w:sz w:val="22"/>
          <w:szCs w:val="22"/>
        </w:rPr>
        <w:t>Akademia Górniczo - Hutnicza</w:t>
      </w:r>
    </w:p>
    <w:p w14:paraId="2C9C4EE3" w14:textId="77777777" w:rsidR="00F240DD" w:rsidRPr="00F240DD" w:rsidRDefault="00F240DD" w:rsidP="00577BC6">
      <w:pPr>
        <w:spacing w:after="40"/>
        <w:rPr>
          <w:b/>
          <w:bCs/>
          <w:sz w:val="22"/>
          <w:szCs w:val="22"/>
        </w:rPr>
      </w:pPr>
      <w:r w:rsidRPr="00F240DD">
        <w:rPr>
          <w:b/>
          <w:bCs/>
          <w:sz w:val="22"/>
          <w:szCs w:val="22"/>
        </w:rPr>
        <w:t>im. Stanisława Staszica w Krakowie</w:t>
      </w:r>
    </w:p>
    <w:p w14:paraId="19869470" w14:textId="038B221A" w:rsidR="00D665F5" w:rsidRPr="00D91931" w:rsidRDefault="00F240DD" w:rsidP="00577BC6">
      <w:pPr>
        <w:spacing w:after="40"/>
        <w:rPr>
          <w:b/>
          <w:bCs/>
          <w:sz w:val="22"/>
          <w:szCs w:val="22"/>
        </w:rPr>
      </w:pPr>
      <w:r w:rsidRPr="00F240DD">
        <w:rPr>
          <w:b/>
          <w:bCs/>
          <w:sz w:val="22"/>
          <w:szCs w:val="22"/>
        </w:rPr>
        <w:t>Dział Zamówień Publicznych</w:t>
      </w:r>
    </w:p>
    <w:p w14:paraId="5AF94183" w14:textId="74796D3B" w:rsidR="00D665F5" w:rsidRPr="00BD5546" w:rsidRDefault="00F240DD" w:rsidP="00D665F5">
      <w:pPr>
        <w:rPr>
          <w:sz w:val="22"/>
          <w:szCs w:val="22"/>
        </w:rPr>
      </w:pPr>
      <w:r w:rsidRPr="00F240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40DD">
        <w:rPr>
          <w:sz w:val="22"/>
          <w:szCs w:val="22"/>
        </w:rPr>
        <w:t>30</w:t>
      </w:r>
    </w:p>
    <w:p w14:paraId="27531A9B" w14:textId="040CF4F0" w:rsidR="00D665F5" w:rsidRPr="00BD5546" w:rsidRDefault="00F240DD" w:rsidP="00D665F5">
      <w:pPr>
        <w:rPr>
          <w:sz w:val="22"/>
          <w:szCs w:val="22"/>
        </w:rPr>
      </w:pPr>
      <w:r w:rsidRPr="00F240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40DD">
        <w:rPr>
          <w:sz w:val="22"/>
          <w:szCs w:val="22"/>
        </w:rPr>
        <w:t>Kraków</w:t>
      </w:r>
    </w:p>
    <w:p w14:paraId="3A3061E2" w14:textId="7CA240FB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40DD" w:rsidRPr="00F240DD">
        <w:rPr>
          <w:b/>
          <w:sz w:val="22"/>
          <w:szCs w:val="22"/>
        </w:rPr>
        <w:t>KC-DE-zp.25.387.2026</w:t>
      </w:r>
      <w:r w:rsidR="00A80738">
        <w:rPr>
          <w:sz w:val="24"/>
        </w:rPr>
        <w:tab/>
        <w:t xml:space="preserve"> </w:t>
      </w:r>
    </w:p>
    <w:p w14:paraId="6D27F0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31BB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F7E8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96CF0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F8FF9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5E0768" w14:textId="416F8FF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40DD" w:rsidRPr="00F240D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4ED11C" w14:textId="659631E8" w:rsidR="00A80738" w:rsidRPr="00577BC6" w:rsidRDefault="00F240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40DD">
        <w:rPr>
          <w:b/>
          <w:sz w:val="22"/>
          <w:szCs w:val="22"/>
        </w:rPr>
        <w:t>Dostawa laboratoryjnego pieca rurowego z wbudowanym regulatorem temperatury dla WEiP - KC-DE-zp.25.387.2026</w:t>
      </w:r>
    </w:p>
    <w:p w14:paraId="6DB8FF1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D1E8F49" w14:textId="4382AA3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40DD" w:rsidRPr="00F240DD">
        <w:rPr>
          <w:sz w:val="22"/>
          <w:szCs w:val="22"/>
        </w:rPr>
        <w:t>20/08/2026</w:t>
      </w:r>
      <w:r w:rsidR="00FF4AB1" w:rsidRPr="00577BC6">
        <w:rPr>
          <w:sz w:val="22"/>
          <w:szCs w:val="22"/>
        </w:rPr>
        <w:t xml:space="preserve"> o godz. </w:t>
      </w:r>
      <w:r w:rsidR="00F240DD" w:rsidRPr="00F240D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570964D" w14:textId="77777777" w:rsidTr="003F57CD">
        <w:tc>
          <w:tcPr>
            <w:tcW w:w="993" w:type="dxa"/>
            <w:vAlign w:val="center"/>
          </w:tcPr>
          <w:p w14:paraId="486BC8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9F5B1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1953D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40DD" w:rsidRPr="00493F8C" w14:paraId="1E480E0C" w14:textId="77777777" w:rsidTr="00282C8B">
        <w:tc>
          <w:tcPr>
            <w:tcW w:w="993" w:type="dxa"/>
            <w:vAlign w:val="center"/>
          </w:tcPr>
          <w:p w14:paraId="288D5492" w14:textId="04C61B4B" w:rsidR="00F240DD" w:rsidRPr="00490DC0" w:rsidRDefault="00F240DD" w:rsidP="00282C8B">
            <w:pPr>
              <w:spacing w:before="120" w:after="120"/>
              <w:jc w:val="center"/>
            </w:pPr>
            <w:r w:rsidRPr="00F240DD">
              <w:t>1</w:t>
            </w:r>
          </w:p>
        </w:tc>
        <w:tc>
          <w:tcPr>
            <w:tcW w:w="5244" w:type="dxa"/>
          </w:tcPr>
          <w:p w14:paraId="50F21F2F" w14:textId="25F7F943" w:rsidR="00F240DD" w:rsidRPr="00490DC0" w:rsidRDefault="00F240DD" w:rsidP="00282C8B">
            <w:pPr>
              <w:spacing w:before="40"/>
            </w:pPr>
            <w:r w:rsidRPr="00F240DD">
              <w:t>PANLAB Jacek Marzec</w:t>
            </w:r>
          </w:p>
          <w:p w14:paraId="73A3261D" w14:textId="2F2D4F95" w:rsidR="00F240DD" w:rsidRPr="00490DC0" w:rsidRDefault="00F240DD" w:rsidP="00282C8B">
            <w:r w:rsidRPr="00F240DD">
              <w:t>Kuźnicy Kołłątajowskiej</w:t>
            </w:r>
            <w:r w:rsidRPr="00490DC0">
              <w:t xml:space="preserve"> </w:t>
            </w:r>
            <w:r w:rsidRPr="00F240DD">
              <w:t>12B</w:t>
            </w:r>
            <w:r w:rsidRPr="00490DC0">
              <w:t xml:space="preserve"> </w:t>
            </w:r>
          </w:p>
          <w:p w14:paraId="54FA10C8" w14:textId="6F673769" w:rsidR="00F240DD" w:rsidRPr="00490DC0" w:rsidRDefault="00F240DD" w:rsidP="00282C8B">
            <w:pPr>
              <w:spacing w:after="40"/>
              <w:jc w:val="both"/>
            </w:pPr>
            <w:r w:rsidRPr="00F240DD">
              <w:t>31-234</w:t>
            </w:r>
            <w:r w:rsidRPr="00490DC0">
              <w:t xml:space="preserve"> </w:t>
            </w:r>
            <w:r w:rsidRPr="00F240DD">
              <w:t>Kraków</w:t>
            </w:r>
          </w:p>
        </w:tc>
        <w:tc>
          <w:tcPr>
            <w:tcW w:w="2835" w:type="dxa"/>
            <w:vAlign w:val="center"/>
          </w:tcPr>
          <w:p w14:paraId="1862B861" w14:textId="6923D099" w:rsidR="00F240DD" w:rsidRPr="00490DC0" w:rsidRDefault="00F240DD" w:rsidP="00282C8B">
            <w:pPr>
              <w:spacing w:before="120" w:after="120"/>
              <w:jc w:val="both"/>
            </w:pPr>
            <w:r w:rsidRPr="00F240DD">
              <w:t>30 000.00 zł</w:t>
            </w:r>
          </w:p>
        </w:tc>
      </w:tr>
    </w:tbl>
    <w:p w14:paraId="5FAAB28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B8751" w14:textId="77777777" w:rsidR="00256C43" w:rsidRDefault="00256C43">
      <w:r>
        <w:separator/>
      </w:r>
    </w:p>
  </w:endnote>
  <w:endnote w:type="continuationSeparator" w:id="0">
    <w:p w14:paraId="303A7858" w14:textId="77777777" w:rsidR="00256C43" w:rsidRDefault="0025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2C6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333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02AA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979BD7">
        <v:line id="_x0000_s1025" style="position:absolute;left:0;text-align:left;z-index:251657728" from="-3.85pt,8.7pt" to="455.15pt,8.7pt"/>
      </w:pict>
    </w:r>
  </w:p>
  <w:p w14:paraId="5C51FD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228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001A0B" w14:textId="77777777" w:rsidR="009F189D" w:rsidRDefault="009F189D">
    <w:pPr>
      <w:pStyle w:val="Stopka"/>
      <w:tabs>
        <w:tab w:val="clear" w:pos="4536"/>
      </w:tabs>
      <w:jc w:val="center"/>
    </w:pPr>
  </w:p>
  <w:p w14:paraId="3AF3E8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CD3F4" w14:textId="77777777" w:rsidR="00256C43" w:rsidRDefault="00256C43">
      <w:r>
        <w:separator/>
      </w:r>
    </w:p>
  </w:footnote>
  <w:footnote w:type="continuationSeparator" w:id="0">
    <w:p w14:paraId="679D841D" w14:textId="77777777" w:rsidR="00256C43" w:rsidRDefault="00256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0A4B5" w14:textId="77777777" w:rsidR="00F240DD" w:rsidRDefault="00F24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F25DD" w14:textId="77777777" w:rsidR="00F240DD" w:rsidRDefault="00F24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6F96D" w14:textId="77777777" w:rsidR="00F240DD" w:rsidRDefault="00F240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64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56C4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4642"/>
    <w:rsid w:val="00CB0802"/>
    <w:rsid w:val="00CE449F"/>
    <w:rsid w:val="00D20908"/>
    <w:rsid w:val="00D665F5"/>
    <w:rsid w:val="00D7128F"/>
    <w:rsid w:val="00EA3476"/>
    <w:rsid w:val="00F240D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1DDAA2"/>
  <w15:chartTrackingRefBased/>
  <w15:docId w15:val="{DC0663A4-1217-4590-AFBF-9BDF8D7E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2026-08-20T08:18:00Z</dcterms:created>
  <dcterms:modified xsi:type="dcterms:W3CDTF">2026-08-20T08:18:00Z</dcterms:modified>
</cp:coreProperties>
</file>