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F22C6" w14:textId="2D4AFEBF" w:rsidR="00F245C5" w:rsidRPr="00353FDC" w:rsidRDefault="001E388D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1E388D">
        <w:rPr>
          <w:rFonts w:ascii="Arial" w:hAnsi="Arial" w:cs="Arial"/>
        </w:rPr>
        <w:t>Kraków</w:t>
      </w:r>
      <w:r w:rsidR="00F245C5" w:rsidRPr="00353FDC">
        <w:rPr>
          <w:rFonts w:ascii="Arial" w:hAnsi="Arial" w:cs="Arial"/>
        </w:rPr>
        <w:t xml:space="preserve"> dnia: </w:t>
      </w:r>
      <w:r w:rsidRPr="001E388D">
        <w:rPr>
          <w:rFonts w:ascii="Arial" w:hAnsi="Arial" w:cs="Arial"/>
        </w:rPr>
        <w:t>2026-08-19</w:t>
      </w:r>
    </w:p>
    <w:p w14:paraId="1635D38F" w14:textId="0C5F3578" w:rsidR="00F245C5" w:rsidRPr="00353FDC" w:rsidRDefault="001E388D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1E388D">
        <w:rPr>
          <w:rFonts w:ascii="Arial" w:hAnsi="Arial" w:cs="Arial"/>
          <w:b/>
          <w:bCs/>
        </w:rPr>
        <w:t>Szpital Specjalistyczny im. Stefana Żeromskiego SP ZOZ w Krakowie</w:t>
      </w:r>
    </w:p>
    <w:p w14:paraId="2A01CF52" w14:textId="2B20DBEB" w:rsidR="00F245C5" w:rsidRPr="00353FDC" w:rsidRDefault="001E388D" w:rsidP="00F245C5">
      <w:pPr>
        <w:spacing w:line="360" w:lineRule="auto"/>
        <w:ind w:right="3969"/>
        <w:rPr>
          <w:rFonts w:ascii="Arial" w:hAnsi="Arial" w:cs="Arial"/>
        </w:rPr>
      </w:pPr>
      <w:r w:rsidRPr="001E388D">
        <w:rPr>
          <w:rFonts w:ascii="Arial" w:hAnsi="Arial" w:cs="Arial"/>
        </w:rPr>
        <w:t>os. Na Skarpie</w:t>
      </w:r>
      <w:r w:rsidR="00F245C5" w:rsidRPr="00353FDC">
        <w:rPr>
          <w:rFonts w:ascii="Arial" w:hAnsi="Arial" w:cs="Arial"/>
        </w:rPr>
        <w:t xml:space="preserve"> </w:t>
      </w:r>
      <w:r w:rsidRPr="001E388D">
        <w:rPr>
          <w:rFonts w:ascii="Arial" w:hAnsi="Arial" w:cs="Arial"/>
        </w:rPr>
        <w:t>66</w:t>
      </w:r>
    </w:p>
    <w:p w14:paraId="227B4360" w14:textId="56F57C5C" w:rsidR="00F245C5" w:rsidRPr="00353FDC" w:rsidRDefault="001E388D" w:rsidP="00D30F1F">
      <w:pPr>
        <w:ind w:right="4253"/>
        <w:rPr>
          <w:rFonts w:ascii="Arial" w:hAnsi="Arial" w:cs="Arial"/>
        </w:rPr>
      </w:pPr>
      <w:r w:rsidRPr="001E388D">
        <w:rPr>
          <w:rFonts w:ascii="Arial" w:hAnsi="Arial" w:cs="Arial"/>
        </w:rPr>
        <w:t>31-913</w:t>
      </w:r>
      <w:r w:rsidR="00F245C5" w:rsidRPr="00353FDC">
        <w:rPr>
          <w:rFonts w:ascii="Arial" w:hAnsi="Arial" w:cs="Arial"/>
        </w:rPr>
        <w:t xml:space="preserve"> </w:t>
      </w:r>
      <w:r w:rsidRPr="001E388D">
        <w:rPr>
          <w:rFonts w:ascii="Arial" w:hAnsi="Arial" w:cs="Arial"/>
        </w:rPr>
        <w:t>Kraków</w:t>
      </w:r>
    </w:p>
    <w:p w14:paraId="6DD47165" w14:textId="77777777"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0F2063" w14:textId="77777777" w:rsidR="00F245C5" w:rsidRDefault="00F245C5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91DD500" w14:textId="0565E3DE" w:rsidR="00771493" w:rsidRDefault="00771493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DZP-271-37/26-978.AF</w:t>
      </w:r>
    </w:p>
    <w:p w14:paraId="015A30A3" w14:textId="77777777"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C08994E" w14:textId="77777777"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7E4AEA67" w14:textId="77777777" w:rsidTr="002716A3">
        <w:tc>
          <w:tcPr>
            <w:tcW w:w="10065" w:type="dxa"/>
            <w:shd w:val="clear" w:color="auto" w:fill="F2F2F2"/>
            <w:hideMark/>
          </w:tcPr>
          <w:p w14:paraId="70EE3919" w14:textId="77777777" w:rsidR="00F245C5" w:rsidRPr="00353FD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E1171E2" w14:textId="77777777"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B0F62A3" w14:textId="77777777"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p w14:paraId="3847CC60" w14:textId="77777777"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2FAB18E9" w14:textId="77777777" w:rsidTr="002716A3">
        <w:tc>
          <w:tcPr>
            <w:tcW w:w="2269" w:type="dxa"/>
          </w:tcPr>
          <w:p w14:paraId="35784B74" w14:textId="77777777"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62F36D0B" w14:textId="6F29700B" w:rsidR="00F245C5" w:rsidRPr="00353FDC" w:rsidRDefault="001E388D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388D">
              <w:rPr>
                <w:rFonts w:ascii="Arial" w:hAnsi="Arial" w:cs="Arial"/>
                <w:bCs/>
              </w:rPr>
              <w:t>Inwestycyjny zakup sprzętu medycznego na potrzeby Oddziałów Szpitalnych (7 grup) - zakup, dostawa /wraz z uruchomieniem jeśli dotyczy/ oraz przeszkolenie pracowników Zamawiającego /jeśli dotyczy/</w:t>
            </w:r>
          </w:p>
        </w:tc>
      </w:tr>
      <w:tr w:rsidR="001E388D" w:rsidRPr="00353FDC" w14:paraId="79AB130D" w14:textId="77777777" w:rsidTr="00F43B42">
        <w:tc>
          <w:tcPr>
            <w:tcW w:w="2269" w:type="dxa"/>
          </w:tcPr>
          <w:p w14:paraId="761A339C" w14:textId="77777777" w:rsidR="001E388D" w:rsidRPr="00353FDC" w:rsidRDefault="001E388D" w:rsidP="00F43B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663AD285" w14:textId="28B24D1F" w:rsidR="001E388D" w:rsidRPr="00353FDC" w:rsidRDefault="001E388D" w:rsidP="00F43B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388D">
              <w:rPr>
                <w:rFonts w:ascii="Arial" w:hAnsi="Arial" w:cs="Arial"/>
                <w:bCs/>
              </w:rPr>
              <w:t>DZP-271-37/26</w:t>
            </w:r>
          </w:p>
        </w:tc>
      </w:tr>
    </w:tbl>
    <w:p w14:paraId="7E6286C6" w14:textId="77777777"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4D95E08" w14:textId="0941BCAD" w:rsidR="00A02E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1E388D" w:rsidRPr="001E388D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E388D" w:rsidRPr="001E388D">
        <w:rPr>
          <w:rFonts w:ascii="Arial" w:hAnsi="Arial" w:cs="Arial"/>
        </w:rPr>
        <w:t>(</w:t>
      </w:r>
      <w:proofErr w:type="spellStart"/>
      <w:r w:rsidR="001E388D" w:rsidRPr="001E388D">
        <w:rPr>
          <w:rFonts w:ascii="Arial" w:hAnsi="Arial" w:cs="Arial"/>
        </w:rPr>
        <w:t>t.j</w:t>
      </w:r>
      <w:proofErr w:type="spellEnd"/>
      <w:r w:rsidR="001E388D" w:rsidRPr="001E388D">
        <w:rPr>
          <w:rFonts w:ascii="Arial" w:hAnsi="Arial" w:cs="Arial"/>
        </w:rPr>
        <w:t>. Dz. U. z 2026 r. poz. 793)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E388D" w14:paraId="7ECB8820" w14:textId="77777777" w:rsidTr="00F43B4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A9E95" w14:textId="2A37C22F" w:rsidR="001E388D" w:rsidRPr="00F245C5" w:rsidRDefault="001E388D" w:rsidP="00F43B4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E388D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E388D">
              <w:rPr>
                <w:rFonts w:ascii="Arial" w:hAnsi="Arial" w:cs="Arial"/>
              </w:rPr>
              <w:t>Lampa czołowa - 2 szt.</w:t>
            </w:r>
          </w:p>
          <w:p w14:paraId="344285A8" w14:textId="6DF365D9" w:rsidR="001E388D" w:rsidRPr="00F245C5" w:rsidRDefault="001E388D" w:rsidP="00F43B4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E388D">
              <w:rPr>
                <w:rFonts w:ascii="Arial" w:hAnsi="Arial" w:cs="Arial"/>
                <w:b/>
              </w:rPr>
              <w:t xml:space="preserve">PLUS ULTRA Tomasz </w:t>
            </w:r>
            <w:proofErr w:type="spellStart"/>
            <w:r w:rsidRPr="001E388D">
              <w:rPr>
                <w:rFonts w:ascii="Arial" w:hAnsi="Arial" w:cs="Arial"/>
                <w:b/>
              </w:rPr>
              <w:t>Sioda</w:t>
            </w:r>
            <w:proofErr w:type="spellEnd"/>
          </w:p>
          <w:p w14:paraId="770E5B77" w14:textId="226E640B" w:rsidR="001E388D" w:rsidRPr="00F245C5" w:rsidRDefault="001E388D" w:rsidP="00F43B4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388D">
              <w:rPr>
                <w:rFonts w:ascii="Arial" w:hAnsi="Arial" w:cs="Arial"/>
                <w:bCs/>
              </w:rPr>
              <w:t>Na Szańcach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88D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CD7D179" w14:textId="427BF0B2" w:rsidR="001E388D" w:rsidRPr="00F245C5" w:rsidRDefault="001E388D" w:rsidP="00F43B4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E388D">
              <w:rPr>
                <w:rFonts w:ascii="Arial" w:hAnsi="Arial" w:cs="Arial"/>
                <w:bCs/>
              </w:rPr>
              <w:t>61-663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88D">
              <w:rPr>
                <w:rFonts w:ascii="Arial" w:hAnsi="Arial" w:cs="Arial"/>
                <w:bCs/>
              </w:rPr>
              <w:t>Poznań</w:t>
            </w:r>
          </w:p>
          <w:p w14:paraId="7E8C08DD" w14:textId="193E62C8" w:rsidR="001E388D" w:rsidRPr="00F245C5" w:rsidRDefault="001E388D" w:rsidP="00F43B4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E388D">
              <w:rPr>
                <w:rFonts w:ascii="Arial" w:hAnsi="Arial" w:cs="Arial"/>
                <w:b/>
              </w:rPr>
              <w:t>16 956.00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D3CF481" w14:textId="77777777" w:rsidR="001E388D" w:rsidRPr="00F245C5" w:rsidRDefault="001E388D" w:rsidP="00F43B4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67CDA33" w14:textId="0DA9469A" w:rsidR="001E388D" w:rsidRPr="00F245C5" w:rsidRDefault="001E388D" w:rsidP="00F43B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88D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2026 r. poz. 793 ze zm.) oraz uzyskała najwyższą liczbę punktów i została uznana za ofertę najkorzystniejszą na podstawie kryteriów oceny ofert określonych w SWZ</w:t>
            </w:r>
          </w:p>
        </w:tc>
      </w:tr>
      <w:tr w:rsidR="001E388D" w14:paraId="37B5F845" w14:textId="77777777" w:rsidTr="00F43B4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649F4" w14:textId="65DF3043" w:rsidR="001E388D" w:rsidRPr="00F245C5" w:rsidRDefault="001E388D" w:rsidP="00F43B4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E388D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E388D">
              <w:rPr>
                <w:rFonts w:ascii="Arial" w:hAnsi="Arial" w:cs="Arial"/>
              </w:rPr>
              <w:t>Optyka laryngologiczna - 3 szt.</w:t>
            </w:r>
          </w:p>
          <w:p w14:paraId="364FDE79" w14:textId="6CAF65F2" w:rsidR="001E388D" w:rsidRPr="00F245C5" w:rsidRDefault="001E388D" w:rsidP="00F43B4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E388D">
              <w:rPr>
                <w:rFonts w:ascii="Arial" w:hAnsi="Arial" w:cs="Arial"/>
                <w:b/>
              </w:rPr>
              <w:t>IMS INNOVATIVE MEDICAL SOLUTIONS Spółka z ograniczoną odpowiedzialnością</w:t>
            </w:r>
          </w:p>
          <w:p w14:paraId="311690B7" w14:textId="60F2AC2E" w:rsidR="001E388D" w:rsidRPr="00F245C5" w:rsidRDefault="001E388D" w:rsidP="00F43B4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388D">
              <w:rPr>
                <w:rFonts w:ascii="Arial" w:hAnsi="Arial" w:cs="Arial"/>
                <w:bCs/>
              </w:rPr>
              <w:t>Piękna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88D">
              <w:rPr>
                <w:rFonts w:ascii="Arial" w:hAnsi="Arial" w:cs="Arial"/>
                <w:bCs/>
              </w:rPr>
              <w:t>55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88D">
              <w:rPr>
                <w:rFonts w:ascii="Arial" w:hAnsi="Arial" w:cs="Arial"/>
                <w:bCs/>
              </w:rPr>
              <w:t>/1</w:t>
            </w:r>
          </w:p>
          <w:p w14:paraId="49BA7E44" w14:textId="1D9C9E63" w:rsidR="001E388D" w:rsidRPr="00F245C5" w:rsidRDefault="001E388D" w:rsidP="00F43B4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E388D">
              <w:rPr>
                <w:rFonts w:ascii="Arial" w:hAnsi="Arial" w:cs="Arial"/>
                <w:bCs/>
              </w:rPr>
              <w:t>60-589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88D">
              <w:rPr>
                <w:rFonts w:ascii="Arial" w:hAnsi="Arial" w:cs="Arial"/>
                <w:bCs/>
              </w:rPr>
              <w:t>Poznań</w:t>
            </w:r>
          </w:p>
          <w:p w14:paraId="128AE2FA" w14:textId="4EFE1D9B" w:rsidR="001E388D" w:rsidRPr="00F245C5" w:rsidRDefault="001E388D" w:rsidP="00F43B4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E388D">
              <w:rPr>
                <w:rFonts w:ascii="Arial" w:hAnsi="Arial" w:cs="Arial"/>
                <w:b/>
              </w:rPr>
              <w:t>39 584.96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532565A" w14:textId="77777777" w:rsidR="001E388D" w:rsidRPr="00F245C5" w:rsidRDefault="001E388D" w:rsidP="00F43B4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727AA1E" w14:textId="14321D0E" w:rsidR="001E388D" w:rsidRPr="00F245C5" w:rsidRDefault="001E388D" w:rsidP="00F43B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88D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2026 r. poz. 793 ze zm.) oraz uzyskała najwyższą liczbę punktów i została uznana za ofertę najkorzystniejszą na podstawie kryteriów oceny ofert określonych w SWZ</w:t>
            </w:r>
          </w:p>
        </w:tc>
      </w:tr>
      <w:tr w:rsidR="001E388D" w14:paraId="77C6085E" w14:textId="77777777" w:rsidTr="00F43B4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4D9E" w14:textId="2625366E" w:rsidR="001E388D" w:rsidRPr="00F245C5" w:rsidRDefault="001E388D" w:rsidP="00F43B4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E388D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E388D">
              <w:rPr>
                <w:rFonts w:ascii="Arial" w:hAnsi="Arial" w:cs="Arial"/>
              </w:rPr>
              <w:t xml:space="preserve">Zestaw do </w:t>
            </w:r>
            <w:proofErr w:type="spellStart"/>
            <w:r w:rsidRPr="001E388D">
              <w:rPr>
                <w:rFonts w:ascii="Arial" w:hAnsi="Arial" w:cs="Arial"/>
              </w:rPr>
              <w:t>septoplastyki</w:t>
            </w:r>
            <w:proofErr w:type="spellEnd"/>
            <w:r w:rsidRPr="001E388D">
              <w:rPr>
                <w:rFonts w:ascii="Arial" w:hAnsi="Arial" w:cs="Arial"/>
              </w:rPr>
              <w:t xml:space="preserve"> - 2 sztuki</w:t>
            </w:r>
          </w:p>
          <w:p w14:paraId="1E5B94B2" w14:textId="00A74947" w:rsidR="001E388D" w:rsidRPr="00F245C5" w:rsidRDefault="001E388D" w:rsidP="00F43B4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E388D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1E388D">
              <w:rPr>
                <w:rFonts w:ascii="Arial" w:hAnsi="Arial" w:cs="Arial"/>
                <w:b/>
              </w:rPr>
              <w:t>Storz</w:t>
            </w:r>
            <w:proofErr w:type="spellEnd"/>
            <w:r w:rsidRPr="001E388D">
              <w:rPr>
                <w:rFonts w:ascii="Arial" w:hAnsi="Arial" w:cs="Arial"/>
                <w:b/>
              </w:rPr>
              <w:t xml:space="preserve"> Polska Sp. z o.o.</w:t>
            </w:r>
          </w:p>
          <w:p w14:paraId="3A643287" w14:textId="361B93AB" w:rsidR="001E388D" w:rsidRPr="00F245C5" w:rsidRDefault="001E388D" w:rsidP="00F43B4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1E388D">
              <w:rPr>
                <w:rFonts w:ascii="Arial" w:hAnsi="Arial" w:cs="Arial"/>
                <w:bCs/>
              </w:rPr>
              <w:t>Hołubcowa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88D">
              <w:rPr>
                <w:rFonts w:ascii="Arial" w:hAnsi="Arial" w:cs="Arial"/>
                <w:bCs/>
              </w:rPr>
              <w:t>123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88D">
              <w:rPr>
                <w:rFonts w:ascii="Arial" w:hAnsi="Arial" w:cs="Arial"/>
                <w:bCs/>
              </w:rPr>
              <w:t>/-</w:t>
            </w:r>
          </w:p>
          <w:p w14:paraId="30F331EC" w14:textId="37ACAB0F" w:rsidR="001E388D" w:rsidRPr="00F245C5" w:rsidRDefault="001E388D" w:rsidP="00F43B4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E388D">
              <w:rPr>
                <w:rFonts w:ascii="Arial" w:hAnsi="Arial" w:cs="Arial"/>
                <w:bCs/>
              </w:rPr>
              <w:t>02-854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88D">
              <w:rPr>
                <w:rFonts w:ascii="Arial" w:hAnsi="Arial" w:cs="Arial"/>
                <w:bCs/>
              </w:rPr>
              <w:t>Warszawa</w:t>
            </w:r>
          </w:p>
          <w:p w14:paraId="7CCEEC25" w14:textId="73437EBE" w:rsidR="001E388D" w:rsidRPr="00F245C5" w:rsidRDefault="001E388D" w:rsidP="00F43B4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E388D">
              <w:rPr>
                <w:rFonts w:ascii="Arial" w:hAnsi="Arial" w:cs="Arial"/>
                <w:b/>
              </w:rPr>
              <w:t>25 414.26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946373C" w14:textId="77777777" w:rsidR="001E388D" w:rsidRPr="00F245C5" w:rsidRDefault="001E388D" w:rsidP="00F43B4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5C1D2F1" w14:textId="7851B038" w:rsidR="001E388D" w:rsidRPr="00F245C5" w:rsidRDefault="001E388D" w:rsidP="00F43B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88D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2026 r. poz. 793 ze zm.) oraz uzyskała najwyższą liczbę punktów i została uznana za ofertę najkorzystniejszą na podstawie kryteriów oceny ofert określonych w SWZ</w:t>
            </w:r>
          </w:p>
        </w:tc>
      </w:tr>
      <w:tr w:rsidR="001E388D" w14:paraId="42CB80AB" w14:textId="77777777" w:rsidTr="00F43B4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25C09" w14:textId="3041F2A4" w:rsidR="001E388D" w:rsidRPr="00F245C5" w:rsidRDefault="001E388D" w:rsidP="00F43B4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E388D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1E388D">
              <w:rPr>
                <w:rFonts w:ascii="Arial" w:hAnsi="Arial" w:cs="Arial"/>
              </w:rPr>
              <w:t>Histeroskop</w:t>
            </w:r>
            <w:proofErr w:type="spellEnd"/>
            <w:r w:rsidRPr="001E388D">
              <w:rPr>
                <w:rFonts w:ascii="Arial" w:hAnsi="Arial" w:cs="Arial"/>
              </w:rPr>
              <w:t xml:space="preserve"> z </w:t>
            </w:r>
            <w:proofErr w:type="spellStart"/>
            <w:r w:rsidRPr="001E388D">
              <w:rPr>
                <w:rFonts w:ascii="Arial" w:hAnsi="Arial" w:cs="Arial"/>
              </w:rPr>
              <w:t>shaverem</w:t>
            </w:r>
            <w:proofErr w:type="spellEnd"/>
            <w:r w:rsidRPr="001E388D">
              <w:rPr>
                <w:rFonts w:ascii="Arial" w:hAnsi="Arial" w:cs="Arial"/>
              </w:rPr>
              <w:t xml:space="preserve"> - 1 szt.</w:t>
            </w:r>
          </w:p>
          <w:p w14:paraId="36F1C3AD" w14:textId="25E48619" w:rsidR="001E388D" w:rsidRPr="00F245C5" w:rsidRDefault="001E388D" w:rsidP="00F43B4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1E388D">
              <w:rPr>
                <w:rFonts w:ascii="Arial" w:hAnsi="Arial" w:cs="Arial"/>
                <w:b/>
              </w:rPr>
              <w:t>Medtronic</w:t>
            </w:r>
            <w:proofErr w:type="spellEnd"/>
            <w:r w:rsidRPr="001E388D">
              <w:rPr>
                <w:rFonts w:ascii="Arial" w:hAnsi="Arial" w:cs="Arial"/>
                <w:b/>
              </w:rPr>
              <w:t xml:space="preserve"> Poland sp. z o.o.</w:t>
            </w:r>
          </w:p>
          <w:p w14:paraId="73EC87CE" w14:textId="29F11CAA" w:rsidR="001E388D" w:rsidRPr="00F245C5" w:rsidRDefault="001E388D" w:rsidP="00F43B4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388D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88D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422E05F" w14:textId="14CD0189" w:rsidR="001E388D" w:rsidRPr="00F245C5" w:rsidRDefault="001E388D" w:rsidP="00F43B4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E388D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88D">
              <w:rPr>
                <w:rFonts w:ascii="Arial" w:hAnsi="Arial" w:cs="Arial"/>
                <w:bCs/>
              </w:rPr>
              <w:t>Warszawa</w:t>
            </w:r>
          </w:p>
          <w:p w14:paraId="59068423" w14:textId="54DC60B1" w:rsidR="001E388D" w:rsidRPr="00F245C5" w:rsidRDefault="001E388D" w:rsidP="00F43B4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E388D">
              <w:rPr>
                <w:rFonts w:ascii="Arial" w:hAnsi="Arial" w:cs="Arial"/>
                <w:b/>
              </w:rPr>
              <w:t>429 472.80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A081492" w14:textId="77777777" w:rsidR="001E388D" w:rsidRPr="00F245C5" w:rsidRDefault="001E388D" w:rsidP="00F43B4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30A076B" w14:textId="3EDA34EE" w:rsidR="001E388D" w:rsidRPr="00F245C5" w:rsidRDefault="001E388D" w:rsidP="00F43B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88D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2026 r. poz. 793 ze zm.) oraz uzyskała najwyższą liczbę punktów i została uznana za ofertę najkorzystniejszą na podstawie kryteriów oceny ofert określonych w SWZ</w:t>
            </w:r>
          </w:p>
        </w:tc>
      </w:tr>
    </w:tbl>
    <w:p w14:paraId="25BBF5CC" w14:textId="77777777"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59BE2A7A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D16994" w14:textId="77777777"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CC1DC5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9EE197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411B39" w14:textId="77777777"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E388D" w14:paraId="606CE740" w14:textId="77777777" w:rsidTr="00F43B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31676" w14:textId="0324CDE1" w:rsidR="001E388D" w:rsidRPr="007D7932" w:rsidRDefault="001E388D" w:rsidP="00F43B4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388D">
              <w:rPr>
                <w:rFonts w:ascii="Arial" w:hAnsi="Arial" w:cs="Arial"/>
                <w:sz w:val="22"/>
                <w:szCs w:val="22"/>
              </w:rPr>
              <w:t>Lampa czołowa - 2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19C96" w14:textId="746B2B27" w:rsidR="001E388D" w:rsidRPr="007D7932" w:rsidRDefault="001E388D" w:rsidP="00F43B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388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1E388D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1E388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5F0F9AA" w14:textId="7CC89C64" w:rsidR="001E388D" w:rsidRPr="007D7932" w:rsidRDefault="001E388D" w:rsidP="00F43B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E388D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88D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58A6BA0F" w14:textId="59525D3A" w:rsidR="001E388D" w:rsidRPr="007D7932" w:rsidRDefault="001E388D" w:rsidP="00F43B4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88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0A135" w14:textId="77777777" w:rsidR="001E388D" w:rsidRPr="001E388D" w:rsidRDefault="001E388D" w:rsidP="00F43B4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1 - Cena - 55.86</w:t>
            </w:r>
          </w:p>
          <w:p w14:paraId="27863A3A" w14:textId="77777777" w:rsidR="001E388D" w:rsidRPr="001E388D" w:rsidRDefault="001E388D" w:rsidP="00F43B4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0F3CC059" w14:textId="63747964" w:rsidR="001E388D" w:rsidRPr="007D7932" w:rsidRDefault="001E388D" w:rsidP="00F43B4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BC337" w14:textId="74B2B4A3" w:rsidR="001E388D" w:rsidRPr="007D7932" w:rsidRDefault="001E388D" w:rsidP="00F43B4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 xml:space="preserve">  55,86</w:t>
            </w:r>
          </w:p>
        </w:tc>
      </w:tr>
      <w:tr w:rsidR="001E388D" w14:paraId="74D036E9" w14:textId="77777777" w:rsidTr="00F43B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8D40B" w14:textId="2A57CEA7" w:rsidR="001E388D" w:rsidRPr="007D7932" w:rsidRDefault="001E388D" w:rsidP="00F43B4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388D">
              <w:rPr>
                <w:rFonts w:ascii="Arial" w:hAnsi="Arial" w:cs="Arial"/>
                <w:sz w:val="22"/>
                <w:szCs w:val="22"/>
              </w:rPr>
              <w:t>Lampa czołowa - 2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B632A" w14:textId="583E0C86" w:rsidR="001E388D" w:rsidRPr="007D7932" w:rsidRDefault="001E388D" w:rsidP="00F43B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388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PLUS ULTRA Tomasz </w:t>
            </w:r>
            <w:proofErr w:type="spellStart"/>
            <w:r w:rsidRPr="001E388D">
              <w:rPr>
                <w:rFonts w:ascii="Arial" w:hAnsi="Arial" w:cs="Arial"/>
                <w:b/>
                <w:bCs/>
                <w:sz w:val="22"/>
                <w:szCs w:val="22"/>
              </w:rPr>
              <w:t>Sioda</w:t>
            </w:r>
            <w:proofErr w:type="spellEnd"/>
          </w:p>
          <w:p w14:paraId="559832CD" w14:textId="652C52C8" w:rsidR="001E388D" w:rsidRPr="007D7932" w:rsidRDefault="001E388D" w:rsidP="00F43B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Na Szańcach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88D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4AE1B591" w14:textId="18B00B56" w:rsidR="001E388D" w:rsidRPr="007D7932" w:rsidRDefault="001E388D" w:rsidP="00F43B4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61-663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88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C3BB" w14:textId="77777777" w:rsidR="001E388D" w:rsidRPr="001E388D" w:rsidRDefault="001E388D" w:rsidP="00F43B4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BD6213C" w14:textId="77777777" w:rsidR="001E388D" w:rsidRPr="001E388D" w:rsidRDefault="001E388D" w:rsidP="00F43B4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2 - Okres gwarancji - 30.00</w:t>
            </w:r>
          </w:p>
          <w:p w14:paraId="4FFF665F" w14:textId="40C5DE27" w:rsidR="001E388D" w:rsidRPr="007D7932" w:rsidRDefault="001E388D" w:rsidP="00F43B4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3 - Termin dostawy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73D88" w14:textId="48B05FF8" w:rsidR="001E388D" w:rsidRPr="007D7932" w:rsidRDefault="001E388D" w:rsidP="00F43B4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E388D" w14:paraId="382C06D0" w14:textId="77777777" w:rsidTr="00F43B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E848A" w14:textId="62A555C5" w:rsidR="001E388D" w:rsidRPr="007D7932" w:rsidRDefault="001E388D" w:rsidP="00F43B4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388D">
              <w:rPr>
                <w:rFonts w:ascii="Arial" w:hAnsi="Arial" w:cs="Arial"/>
                <w:sz w:val="22"/>
                <w:szCs w:val="22"/>
              </w:rPr>
              <w:t>Lampa czołowa - 2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F6BA4" w14:textId="36FCCFF9" w:rsidR="001E388D" w:rsidRPr="007D7932" w:rsidRDefault="001E388D" w:rsidP="00F43B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388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VIDEOMED Justyn </w:t>
            </w:r>
            <w:proofErr w:type="spellStart"/>
            <w:r w:rsidRPr="001E388D">
              <w:rPr>
                <w:rFonts w:ascii="Arial" w:hAnsi="Arial" w:cs="Arial"/>
                <w:b/>
                <w:bCs/>
                <w:sz w:val="22"/>
                <w:szCs w:val="22"/>
              </w:rPr>
              <w:t>Skrzętnicki</w:t>
            </w:r>
            <w:proofErr w:type="spellEnd"/>
          </w:p>
          <w:p w14:paraId="74A12D52" w14:textId="16B4AC09" w:rsidR="001E388D" w:rsidRPr="007D7932" w:rsidRDefault="001E388D" w:rsidP="00F43B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Klonowa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88D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66548C36" w14:textId="4CA17AED" w:rsidR="001E388D" w:rsidRPr="007D7932" w:rsidRDefault="001E388D" w:rsidP="00F43B4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58-310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88D">
              <w:rPr>
                <w:rFonts w:ascii="Arial" w:hAnsi="Arial" w:cs="Arial"/>
                <w:sz w:val="22"/>
                <w:szCs w:val="22"/>
              </w:rPr>
              <w:t>Szczawno-Zdrój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BF41C" w14:textId="77777777" w:rsidR="001E388D" w:rsidRPr="001E388D" w:rsidRDefault="001E388D" w:rsidP="00F43B4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265EB15" w14:textId="77777777" w:rsidR="001E388D" w:rsidRPr="001E388D" w:rsidRDefault="001E388D" w:rsidP="00F43B4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5493E356" w14:textId="6AF83C4C" w:rsidR="001E388D" w:rsidRPr="007D7932" w:rsidRDefault="001E388D" w:rsidP="00F43B4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52D6A" w14:textId="16B0B31A" w:rsidR="001E388D" w:rsidRPr="007D7932" w:rsidRDefault="001E388D" w:rsidP="00F43B4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E388D" w14:paraId="39449612" w14:textId="77777777" w:rsidTr="00F43B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3B73A" w14:textId="378A8D5B" w:rsidR="001E388D" w:rsidRPr="007D7932" w:rsidRDefault="001E388D" w:rsidP="00F43B4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388D">
              <w:rPr>
                <w:rFonts w:ascii="Arial" w:hAnsi="Arial" w:cs="Arial"/>
                <w:sz w:val="22"/>
                <w:szCs w:val="22"/>
              </w:rPr>
              <w:t>Lampa czołowa - 2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8EA30" w14:textId="7C657B39" w:rsidR="001E388D" w:rsidRPr="007D7932" w:rsidRDefault="001E388D" w:rsidP="00F43B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388D">
              <w:rPr>
                <w:rFonts w:ascii="Arial" w:hAnsi="Arial" w:cs="Arial"/>
                <w:b/>
                <w:bCs/>
                <w:sz w:val="22"/>
                <w:szCs w:val="22"/>
              </w:rPr>
              <w:t>Medium Pharma Maria Ostrowska</w:t>
            </w:r>
          </w:p>
          <w:p w14:paraId="08ACFD2C" w14:textId="1AF60DD4" w:rsidR="001E388D" w:rsidRPr="007D7932" w:rsidRDefault="001E388D" w:rsidP="00F43B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C.K. Norwida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88D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6F792A44" w14:textId="70A039CE" w:rsidR="001E388D" w:rsidRPr="007D7932" w:rsidRDefault="001E388D" w:rsidP="00F43B4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55-002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88D">
              <w:rPr>
                <w:rFonts w:ascii="Arial" w:hAnsi="Arial" w:cs="Arial"/>
                <w:sz w:val="22"/>
                <w:szCs w:val="22"/>
              </w:rPr>
              <w:t>Kamieniec Wrocławski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EC71F" w14:textId="77777777" w:rsidR="001E388D" w:rsidRPr="001E388D" w:rsidRDefault="001E388D" w:rsidP="00F43B4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69DE248" w14:textId="77777777" w:rsidR="001E388D" w:rsidRPr="001E388D" w:rsidRDefault="001E388D" w:rsidP="00F43B4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16577621" w14:textId="21FECEEE" w:rsidR="001E388D" w:rsidRPr="007D7932" w:rsidRDefault="001E388D" w:rsidP="00F43B4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B9A8B" w14:textId="2F8A5840" w:rsidR="001E388D" w:rsidRPr="007D7932" w:rsidRDefault="001E388D" w:rsidP="00F43B4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E388D" w14:paraId="38ECEB6E" w14:textId="77777777" w:rsidTr="00F43B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8614B" w14:textId="214F61D6" w:rsidR="001E388D" w:rsidRPr="007D7932" w:rsidRDefault="001E388D" w:rsidP="00F43B4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388D">
              <w:rPr>
                <w:rFonts w:ascii="Arial" w:hAnsi="Arial" w:cs="Arial"/>
                <w:sz w:val="22"/>
                <w:szCs w:val="22"/>
              </w:rPr>
              <w:t>Optyka laryngologiczna - 3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9767A" w14:textId="43ABCBCE" w:rsidR="001E388D" w:rsidRPr="007D7932" w:rsidRDefault="001E388D" w:rsidP="00F43B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388D">
              <w:rPr>
                <w:rFonts w:ascii="Arial" w:hAnsi="Arial" w:cs="Arial"/>
                <w:b/>
                <w:bCs/>
                <w:sz w:val="22"/>
                <w:szCs w:val="22"/>
              </w:rPr>
              <w:t>IMS INNOVATIVE MEDICAL SOLUTIONS Spółka z ograniczoną odpowiedzialnością</w:t>
            </w:r>
          </w:p>
          <w:p w14:paraId="3CF3064E" w14:textId="492E6346" w:rsidR="001E388D" w:rsidRPr="007D7932" w:rsidRDefault="001E388D" w:rsidP="00F43B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Piękna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88D">
              <w:rPr>
                <w:rFonts w:ascii="Arial" w:hAnsi="Arial" w:cs="Arial"/>
                <w:sz w:val="22"/>
                <w:szCs w:val="22"/>
              </w:rPr>
              <w:t>55/1</w:t>
            </w:r>
          </w:p>
          <w:p w14:paraId="5245ABF6" w14:textId="294841A3" w:rsidR="001E388D" w:rsidRPr="007D7932" w:rsidRDefault="001E388D" w:rsidP="00F43B4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60-589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88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E6E61" w14:textId="77777777" w:rsidR="001E388D" w:rsidRPr="001E388D" w:rsidRDefault="001E388D" w:rsidP="00F43B4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F46C6A4" w14:textId="77777777" w:rsidR="001E388D" w:rsidRPr="001E388D" w:rsidRDefault="001E388D" w:rsidP="00F43B4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2 - Okres gwarancji - 30.00</w:t>
            </w:r>
          </w:p>
          <w:p w14:paraId="55E2DD19" w14:textId="393F5B1E" w:rsidR="001E388D" w:rsidRPr="007D7932" w:rsidRDefault="001E388D" w:rsidP="00F43B4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3 - Termin dostawy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F506" w14:textId="21CCAB53" w:rsidR="001E388D" w:rsidRPr="007D7932" w:rsidRDefault="001E388D" w:rsidP="00F43B4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  <w:tr w:rsidR="001E388D" w14:paraId="0857EE6E" w14:textId="77777777" w:rsidTr="00F43B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55BE1" w14:textId="74A9F6C9" w:rsidR="001E388D" w:rsidRPr="007D7932" w:rsidRDefault="001E388D" w:rsidP="00F43B4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388D">
              <w:rPr>
                <w:rFonts w:ascii="Arial" w:hAnsi="Arial" w:cs="Arial"/>
                <w:sz w:val="22"/>
                <w:szCs w:val="22"/>
              </w:rPr>
              <w:t xml:space="preserve">Zestaw do </w:t>
            </w:r>
            <w:proofErr w:type="spellStart"/>
            <w:r w:rsidRPr="001E388D">
              <w:rPr>
                <w:rFonts w:ascii="Arial" w:hAnsi="Arial" w:cs="Arial"/>
                <w:sz w:val="22"/>
                <w:szCs w:val="22"/>
              </w:rPr>
              <w:t>septoplastyki</w:t>
            </w:r>
            <w:proofErr w:type="spellEnd"/>
            <w:r w:rsidRPr="001E388D">
              <w:rPr>
                <w:rFonts w:ascii="Arial" w:hAnsi="Arial" w:cs="Arial"/>
                <w:sz w:val="22"/>
                <w:szCs w:val="22"/>
              </w:rPr>
              <w:t xml:space="preserve"> - 2 sztuki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2A093" w14:textId="7C4D5DC4" w:rsidR="001E388D" w:rsidRPr="007D7932" w:rsidRDefault="001E388D" w:rsidP="00F43B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388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1E388D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1E388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0471F71" w14:textId="55E37B6E" w:rsidR="001E388D" w:rsidRPr="007D7932" w:rsidRDefault="001E388D" w:rsidP="00F43B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E388D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88D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138DE53B" w14:textId="3AEA54D3" w:rsidR="001E388D" w:rsidRPr="007D7932" w:rsidRDefault="001E388D" w:rsidP="00F43B4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88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5DD82" w14:textId="77777777" w:rsidR="001E388D" w:rsidRPr="001E388D" w:rsidRDefault="001E388D" w:rsidP="00F43B4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94C0A6E" w14:textId="77777777" w:rsidR="001E388D" w:rsidRPr="001E388D" w:rsidRDefault="001E388D" w:rsidP="00F43B4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459FBE3B" w14:textId="4538DCD3" w:rsidR="001E388D" w:rsidRPr="007D7932" w:rsidRDefault="001E388D" w:rsidP="00F43B4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1C74F" w14:textId="0E6F8D32" w:rsidR="001E388D" w:rsidRPr="007D7932" w:rsidRDefault="001E388D" w:rsidP="00F43B4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1E388D" w14:paraId="73CEEA83" w14:textId="77777777" w:rsidTr="00F43B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8719B" w14:textId="5C799D9C" w:rsidR="001E388D" w:rsidRPr="007D7932" w:rsidRDefault="001E388D" w:rsidP="00F43B4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lastRenderedPageBreak/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1E388D">
              <w:rPr>
                <w:rFonts w:ascii="Arial" w:hAnsi="Arial" w:cs="Arial"/>
                <w:sz w:val="22"/>
                <w:szCs w:val="22"/>
              </w:rPr>
              <w:t>Histeroskop</w:t>
            </w:r>
            <w:proofErr w:type="spellEnd"/>
            <w:r w:rsidRPr="001E388D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1E388D">
              <w:rPr>
                <w:rFonts w:ascii="Arial" w:hAnsi="Arial" w:cs="Arial"/>
                <w:sz w:val="22"/>
                <w:szCs w:val="22"/>
              </w:rPr>
              <w:t>shaverem</w:t>
            </w:r>
            <w:proofErr w:type="spellEnd"/>
            <w:r w:rsidRPr="001E388D">
              <w:rPr>
                <w:rFonts w:ascii="Arial" w:hAnsi="Arial" w:cs="Arial"/>
                <w:sz w:val="22"/>
                <w:szCs w:val="22"/>
              </w:rPr>
              <w:t xml:space="preserve"> - 1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B3B39" w14:textId="5EE62EC9" w:rsidR="001E388D" w:rsidRPr="007D7932" w:rsidRDefault="001E388D" w:rsidP="00F43B4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E388D">
              <w:rPr>
                <w:rFonts w:ascii="Arial" w:hAnsi="Arial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1E388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39BD378" w14:textId="558CCAB5" w:rsidR="001E388D" w:rsidRPr="007D7932" w:rsidRDefault="001E388D" w:rsidP="00F43B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88D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3C0C93A9" w14:textId="63D800B8" w:rsidR="001E388D" w:rsidRPr="007D7932" w:rsidRDefault="001E388D" w:rsidP="00F43B4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88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5C2AA" w14:textId="77777777" w:rsidR="001E388D" w:rsidRPr="001E388D" w:rsidRDefault="001E388D" w:rsidP="00F43B4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08967CB" w14:textId="77777777" w:rsidR="001E388D" w:rsidRPr="001E388D" w:rsidRDefault="001E388D" w:rsidP="00F43B4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498997FB" w14:textId="525FA33E" w:rsidR="001E388D" w:rsidRPr="007D7932" w:rsidRDefault="001E388D" w:rsidP="00F43B4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>3 - Termin dostawy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84D01" w14:textId="20AB2368" w:rsidR="001E388D" w:rsidRPr="007D7932" w:rsidRDefault="001E388D" w:rsidP="00F43B4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88D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</w:tr>
    </w:tbl>
    <w:p w14:paraId="6DE8299C" w14:textId="77777777"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14:paraId="7E913829" w14:textId="77777777" w:rsidR="00A02E94" w:rsidRDefault="00A02E94" w:rsidP="007D7932">
      <w:pPr>
        <w:spacing w:after="40" w:line="360" w:lineRule="auto"/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24246BB7" w14:textId="38344FE1" w:rsidR="00A02E94" w:rsidRDefault="00A02E94" w:rsidP="007D793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1E388D">
        <w:rPr>
          <w:rFonts w:ascii="Arial" w:hAnsi="Arial" w:cs="Arial"/>
        </w:rPr>
        <w:t>nie krótszym niż 5 dni od dnia przesłania niniejszej informacji o wyborze najkorzystniejszej oferty.</w:t>
      </w:r>
    </w:p>
    <w:p w14:paraId="244517D6" w14:textId="77777777" w:rsidR="00A02E94" w:rsidRDefault="00A02E94" w:rsidP="0013621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09B023BE" w14:textId="77777777" w:rsidR="0013621B" w:rsidRPr="00C6247D" w:rsidRDefault="0013621B" w:rsidP="0013621B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4557EFF0" w14:textId="77777777" w:rsidR="0013621B" w:rsidRPr="00D50535" w:rsidRDefault="0013621B" w:rsidP="0013621B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599CA1B4" w14:textId="77777777" w:rsidR="0013621B" w:rsidRPr="00744806" w:rsidRDefault="0013621B" w:rsidP="00744806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744806">
        <w:rPr>
          <w:rFonts w:ascii="Arial" w:hAnsi="Arial" w:cs="Arial"/>
          <w:i/>
        </w:rPr>
        <w:t>Zamawiający</w:t>
      </w:r>
    </w:p>
    <w:p w14:paraId="7C5DACB0" w14:textId="77777777" w:rsidR="00744806" w:rsidRPr="00744806" w:rsidRDefault="001E388D" w:rsidP="00744806">
      <w:pPr>
        <w:spacing w:line="276" w:lineRule="auto"/>
        <w:ind w:firstLine="709"/>
        <w:jc w:val="right"/>
        <w:rPr>
          <w:rFonts w:ascii="Arial" w:hAnsi="Arial" w:cs="Arial"/>
          <w:i/>
        </w:rPr>
      </w:pPr>
      <w:r w:rsidRPr="00744806">
        <w:rPr>
          <w:rFonts w:ascii="Arial" w:hAnsi="Arial" w:cs="Arial"/>
        </w:rPr>
        <w:t xml:space="preserve">  </w:t>
      </w:r>
      <w:bookmarkEnd w:id="0"/>
      <w:r w:rsidR="00744806" w:rsidRPr="00744806">
        <w:rPr>
          <w:rFonts w:ascii="Arial" w:hAnsi="Arial" w:cs="Arial"/>
          <w:i/>
        </w:rPr>
        <w:t>Dyrektor Szpitala</w:t>
      </w:r>
    </w:p>
    <w:p w14:paraId="30B6E103" w14:textId="77777777" w:rsidR="00744806" w:rsidRPr="00744806" w:rsidRDefault="00744806" w:rsidP="00744806">
      <w:pPr>
        <w:spacing w:line="276" w:lineRule="auto"/>
        <w:ind w:firstLine="709"/>
        <w:jc w:val="right"/>
        <w:rPr>
          <w:rFonts w:ascii="Arial" w:hAnsi="Arial" w:cs="Arial"/>
          <w:i/>
        </w:rPr>
      </w:pPr>
      <w:r w:rsidRPr="00744806">
        <w:rPr>
          <w:rFonts w:ascii="Arial" w:hAnsi="Arial" w:cs="Arial"/>
          <w:i/>
        </w:rPr>
        <w:t xml:space="preserve">dr n. o </w:t>
      </w:r>
      <w:proofErr w:type="spellStart"/>
      <w:r w:rsidRPr="00744806">
        <w:rPr>
          <w:rFonts w:ascii="Arial" w:hAnsi="Arial" w:cs="Arial"/>
          <w:i/>
        </w:rPr>
        <w:t>zdr</w:t>
      </w:r>
      <w:proofErr w:type="spellEnd"/>
      <w:r w:rsidRPr="00744806">
        <w:rPr>
          <w:rFonts w:ascii="Arial" w:hAnsi="Arial" w:cs="Arial"/>
          <w:i/>
        </w:rPr>
        <w:t>. Jacek Żak</w:t>
      </w:r>
    </w:p>
    <w:p w14:paraId="68F45639" w14:textId="72E2FA57" w:rsidR="008642B3" w:rsidRPr="0013621B" w:rsidRDefault="008642B3" w:rsidP="0013621B">
      <w:pPr>
        <w:jc w:val="right"/>
        <w:rPr>
          <w:rFonts w:ascii="Arial" w:hAnsi="Arial" w:cs="Arial"/>
          <w:vertAlign w:val="superscript"/>
        </w:rPr>
      </w:pPr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3E20E" w14:textId="77777777" w:rsidR="000B4AE7" w:rsidRDefault="000B4AE7">
      <w:r>
        <w:separator/>
      </w:r>
    </w:p>
  </w:endnote>
  <w:endnote w:type="continuationSeparator" w:id="0">
    <w:p w14:paraId="5F4B23B0" w14:textId="77777777" w:rsidR="000B4AE7" w:rsidRDefault="000B4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F5557" w14:textId="77777777" w:rsidR="001E388D" w:rsidRDefault="001E38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4D0A1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5B4745F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6E15015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7A07" w14:textId="77777777" w:rsidR="001E388D" w:rsidRDefault="001E38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6320B" w14:textId="77777777" w:rsidR="000B4AE7" w:rsidRDefault="000B4AE7">
      <w:r>
        <w:separator/>
      </w:r>
    </w:p>
  </w:footnote>
  <w:footnote w:type="continuationSeparator" w:id="0">
    <w:p w14:paraId="5FED050D" w14:textId="77777777" w:rsidR="000B4AE7" w:rsidRDefault="000B4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84C4B" w14:textId="77777777" w:rsidR="001E388D" w:rsidRDefault="001E38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CF3FA" w14:textId="77777777" w:rsidR="001E388D" w:rsidRDefault="001E38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57315" w14:textId="77777777" w:rsidR="001E388D" w:rsidRDefault="001E38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2DC"/>
    <w:rsid w:val="00022322"/>
    <w:rsid w:val="00042497"/>
    <w:rsid w:val="000B4AE7"/>
    <w:rsid w:val="000C1E6F"/>
    <w:rsid w:val="000E4E56"/>
    <w:rsid w:val="0013621B"/>
    <w:rsid w:val="001A1468"/>
    <w:rsid w:val="001B7815"/>
    <w:rsid w:val="001C3F13"/>
    <w:rsid w:val="001E388D"/>
    <w:rsid w:val="00211A34"/>
    <w:rsid w:val="002716A3"/>
    <w:rsid w:val="002B1E4F"/>
    <w:rsid w:val="002B6761"/>
    <w:rsid w:val="002E365C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603B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743A1"/>
    <w:rsid w:val="006E3089"/>
    <w:rsid w:val="00712C39"/>
    <w:rsid w:val="00744806"/>
    <w:rsid w:val="00756CDA"/>
    <w:rsid w:val="00771493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9F12D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F7162"/>
  <w15:chartTrackingRefBased/>
  <w15:docId w15:val="{F18AEB35-621C-4131-8996-76A7D8308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734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2</cp:revision>
  <cp:lastPrinted>2026-08-19T07:42:00Z</cp:lastPrinted>
  <dcterms:created xsi:type="dcterms:W3CDTF">2026-08-19T07:43:00Z</dcterms:created>
  <dcterms:modified xsi:type="dcterms:W3CDTF">2026-08-19T07:43:00Z</dcterms:modified>
</cp:coreProperties>
</file>