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370C7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 xml:space="preserve">Załącznik nr </w:t>
      </w:r>
      <w:r w:rsidR="00012286" w:rsidRPr="00370C7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370C7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370C7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>TEL.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FAX 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70C7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70C7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370C7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370C7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370C7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Dział Zamówień Publicznych</w:t>
      </w:r>
      <w:r w:rsidR="008D2AB8" w:rsidRPr="00370C7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Al. Mickiewicza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30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370C79" w:rsidRDefault="006F29F8" w:rsidP="008D2AB8">
      <w:pPr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30-059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Kraków</w:t>
      </w:r>
      <w:r w:rsidR="008D2AB8" w:rsidRPr="00370C7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370C7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4938912" w14:textId="0C69917A" w:rsidR="00A0470F" w:rsidRPr="00A9257D" w:rsidRDefault="008D2AB8" w:rsidP="00A9257D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9257D">
        <w:rPr>
          <w:rFonts w:ascii="Verdana" w:hAnsi="Verdana" w:cs="Arial"/>
          <w:b/>
          <w:sz w:val="18"/>
          <w:szCs w:val="18"/>
        </w:rPr>
        <w:t xml:space="preserve">dostawa zestawów (16 sztuk) drukarek z funkcją aktywnego suszenia </w:t>
      </w:r>
      <w:proofErr w:type="spellStart"/>
      <w:r w:rsidR="00A9257D">
        <w:rPr>
          <w:rFonts w:ascii="Verdana" w:hAnsi="Verdana" w:cs="Arial"/>
          <w:b/>
          <w:sz w:val="18"/>
          <w:szCs w:val="18"/>
        </w:rPr>
        <w:t>filamentru</w:t>
      </w:r>
      <w:proofErr w:type="spellEnd"/>
      <w:r w:rsidR="00A9257D">
        <w:rPr>
          <w:rFonts w:ascii="Verdana" w:hAnsi="Verdana" w:cs="Arial"/>
          <w:b/>
          <w:sz w:val="18"/>
          <w:szCs w:val="18"/>
        </w:rPr>
        <w:t xml:space="preserve"> oraz inteligentnym wykrywaniem błędów AI wraz z akcesoriami dla   </w:t>
      </w:r>
      <w:proofErr w:type="spellStart"/>
      <w:r w:rsidR="00A9257D">
        <w:rPr>
          <w:rFonts w:ascii="Verdana" w:hAnsi="Verdana" w:cs="Arial"/>
          <w:b/>
          <w:sz w:val="18"/>
          <w:szCs w:val="18"/>
        </w:rPr>
        <w:t>WIMiR</w:t>
      </w:r>
      <w:proofErr w:type="spellEnd"/>
      <w:r w:rsidR="00A9257D">
        <w:rPr>
          <w:rFonts w:ascii="Verdana" w:hAnsi="Verdana" w:cs="Arial"/>
          <w:b/>
          <w:sz w:val="18"/>
          <w:szCs w:val="18"/>
        </w:rPr>
        <w:t xml:space="preserve"> - KC-DE-zp.25.366.2026</w:t>
      </w:r>
      <w:r w:rsidRPr="00370C79">
        <w:rPr>
          <w:rFonts w:ascii="Verdana" w:hAnsi="Verdana"/>
          <w:b/>
          <w:sz w:val="18"/>
          <w:szCs w:val="18"/>
        </w:rPr>
        <w:t xml:space="preserve">, </w:t>
      </w:r>
      <w:r w:rsidRPr="00370C7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1A3F3D" w:rsidRPr="00DC7252" w14:paraId="2E34CDDC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2066FC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DC7252">
              <w:rPr>
                <w:rFonts w:ascii="Verdana" w:hAnsi="Verdana"/>
                <w:sz w:val="16"/>
                <w:szCs w:val="16"/>
              </w:rPr>
              <w:t>vatL.p</w:t>
            </w:r>
            <w:proofErr w:type="spellEnd"/>
            <w:r w:rsidRPr="00DC7252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1BBD72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15D42" w14:textId="13BE9E22" w:rsidR="004E3220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producenta/</w:t>
            </w:r>
          </w:p>
          <w:p w14:paraId="363F8778" w14:textId="42F31405" w:rsidR="001A3F3D" w:rsidRPr="00DC7252" w:rsidRDefault="001D2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model drukarki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3CE441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10D6D6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ACF7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550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DBF1A2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5A9425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8F22AC7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5FFE3F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6A96438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  <w:p w14:paraId="1B768E10" w14:textId="0DAFEF25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  <w:r w:rsidR="00DC7252">
              <w:rPr>
                <w:rFonts w:ascii="Verdana" w:hAnsi="Verdana"/>
                <w:b/>
                <w:bCs/>
                <w:sz w:val="16"/>
                <w:szCs w:val="16"/>
              </w:rPr>
              <w:t>*)</w:t>
            </w:r>
          </w:p>
        </w:tc>
      </w:tr>
      <w:tr w:rsidR="001A3F3D" w:rsidRPr="00DC7252" w14:paraId="25E7BDC7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A46C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A935D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44AC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56EA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33658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E8857E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5FD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DBAF7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1A3F3D" w:rsidRPr="00DC7252" w14:paraId="1A3568AB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48B2" w14:textId="77777777" w:rsidR="001A3F3D" w:rsidRPr="00DC7252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A07E" w14:textId="3BDADF88" w:rsidR="001A3F3D" w:rsidRPr="00DC7252" w:rsidRDefault="00DC725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Drukarka </w:t>
            </w:r>
            <w:r w:rsidR="008319EA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wraz z akcesoriami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D4B8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Producent:</w:t>
            </w:r>
          </w:p>
          <w:p w14:paraId="5843739B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…………………………………………</w:t>
            </w:r>
          </w:p>
          <w:p w14:paraId="2EB6D634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Model: ………………………………………..</w:t>
            </w:r>
          </w:p>
          <w:p w14:paraId="54645EED" w14:textId="255E4E56" w:rsidR="001A3F3D" w:rsidRPr="00DC7252" w:rsidRDefault="001A3F3D" w:rsidP="00DC7252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85F6" w14:textId="5849A032" w:rsidR="001A3F3D" w:rsidRPr="00DC7252" w:rsidRDefault="00A9257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16</w:t>
            </w:r>
            <w:r w:rsidR="001A3F3D"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FC5F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F5C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21C4C3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64C9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4B67587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DB4D14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5C28B734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210935E9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452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AF555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2AE58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34F67D4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6F52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2F08F6E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55B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60781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C07DC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EBA2AE8" w14:textId="77777777" w:rsidR="006F7AA4" w:rsidRPr="00370C79" w:rsidRDefault="006F7AA4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12980FD0" w14:textId="6BC27F06" w:rsidR="00676469" w:rsidRPr="00370C7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5583A807" w14:textId="77777777" w:rsidR="00095B50" w:rsidRPr="00370C79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755CD43" w:rsidR="008D2AB8" w:rsidRPr="00370C79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Termin realizacji umowy:</w:t>
      </w:r>
      <w:r w:rsidR="00FE545C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sz w:val="18"/>
          <w:szCs w:val="18"/>
        </w:rPr>
        <w:t>………….</w:t>
      </w:r>
      <w:r w:rsidR="00FC67FB" w:rsidRPr="00370C79">
        <w:rPr>
          <w:rFonts w:ascii="Verdana" w:hAnsi="Verdana"/>
          <w:sz w:val="18"/>
          <w:szCs w:val="18"/>
        </w:rPr>
        <w:t xml:space="preserve"> dni </w:t>
      </w:r>
      <w:r w:rsidR="00DC3335" w:rsidRPr="00370C79">
        <w:rPr>
          <w:rFonts w:ascii="Verdana" w:hAnsi="Verdana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370C79">
        <w:rPr>
          <w:rFonts w:ascii="Verdana" w:hAnsi="Verdana"/>
          <w:sz w:val="18"/>
          <w:szCs w:val="18"/>
        </w:rPr>
        <w:t>M</w:t>
      </w:r>
      <w:r w:rsidR="000625D2" w:rsidRPr="00370C79">
        <w:rPr>
          <w:rFonts w:ascii="Verdana" w:hAnsi="Verdana"/>
          <w:sz w:val="18"/>
          <w:szCs w:val="18"/>
        </w:rPr>
        <w:t>NiSW</w:t>
      </w:r>
      <w:proofErr w:type="spellEnd"/>
      <w:r w:rsidR="006E4618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17A4202E" w14:textId="39E0FB37" w:rsidR="00C15E11" w:rsidRPr="00370C79" w:rsidRDefault="00C15E11" w:rsidP="00C15E1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lastRenderedPageBreak/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maksymalny okres terminu realizacji.</w:t>
      </w:r>
    </w:p>
    <w:p w14:paraId="7AA226F9" w14:textId="41B062CC" w:rsidR="008D2AB8" w:rsidRPr="00370C7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Okres udzielonej gwarancji 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370C79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370C79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370C79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370C79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370C7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111027" w:rsidR="000625D2" w:rsidRPr="00370C7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D11140">
        <w:rPr>
          <w:rFonts w:ascii="Verdana" w:hAnsi="Verdana"/>
          <w:b/>
          <w:bCs/>
          <w:i/>
          <w:iCs/>
          <w:sz w:val="18"/>
          <w:szCs w:val="18"/>
        </w:rPr>
        <w:t xml:space="preserve">drukarki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15E11" w:rsidRPr="00370C79">
        <w:rPr>
          <w:rFonts w:ascii="Verdana" w:hAnsi="Verdana"/>
          <w:i/>
          <w:iCs/>
          <w:sz w:val="18"/>
          <w:szCs w:val="18"/>
        </w:rPr>
        <w:t>e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370C7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370C7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70C79">
        <w:rPr>
          <w:rFonts w:ascii="Verdana" w:hAnsi="Verdana"/>
          <w:sz w:val="18"/>
          <w:szCs w:val="18"/>
        </w:rPr>
        <w:t>6 marca 2018 r</w:t>
      </w:r>
      <w:r w:rsidRPr="00370C79">
        <w:rPr>
          <w:rFonts w:ascii="Verdana" w:hAnsi="Verdana"/>
          <w:sz w:val="18"/>
          <w:szCs w:val="18"/>
        </w:rPr>
        <w:t>.</w:t>
      </w:r>
      <w:r w:rsidR="00A0022B" w:rsidRPr="00370C79">
        <w:rPr>
          <w:rFonts w:ascii="Verdana" w:hAnsi="Verdana"/>
          <w:sz w:val="18"/>
          <w:szCs w:val="18"/>
        </w:rPr>
        <w:t xml:space="preserve"> Prawo przedsiębiorców, </w:t>
      </w:r>
      <w:r w:rsidRPr="00370C79">
        <w:rPr>
          <w:rFonts w:ascii="Verdana" w:hAnsi="Verdana"/>
          <w:sz w:val="18"/>
          <w:szCs w:val="18"/>
        </w:rPr>
        <w:t>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370C7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370C79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A862DFE" w14:textId="3EF1B1E0" w:rsidR="00272EDA" w:rsidRPr="00370C79" w:rsidRDefault="009312D6" w:rsidP="00DC3335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6469188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7600D17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678E0D2" w14:textId="4C49D43D" w:rsidR="00272ED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4873EBE" w14:textId="77777777" w:rsidR="00D11140" w:rsidRPr="00370C79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655CED3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38EB86E2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D11140">
        <w:rPr>
          <w:rFonts w:ascii="Verdana" w:hAnsi="Verdana"/>
          <w:b/>
          <w:color w:val="000000"/>
          <w:sz w:val="18"/>
          <w:szCs w:val="18"/>
          <w:lang w:eastAsia="ar-SA"/>
        </w:rPr>
        <w:t>drukarki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D11140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drukarki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370C7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370C7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370C7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370C7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905904" w:rsidRPr="00370C79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370C7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370C7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05EC2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C4108B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5F7C340" w14:textId="77777777" w:rsidR="00350C7D" w:rsidRPr="00370C79" w:rsidRDefault="00350C7D" w:rsidP="00350C7D">
      <w:pPr>
        <w:rPr>
          <w:rFonts w:ascii="Verdana" w:hAnsi="Verdana"/>
          <w:sz w:val="18"/>
          <w:szCs w:val="18"/>
        </w:rPr>
      </w:pPr>
    </w:p>
    <w:p w14:paraId="55307031" w14:textId="77777777" w:rsidR="00272EDA" w:rsidRPr="00370C7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55FC0038" w14:textId="77777777" w:rsidR="00FE545C" w:rsidRPr="00370C79" w:rsidRDefault="00FE545C" w:rsidP="00370C79">
      <w:pPr>
        <w:rPr>
          <w:rFonts w:ascii="Verdana" w:hAnsi="Verdana"/>
          <w:sz w:val="18"/>
          <w:szCs w:val="18"/>
        </w:rPr>
      </w:pPr>
    </w:p>
    <w:sectPr w:rsidR="00FE545C" w:rsidRPr="00370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613B5" w14:textId="77777777" w:rsidR="00A8209B" w:rsidRDefault="00A8209B">
      <w:r>
        <w:separator/>
      </w:r>
    </w:p>
  </w:endnote>
  <w:endnote w:type="continuationSeparator" w:id="0">
    <w:p w14:paraId="784F3F3E" w14:textId="77777777" w:rsidR="00A8209B" w:rsidRDefault="00A8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C83F5" w14:textId="77777777" w:rsidR="00A8209B" w:rsidRDefault="00A8209B">
      <w:r>
        <w:separator/>
      </w:r>
    </w:p>
  </w:footnote>
  <w:footnote w:type="continuationSeparator" w:id="0">
    <w:p w14:paraId="68112202" w14:textId="77777777" w:rsidR="00A8209B" w:rsidRDefault="00A82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14162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A3F3D"/>
    <w:rsid w:val="001D22D0"/>
    <w:rsid w:val="001D4612"/>
    <w:rsid w:val="002055B2"/>
    <w:rsid w:val="00207E98"/>
    <w:rsid w:val="00215255"/>
    <w:rsid w:val="00233041"/>
    <w:rsid w:val="002401EF"/>
    <w:rsid w:val="002723B0"/>
    <w:rsid w:val="00272EDA"/>
    <w:rsid w:val="00293B27"/>
    <w:rsid w:val="002E18C4"/>
    <w:rsid w:val="00315A4A"/>
    <w:rsid w:val="0033739A"/>
    <w:rsid w:val="00350C7D"/>
    <w:rsid w:val="00370C79"/>
    <w:rsid w:val="00385524"/>
    <w:rsid w:val="003C5AE7"/>
    <w:rsid w:val="003D16E8"/>
    <w:rsid w:val="003F1655"/>
    <w:rsid w:val="003F722B"/>
    <w:rsid w:val="00403FA1"/>
    <w:rsid w:val="00411E4F"/>
    <w:rsid w:val="004139CD"/>
    <w:rsid w:val="00455BD3"/>
    <w:rsid w:val="00473848"/>
    <w:rsid w:val="004B7300"/>
    <w:rsid w:val="004C45A3"/>
    <w:rsid w:val="004C6753"/>
    <w:rsid w:val="004C7349"/>
    <w:rsid w:val="004D1A16"/>
    <w:rsid w:val="004E3220"/>
    <w:rsid w:val="00595C87"/>
    <w:rsid w:val="005D2C65"/>
    <w:rsid w:val="005E6D94"/>
    <w:rsid w:val="00632A55"/>
    <w:rsid w:val="0063384F"/>
    <w:rsid w:val="006439C3"/>
    <w:rsid w:val="00643C6F"/>
    <w:rsid w:val="00646202"/>
    <w:rsid w:val="0065290F"/>
    <w:rsid w:val="00660F6E"/>
    <w:rsid w:val="006719D5"/>
    <w:rsid w:val="00676469"/>
    <w:rsid w:val="006815F6"/>
    <w:rsid w:val="00690704"/>
    <w:rsid w:val="006E4618"/>
    <w:rsid w:val="006F1946"/>
    <w:rsid w:val="006F29F8"/>
    <w:rsid w:val="006F7AA4"/>
    <w:rsid w:val="00715893"/>
    <w:rsid w:val="007642C9"/>
    <w:rsid w:val="007748F0"/>
    <w:rsid w:val="00775439"/>
    <w:rsid w:val="007A2466"/>
    <w:rsid w:val="007A4321"/>
    <w:rsid w:val="007F287D"/>
    <w:rsid w:val="008175ED"/>
    <w:rsid w:val="008203AC"/>
    <w:rsid w:val="00823AAE"/>
    <w:rsid w:val="008319EA"/>
    <w:rsid w:val="00833933"/>
    <w:rsid w:val="00845783"/>
    <w:rsid w:val="00853083"/>
    <w:rsid w:val="008B2F0C"/>
    <w:rsid w:val="008B4928"/>
    <w:rsid w:val="008D2AB8"/>
    <w:rsid w:val="008F1C66"/>
    <w:rsid w:val="008F6F94"/>
    <w:rsid w:val="00905904"/>
    <w:rsid w:val="009312D6"/>
    <w:rsid w:val="00970FE4"/>
    <w:rsid w:val="00A0022B"/>
    <w:rsid w:val="00A0470F"/>
    <w:rsid w:val="00A346FE"/>
    <w:rsid w:val="00A47B4D"/>
    <w:rsid w:val="00A8209B"/>
    <w:rsid w:val="00A83018"/>
    <w:rsid w:val="00A91C10"/>
    <w:rsid w:val="00A9257D"/>
    <w:rsid w:val="00AC62BE"/>
    <w:rsid w:val="00B538E5"/>
    <w:rsid w:val="00B711E0"/>
    <w:rsid w:val="00B774DC"/>
    <w:rsid w:val="00B93829"/>
    <w:rsid w:val="00BA3275"/>
    <w:rsid w:val="00BC47C0"/>
    <w:rsid w:val="00C005E6"/>
    <w:rsid w:val="00C15E11"/>
    <w:rsid w:val="00C168B1"/>
    <w:rsid w:val="00C27ADB"/>
    <w:rsid w:val="00C63BC9"/>
    <w:rsid w:val="00C65EBA"/>
    <w:rsid w:val="00C85CDD"/>
    <w:rsid w:val="00C969A6"/>
    <w:rsid w:val="00CA0381"/>
    <w:rsid w:val="00CA7D36"/>
    <w:rsid w:val="00CC213F"/>
    <w:rsid w:val="00CD4545"/>
    <w:rsid w:val="00CD7C8A"/>
    <w:rsid w:val="00CF06BF"/>
    <w:rsid w:val="00D11140"/>
    <w:rsid w:val="00D24208"/>
    <w:rsid w:val="00D573F3"/>
    <w:rsid w:val="00D60C38"/>
    <w:rsid w:val="00D66893"/>
    <w:rsid w:val="00D90ACB"/>
    <w:rsid w:val="00DA43CA"/>
    <w:rsid w:val="00DB508E"/>
    <w:rsid w:val="00DC1500"/>
    <w:rsid w:val="00DC3335"/>
    <w:rsid w:val="00DC7252"/>
    <w:rsid w:val="00DE6CD8"/>
    <w:rsid w:val="00E128BF"/>
    <w:rsid w:val="00E34BA8"/>
    <w:rsid w:val="00E44371"/>
    <w:rsid w:val="00E71ADB"/>
    <w:rsid w:val="00E81033"/>
    <w:rsid w:val="00E8444C"/>
    <w:rsid w:val="00E949B0"/>
    <w:rsid w:val="00EC0BEA"/>
    <w:rsid w:val="00ED29BD"/>
    <w:rsid w:val="00F00591"/>
    <w:rsid w:val="00F10BD1"/>
    <w:rsid w:val="00F209BB"/>
    <w:rsid w:val="00F22CB0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1021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2026-08-10T13:19:00Z</cp:lastPrinted>
  <dcterms:created xsi:type="dcterms:W3CDTF">2026-08-10T13:19:00Z</dcterms:created>
  <dcterms:modified xsi:type="dcterms:W3CDTF">2026-08-10T13:19:00Z</dcterms:modified>
</cp:coreProperties>
</file>