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93BD3" w14:textId="50967535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FD162D">
        <w:rPr>
          <w:rFonts w:ascii="Arial" w:hAnsi="Arial" w:cs="Arial"/>
          <w:sz w:val="24"/>
          <w:szCs w:val="24"/>
        </w:rPr>
        <w:t>1.A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39FE1F0D" w14:textId="77777777" w:rsidTr="005844F6">
        <w:tc>
          <w:tcPr>
            <w:tcW w:w="9104" w:type="dxa"/>
            <w:shd w:val="clear" w:color="auto" w:fill="F2F2F2"/>
          </w:tcPr>
          <w:p w14:paraId="5CA82772" w14:textId="2AC31532" w:rsidR="00FF2E6B" w:rsidRPr="004D1379" w:rsidRDefault="00F31EAC" w:rsidP="004D1379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64F9F902" w14:textId="77777777" w:rsidR="00140C27" w:rsidRPr="00140C27" w:rsidRDefault="0027720E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27720E">
        <w:rPr>
          <w:rFonts w:ascii="Arial" w:hAnsi="Arial" w:cs="Arial"/>
          <w:b/>
          <w:bCs/>
        </w:rPr>
        <w:t>Szpital Specjalistyczny im. Stefana Żeromskiego SP ZOZ w Krakowie</w:t>
      </w:r>
    </w:p>
    <w:p w14:paraId="64D29FE9" w14:textId="77777777" w:rsidR="00140C27" w:rsidRPr="00140C27" w:rsidRDefault="0027720E" w:rsidP="00140C27">
      <w:pPr>
        <w:spacing w:line="360" w:lineRule="auto"/>
        <w:ind w:left="3969"/>
        <w:rPr>
          <w:rFonts w:ascii="Arial" w:hAnsi="Arial" w:cs="Arial"/>
        </w:rPr>
      </w:pPr>
      <w:r w:rsidRPr="0027720E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27720E">
        <w:rPr>
          <w:rFonts w:ascii="Arial" w:hAnsi="Arial" w:cs="Arial"/>
        </w:rPr>
        <w:t>66</w:t>
      </w:r>
    </w:p>
    <w:p w14:paraId="7F4D93D8" w14:textId="77777777" w:rsidR="00140C27" w:rsidRPr="00140C27" w:rsidRDefault="0027720E" w:rsidP="00140C27">
      <w:pPr>
        <w:ind w:left="3969"/>
        <w:rPr>
          <w:rFonts w:ascii="Arial" w:hAnsi="Arial" w:cs="Arial"/>
        </w:rPr>
      </w:pPr>
      <w:r w:rsidRPr="0027720E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27720E">
        <w:rPr>
          <w:rFonts w:ascii="Arial" w:hAnsi="Arial" w:cs="Arial"/>
        </w:rPr>
        <w:t>Kraków</w:t>
      </w:r>
    </w:p>
    <w:p w14:paraId="5E2DBC61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BA0B945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7FF05258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26E99415" w14:textId="77777777">
        <w:tc>
          <w:tcPr>
            <w:tcW w:w="2268" w:type="dxa"/>
          </w:tcPr>
          <w:p w14:paraId="419408B5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671EE2A4" w14:textId="77777777" w:rsidR="00140C27" w:rsidRPr="00140C27" w:rsidRDefault="0027720E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7720E">
              <w:rPr>
                <w:rFonts w:ascii="Arial" w:hAnsi="Arial" w:cs="Arial"/>
                <w:bCs/>
              </w:rPr>
              <w:t>Dostawa materiałów opatrunkowych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27720E" w:rsidRPr="00140C27" w14:paraId="591A6AF5" w14:textId="77777777" w:rsidTr="00744054">
        <w:tc>
          <w:tcPr>
            <w:tcW w:w="2268" w:type="dxa"/>
          </w:tcPr>
          <w:p w14:paraId="69E2AFAF" w14:textId="77777777" w:rsidR="0027720E" w:rsidRPr="00140C27" w:rsidRDefault="0027720E" w:rsidP="0074405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387AC669" w14:textId="77777777" w:rsidR="0027720E" w:rsidRPr="00140C27" w:rsidRDefault="0027720E" w:rsidP="0074405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7720E">
              <w:rPr>
                <w:rFonts w:ascii="Arial" w:hAnsi="Arial" w:cs="Arial"/>
                <w:bCs/>
              </w:rPr>
              <w:t>DZP-271-47/26</w:t>
            </w:r>
          </w:p>
        </w:tc>
      </w:tr>
    </w:tbl>
    <w:p w14:paraId="65861769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643D1240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15F20BCD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01BB7631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0FB1EA8E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377FF845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28EE9C5F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43643FC4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77EF0DBA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9F85B17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64F1AF78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26E568F6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A691DE8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57CB644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FF2E6B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30D22F30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E72564C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5E9062E4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FF2E6B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642EB212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310354D" w14:textId="77777777" w:rsidTr="00A475A6">
        <w:trPr>
          <w:trHeight w:val="2259"/>
        </w:trPr>
        <w:tc>
          <w:tcPr>
            <w:tcW w:w="2552" w:type="dxa"/>
            <w:vAlign w:val="center"/>
          </w:tcPr>
          <w:p w14:paraId="336581D2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58321175" w14:textId="77777777" w:rsidR="00A475A6" w:rsidRPr="00A475A6" w:rsidRDefault="00A475A6" w:rsidP="00A475A6">
            <w:pPr>
              <w:autoSpaceDE w:val="0"/>
              <w:autoSpaceDN w:val="0"/>
              <w:adjustRightInd w:val="0"/>
              <w:spacing w:before="120"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A475A6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Mikroprzedsiębiorstwo</w:t>
            </w:r>
          </w:p>
          <w:p w14:paraId="13D489E0" w14:textId="77777777" w:rsidR="00A475A6" w:rsidRPr="00A475A6" w:rsidRDefault="00A475A6" w:rsidP="00A475A6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A475A6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Małe przedsiębiorstwo</w:t>
            </w:r>
          </w:p>
          <w:p w14:paraId="5BBA1E14" w14:textId="77777777" w:rsidR="00A475A6" w:rsidRPr="00A475A6" w:rsidRDefault="00A475A6" w:rsidP="00A475A6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A475A6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Średnie przedsiębiorstwo</w:t>
            </w:r>
          </w:p>
          <w:p w14:paraId="0E20DEF4" w14:textId="77777777" w:rsidR="00A475A6" w:rsidRPr="00A475A6" w:rsidRDefault="00A475A6" w:rsidP="00A475A6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A475A6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Jednoosobowa działalność gospodarcza</w:t>
            </w:r>
          </w:p>
          <w:p w14:paraId="1E15E985" w14:textId="77777777" w:rsidR="00A475A6" w:rsidRPr="00A475A6" w:rsidRDefault="00A475A6" w:rsidP="00A475A6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A475A6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Osoba fizyczna nieprowadząca działalności gospodarczej</w:t>
            </w:r>
          </w:p>
          <w:p w14:paraId="49AC539B" w14:textId="77777777" w:rsidR="00497AEE" w:rsidRPr="00497AEE" w:rsidRDefault="00A475A6" w:rsidP="00A475A6">
            <w:pPr>
              <w:pStyle w:val="Akapitzlist"/>
              <w:autoSpaceDE w:val="0"/>
              <w:autoSpaceDN w:val="0"/>
              <w:adjustRightInd w:val="0"/>
              <w:spacing w:after="60" w:line="360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75A6">
              <w:rPr>
                <w:rFonts w:ascii="Arial" w:hAnsi="Arial" w:cs="Arial"/>
                <w:sz w:val="22"/>
                <w:szCs w:val="22"/>
              </w:rPr>
              <w:t>[</w:t>
            </w:r>
            <w:r w:rsidRPr="00A475A6">
              <w:rPr>
                <w:rFonts w:ascii="Arial" w:hAnsi="Arial" w:cs="Arial"/>
              </w:rPr>
              <w:t xml:space="preserve"> </w:t>
            </w:r>
            <w:r w:rsidRPr="00A475A6">
              <w:rPr>
                <w:rFonts w:ascii="Arial" w:hAnsi="Arial" w:cs="Arial"/>
                <w:sz w:val="22"/>
                <w:szCs w:val="22"/>
              </w:rPr>
              <w:t xml:space="preserve">  ] Inny rodzaj</w:t>
            </w:r>
          </w:p>
        </w:tc>
      </w:tr>
    </w:tbl>
    <w:p w14:paraId="4FD9BC90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6F23C83C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011FFEF7" w14:textId="56DE1A6B" w:rsidR="006D09E0" w:rsidRPr="006E6393" w:rsidRDefault="00B964C4" w:rsidP="006E6393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="006E6393" w:rsidRPr="006E6393">
        <w:rPr>
          <w:rFonts w:ascii="Arial" w:hAnsi="Arial" w:cs="Arial"/>
          <w:bCs/>
        </w:rPr>
        <w:t>wykonanie części przedmiotu zamówienia nr ___</w:t>
      </w:r>
      <w:r w:rsidR="006E6393" w:rsidRPr="006E6393">
        <w:rPr>
          <w:rFonts w:ascii="Arial" w:hAnsi="Arial" w:cs="Arial"/>
          <w:b/>
          <w:bCs/>
          <w:color w:val="0070C0"/>
          <w:vertAlign w:val="superscript"/>
        </w:rPr>
        <w:footnoteReference w:id="2"/>
      </w:r>
      <w:r w:rsidR="006E6393" w:rsidRPr="006E6393">
        <w:rPr>
          <w:rFonts w:ascii="Arial" w:hAnsi="Arial" w:cs="Arial"/>
          <w:bCs/>
          <w:color w:val="0070C0"/>
        </w:rPr>
        <w:t xml:space="preserve"> </w:t>
      </w:r>
      <w:r w:rsidR="006E6393">
        <w:rPr>
          <w:rFonts w:ascii="Arial" w:hAnsi="Arial" w:cs="Arial"/>
          <w:bCs/>
        </w:rPr>
        <w:t xml:space="preserve">za </w:t>
      </w:r>
      <w:r w:rsidR="00FD162D" w:rsidRPr="006E6393">
        <w:rPr>
          <w:rFonts w:ascii="Arial" w:hAnsi="Arial" w:cs="Arial"/>
          <w:b/>
          <w:bCs/>
        </w:rPr>
        <w:t>cenę podaną w załączniku nr 1.B do SWZ</w:t>
      </w:r>
      <w:r w:rsidR="00FD162D" w:rsidRPr="006E6393">
        <w:rPr>
          <w:rFonts w:ascii="Arial" w:hAnsi="Arial" w:cs="Arial"/>
        </w:rPr>
        <w:t>.</w:t>
      </w:r>
    </w:p>
    <w:p w14:paraId="43850141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608DE4F1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3E94DE0C" w14:textId="77777777" w:rsidR="0027720E" w:rsidRPr="00C754AE" w:rsidRDefault="00FF57EE" w:rsidP="0027720E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70174CCC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48EA112A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4E4F1B">
        <w:rPr>
          <w:rFonts w:ascii="Arial" w:hAnsi="Arial" w:cs="Arial"/>
        </w:rPr>
        <w:t>:</w:t>
      </w:r>
    </w:p>
    <w:tbl>
      <w:tblPr>
        <w:tblW w:w="9356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2977"/>
        <w:gridCol w:w="2693"/>
        <w:gridCol w:w="3119"/>
      </w:tblGrid>
      <w:tr w:rsidR="00FD162D" w:rsidRPr="00BE474D" w14:paraId="17ED2F6B" w14:textId="77777777" w:rsidTr="00FD162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ED213B3" w14:textId="77777777" w:rsidR="00FD162D" w:rsidRPr="00BE474D" w:rsidRDefault="00FD162D" w:rsidP="00744054">
            <w:pPr>
              <w:autoSpaceDE w:val="0"/>
              <w:autoSpaceDN w:val="0"/>
              <w:adjustRightInd w:val="0"/>
              <w:spacing w:before="60" w:after="60"/>
              <w:ind w:left="-249" w:firstLine="249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C4AABB1" w14:textId="77777777" w:rsidR="00FD162D" w:rsidRPr="00BE474D" w:rsidRDefault="00FD162D" w:rsidP="0074405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7A99433" w14:textId="77777777" w:rsidR="00FD162D" w:rsidRPr="00BE474D" w:rsidRDefault="00FD162D" w:rsidP="0074405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0FA7156A" w14:textId="77777777" w:rsidR="00FD162D" w:rsidRPr="00BE474D" w:rsidRDefault="00FD162D" w:rsidP="0074405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Wartość części zamówienia stanowi ponad 10% wartości zamówienia (należy wpisać TAK lub NIE)</w:t>
            </w:r>
          </w:p>
        </w:tc>
      </w:tr>
      <w:tr w:rsidR="00FD162D" w:rsidRPr="00BE474D" w14:paraId="0501C2F1" w14:textId="77777777" w:rsidTr="00FD162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40E049" w14:textId="77777777" w:rsidR="00FD162D" w:rsidRPr="00BE474D" w:rsidRDefault="00FD162D" w:rsidP="00744054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8FDC7" w14:textId="77777777" w:rsidR="00FD162D" w:rsidRPr="00BE474D" w:rsidRDefault="00FD162D" w:rsidP="00744054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C8A0A" w14:textId="77777777" w:rsidR="00FD162D" w:rsidRPr="00BE474D" w:rsidRDefault="00FD162D" w:rsidP="00744054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8A9A9" w14:textId="77777777" w:rsidR="00FD162D" w:rsidRPr="00BE474D" w:rsidRDefault="00FD162D" w:rsidP="00744054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FD162D" w:rsidRPr="00BE474D" w14:paraId="22431F1C" w14:textId="77777777" w:rsidTr="00FD162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A0457C" w14:textId="77777777" w:rsidR="00FD162D" w:rsidRPr="00BE474D" w:rsidRDefault="00FD162D" w:rsidP="00744054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666C9" w14:textId="77777777" w:rsidR="00FD162D" w:rsidRPr="00BE474D" w:rsidRDefault="00FD162D" w:rsidP="00744054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20476" w14:textId="77777777" w:rsidR="00FD162D" w:rsidRPr="00BE474D" w:rsidRDefault="00FD162D" w:rsidP="00744054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1FBBC" w14:textId="77777777" w:rsidR="00FD162D" w:rsidRPr="00BE474D" w:rsidRDefault="00FD162D" w:rsidP="00744054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473109D3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3F52D11F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5"/>
      </w:r>
      <w:r w:rsidR="00525EFF" w:rsidRPr="00640768">
        <w:rPr>
          <w:rFonts w:ascii="Arial" w:hAnsi="Arial" w:cs="Arial"/>
        </w:rPr>
        <w:t>.</w:t>
      </w:r>
    </w:p>
    <w:p w14:paraId="672D7A8F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6"/>
      </w:r>
      <w:r w:rsidR="00267D1F" w:rsidRPr="00BE474D">
        <w:rPr>
          <w:rFonts w:ascii="Arial" w:hAnsi="Arial" w:cs="Arial"/>
          <w:bCs/>
        </w:rPr>
        <w:t>:</w:t>
      </w:r>
    </w:p>
    <w:p w14:paraId="56C3BA28" w14:textId="77777777" w:rsidR="00CE1552" w:rsidRPr="00CE1552" w:rsidRDefault="006E6393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149DDE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2.5pt;height:17.25pt">
            <v:imagedata r:id="rId8" o:title=""/>
          </v:shape>
        </w:pict>
      </w:r>
    </w:p>
    <w:p w14:paraId="2DC97430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FF2E6B" w:rsidRPr="00A05398">
        <w:rPr>
          <w:rFonts w:ascii="Arial" w:hAnsi="Arial" w:cs="Arial"/>
          <w:bCs/>
        </w:rPr>
        <w:t>t.j. Dz. U. z 2025 r. poz. 775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247B1F3E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226A6425" w14:textId="77777777" w:rsidR="003A37A9" w:rsidRDefault="006E6393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0776D367">
          <v:shape id="_x0000_i1026" type="#_x0000_t75" style="width:180.75pt;height:21.75pt">
            <v:imagedata r:id="rId9" o:title=""/>
          </v:shape>
        </w:pict>
      </w:r>
    </w:p>
    <w:p w14:paraId="66909204" w14:textId="7E01253A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FF2E6B" w:rsidRPr="00A05398">
        <w:rPr>
          <w:rFonts w:ascii="Arial" w:hAnsi="Arial" w:cs="Arial"/>
          <w:bCs/>
        </w:rPr>
        <w:t>t.j. Dz. U. z 2025 r. poz. 775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FD162D" w:rsidRPr="00CE3AE6" w14:paraId="1F0769B0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33E9498" w14:textId="1858F5FA" w:rsidR="00FD162D" w:rsidRPr="00B56BE6" w:rsidRDefault="00FD162D" w:rsidP="00FD162D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2D76FB3" w14:textId="06D636CC" w:rsidR="00FD162D" w:rsidRPr="00B56BE6" w:rsidRDefault="00FD162D" w:rsidP="00FD162D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których dostawa będ</w:t>
            </w:r>
            <w:r>
              <w:rPr>
                <w:rFonts w:ascii="Arial" w:hAnsi="Arial" w:cs="Arial"/>
                <w:sz w:val="20"/>
                <w:szCs w:val="20"/>
              </w:rPr>
              <w:t>zie</w:t>
            </w:r>
            <w:r w:rsidRPr="00B56BE6">
              <w:rPr>
                <w:rFonts w:ascii="Arial" w:hAnsi="Arial" w:cs="Arial"/>
                <w:sz w:val="20"/>
                <w:szCs w:val="20"/>
              </w:rPr>
              <w:t xml:space="preserve"> prowadził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B56BE6">
              <w:rPr>
                <w:rFonts w:ascii="Arial" w:hAnsi="Arial" w:cs="Arial"/>
                <w:sz w:val="20"/>
                <w:szCs w:val="20"/>
              </w:rPr>
              <w:t xml:space="preserve">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DE4EFC2" w14:textId="3701E251" w:rsidR="00FD162D" w:rsidRPr="00B56BE6" w:rsidRDefault="00FD162D" w:rsidP="00FD162D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CEB521" w14:textId="59587108" w:rsidR="00FD162D" w:rsidRPr="00B56BE6" w:rsidRDefault="00FD162D" w:rsidP="00FD162D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0B875206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E4F5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6A49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5ACA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D03C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154BFA11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26A6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8AA1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10DF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A02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EC51D1E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3F11FAE3" w14:textId="77777777" w:rsidTr="00B56BE6">
        <w:tc>
          <w:tcPr>
            <w:tcW w:w="1984" w:type="dxa"/>
            <w:vAlign w:val="center"/>
          </w:tcPr>
          <w:p w14:paraId="0AFAD18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5345FD44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1A934930" w14:textId="77777777" w:rsidTr="00B56BE6">
        <w:tc>
          <w:tcPr>
            <w:tcW w:w="1984" w:type="dxa"/>
            <w:vAlign w:val="center"/>
          </w:tcPr>
          <w:p w14:paraId="2FD2A07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3E63ED4C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539D4FF5" w14:textId="77777777" w:rsidTr="00B56BE6">
        <w:tc>
          <w:tcPr>
            <w:tcW w:w="1984" w:type="dxa"/>
            <w:vAlign w:val="center"/>
          </w:tcPr>
          <w:p w14:paraId="1F6B825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7A741D84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1F061FE7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6CB51E88" w14:textId="77777777" w:rsidR="00FD162D" w:rsidRDefault="00FD162D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4902B596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07FD1F13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7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EABDB" w14:textId="77777777" w:rsidR="00EB6016" w:rsidRDefault="00EB6016" w:rsidP="00FF57EE">
      <w:r>
        <w:separator/>
      </w:r>
    </w:p>
  </w:endnote>
  <w:endnote w:type="continuationSeparator" w:id="0">
    <w:p w14:paraId="5F48D3BF" w14:textId="77777777" w:rsidR="00EB6016" w:rsidRDefault="00EB601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F0577" w14:textId="77777777" w:rsidR="0027720E" w:rsidRDefault="002772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28BDB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25D8B" w14:textId="77777777" w:rsidR="0027720E" w:rsidRDefault="002772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10845" w14:textId="77777777" w:rsidR="00EB6016" w:rsidRDefault="00EB6016" w:rsidP="00FF57EE">
      <w:r>
        <w:separator/>
      </w:r>
    </w:p>
  </w:footnote>
  <w:footnote w:type="continuationSeparator" w:id="0">
    <w:p w14:paraId="2B045304" w14:textId="77777777" w:rsidR="00EB6016" w:rsidRDefault="00EB6016" w:rsidP="00FF57EE">
      <w:r>
        <w:continuationSeparator/>
      </w:r>
    </w:p>
  </w:footnote>
  <w:footnote w:id="1">
    <w:p w14:paraId="6063170F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54787CFB" w14:textId="77777777" w:rsidR="00A663E4" w:rsidRPr="00A663E4" w:rsidRDefault="00563DC0" w:rsidP="00A663E4">
      <w:pPr>
        <w:pStyle w:val="Tekstprzypisudolnego"/>
        <w:spacing w:after="60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A475A6">
        <w:rPr>
          <w:rFonts w:ascii="Arial" w:hAnsi="Arial" w:cs="Arial"/>
          <w:color w:val="0070C0"/>
          <w:sz w:val="18"/>
          <w:szCs w:val="18"/>
        </w:rPr>
        <w:t>5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 xml:space="preserve">r. poz. </w:t>
      </w:r>
      <w:r w:rsidR="00A475A6">
        <w:rPr>
          <w:rFonts w:ascii="Arial" w:hAnsi="Arial" w:cs="Arial"/>
          <w:color w:val="0070C0"/>
          <w:sz w:val="18"/>
          <w:szCs w:val="18"/>
        </w:rPr>
        <w:t>1480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5142CA30" w14:textId="77777777" w:rsidR="006E6393" w:rsidRDefault="006E6393" w:rsidP="006E6393">
      <w:pPr>
        <w:pStyle w:val="Tekstprzypisudolnego"/>
        <w:spacing w:after="60"/>
        <w:rPr>
          <w:rFonts w:ascii="Arial" w:hAnsi="Arial" w:cs="Arial"/>
          <w:color w:val="0070C0"/>
          <w:sz w:val="18"/>
          <w:szCs w:val="18"/>
        </w:rPr>
      </w:pPr>
      <w:r>
        <w:rPr>
          <w:rStyle w:val="Odwoanieprzypisudolnego"/>
          <w:color w:val="0070C0"/>
        </w:rPr>
        <w:footnoteRef/>
      </w:r>
      <w:r>
        <w:rPr>
          <w:color w:val="0070C0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>Wskazać numer części postępowania, której dotyczy oferta</w:t>
      </w:r>
    </w:p>
  </w:footnote>
  <w:footnote w:id="3">
    <w:p w14:paraId="2D5F7D8E" w14:textId="77777777" w:rsidR="00C754AE" w:rsidRDefault="00C754AE">
      <w:pPr>
        <w:pStyle w:val="Tekstprzypisudolnego"/>
        <w:rPr>
          <w:rFonts w:ascii="Arial" w:hAnsi="Arial" w:cs="Arial"/>
          <w:color w:val="0070C0"/>
          <w:sz w:val="18"/>
          <w:szCs w:val="18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  <w:p w14:paraId="4360784B" w14:textId="77777777" w:rsidR="00A663E4" w:rsidRPr="00A663E4" w:rsidRDefault="00A663E4">
      <w:pPr>
        <w:pStyle w:val="Tekstprzypisudolnego"/>
        <w:rPr>
          <w:rFonts w:ascii="Arial" w:hAnsi="Arial" w:cs="Arial"/>
          <w:color w:val="0070C0"/>
          <w:sz w:val="10"/>
          <w:szCs w:val="10"/>
        </w:rPr>
      </w:pPr>
    </w:p>
  </w:footnote>
  <w:footnote w:id="4">
    <w:p w14:paraId="66F3A890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14:paraId="2C969BEB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6">
    <w:p w14:paraId="28E846A9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7">
    <w:p w14:paraId="71EB9563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21B81" w14:textId="77777777" w:rsidR="0027720E" w:rsidRDefault="002772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AB817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27720E">
      <w:rPr>
        <w:sz w:val="20"/>
        <w:szCs w:val="20"/>
      </w:rPr>
      <w:t>DZP-271-47/26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33BB1" w14:textId="77777777" w:rsidR="0027720E" w:rsidRDefault="002772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AF535F"/>
    <w:multiLevelType w:val="hybridMultilevel"/>
    <w:tmpl w:val="767AC0EC"/>
    <w:lvl w:ilvl="0" w:tplc="664A8E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625E0B2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26394476">
    <w:abstractNumId w:val="3"/>
  </w:num>
  <w:num w:numId="2" w16cid:durableId="805583713">
    <w:abstractNumId w:val="1"/>
  </w:num>
  <w:num w:numId="3" w16cid:durableId="1176189977">
    <w:abstractNumId w:val="2"/>
  </w:num>
  <w:num w:numId="4" w16cid:durableId="1041589473">
    <w:abstractNumId w:val="4"/>
  </w:num>
  <w:num w:numId="5" w16cid:durableId="1408041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6016"/>
    <w:rsid w:val="00025E59"/>
    <w:rsid w:val="00077EBA"/>
    <w:rsid w:val="001063D3"/>
    <w:rsid w:val="0011081E"/>
    <w:rsid w:val="001129C0"/>
    <w:rsid w:val="00125B5B"/>
    <w:rsid w:val="00140C27"/>
    <w:rsid w:val="00193F60"/>
    <w:rsid w:val="0019553A"/>
    <w:rsid w:val="001C7D84"/>
    <w:rsid w:val="001F1C13"/>
    <w:rsid w:val="00216425"/>
    <w:rsid w:val="002214DB"/>
    <w:rsid w:val="00244E3C"/>
    <w:rsid w:val="00253194"/>
    <w:rsid w:val="00267D1F"/>
    <w:rsid w:val="0027720E"/>
    <w:rsid w:val="002A516E"/>
    <w:rsid w:val="002C23F2"/>
    <w:rsid w:val="002E612D"/>
    <w:rsid w:val="00367F75"/>
    <w:rsid w:val="003A37A9"/>
    <w:rsid w:val="003B769C"/>
    <w:rsid w:val="003E0201"/>
    <w:rsid w:val="004717F6"/>
    <w:rsid w:val="00497AEE"/>
    <w:rsid w:val="004C59EC"/>
    <w:rsid w:val="004D1379"/>
    <w:rsid w:val="004D4F17"/>
    <w:rsid w:val="004D5A42"/>
    <w:rsid w:val="004E4F1B"/>
    <w:rsid w:val="00525EFF"/>
    <w:rsid w:val="005564F9"/>
    <w:rsid w:val="00563DC0"/>
    <w:rsid w:val="005722FE"/>
    <w:rsid w:val="00574A9C"/>
    <w:rsid w:val="005844F6"/>
    <w:rsid w:val="005D6DA1"/>
    <w:rsid w:val="005F6F5F"/>
    <w:rsid w:val="00640768"/>
    <w:rsid w:val="0064153C"/>
    <w:rsid w:val="006522FA"/>
    <w:rsid w:val="006B63D6"/>
    <w:rsid w:val="006C641D"/>
    <w:rsid w:val="006D09E0"/>
    <w:rsid w:val="006E2F17"/>
    <w:rsid w:val="006E3E28"/>
    <w:rsid w:val="006E6393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475A6"/>
    <w:rsid w:val="00A50E18"/>
    <w:rsid w:val="00A663E4"/>
    <w:rsid w:val="00A8509D"/>
    <w:rsid w:val="00AA39D6"/>
    <w:rsid w:val="00AC2F4B"/>
    <w:rsid w:val="00AE2ACB"/>
    <w:rsid w:val="00AF4AC3"/>
    <w:rsid w:val="00AF662E"/>
    <w:rsid w:val="00B351D3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A6EDB"/>
    <w:rsid w:val="00CE1552"/>
    <w:rsid w:val="00CE3AE6"/>
    <w:rsid w:val="00D55467"/>
    <w:rsid w:val="00D554C7"/>
    <w:rsid w:val="00D5631A"/>
    <w:rsid w:val="00D613AB"/>
    <w:rsid w:val="00DC336F"/>
    <w:rsid w:val="00E13026"/>
    <w:rsid w:val="00E1735C"/>
    <w:rsid w:val="00EA28A0"/>
    <w:rsid w:val="00EB6016"/>
    <w:rsid w:val="00EB7584"/>
    <w:rsid w:val="00ED4154"/>
    <w:rsid w:val="00EF1FDB"/>
    <w:rsid w:val="00F11356"/>
    <w:rsid w:val="00F134D5"/>
    <w:rsid w:val="00F31EAC"/>
    <w:rsid w:val="00F7377B"/>
    <w:rsid w:val="00FA723B"/>
    <w:rsid w:val="00FB09C9"/>
    <w:rsid w:val="00FC151A"/>
    <w:rsid w:val="00FD162D"/>
    <w:rsid w:val="00FD166E"/>
    <w:rsid w:val="00FF2E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139E53B4"/>
  <w15:chartTrackingRefBased/>
  <w15:docId w15:val="{DAAC3C95-40D8-4822-9555-D63C65F33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429</Words>
  <Characters>2576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3</cp:revision>
  <dcterms:created xsi:type="dcterms:W3CDTF">2026-08-18T07:47:00Z</dcterms:created>
  <dcterms:modified xsi:type="dcterms:W3CDTF">2026-08-18T07:51:00Z</dcterms:modified>
</cp:coreProperties>
</file>