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BCA25" w14:textId="2897603E" w:rsidR="00D62E6E" w:rsidRPr="00D62E6E" w:rsidRDefault="00B7516D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71BD0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CEC17BA" w14:textId="77777777" w:rsidTr="00D62E6E">
        <w:tc>
          <w:tcPr>
            <w:tcW w:w="2800" w:type="dxa"/>
          </w:tcPr>
          <w:p w14:paraId="5A26ADB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8E3B2E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541FB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508AD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C1747A0" w14:textId="77777777" w:rsidTr="00D62E6E">
        <w:tc>
          <w:tcPr>
            <w:tcW w:w="2800" w:type="dxa"/>
          </w:tcPr>
          <w:p w14:paraId="18571370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F91737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08B7B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7D9703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23909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1E7F" w:rsidRPr="00C14101" w14:paraId="414355A3" w14:textId="77777777" w:rsidTr="0074405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6E543B" w14:textId="77777777" w:rsidR="00891E7F" w:rsidRPr="00C14101" w:rsidRDefault="00891E7F" w:rsidP="0074405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AA24CCD" w14:textId="5C8B3D6F" w:rsidR="00891E7F" w:rsidRPr="00C14101" w:rsidRDefault="00891E7F" w:rsidP="0074405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91E7F">
              <w:rPr>
                <w:rFonts w:ascii="Arial" w:eastAsia="Times New Roman" w:hAnsi="Arial" w:cs="Arial"/>
                <w:lang w:eastAsia="pl-PL"/>
              </w:rPr>
              <w:t>(t.j. Dz. U. z 2026 r. poz. 793</w:t>
            </w:r>
            <w:r w:rsidR="00671BD0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891E7F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F69277E" w14:textId="77777777" w:rsidR="00891E7F" w:rsidRPr="00C14101" w:rsidRDefault="00891E7F" w:rsidP="00744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01CF082" w14:textId="77777777" w:rsidR="00891E7F" w:rsidRPr="00C14101" w:rsidRDefault="00891E7F" w:rsidP="00744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F3920B6" w14:textId="77777777" w:rsidR="00BC121E" w:rsidRPr="00C14101" w:rsidRDefault="00891E7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E94000" w14:textId="77777777" w:rsidTr="00D62E6E">
        <w:tc>
          <w:tcPr>
            <w:tcW w:w="2269" w:type="dxa"/>
          </w:tcPr>
          <w:p w14:paraId="5DA8BF6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C4CC95" w14:textId="77777777" w:rsidR="00D62E6E" w:rsidRPr="00D62E6E" w:rsidRDefault="00891E7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1E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91E7F" w:rsidRPr="00D62E6E" w14:paraId="324AA259" w14:textId="77777777" w:rsidTr="00744054">
        <w:tc>
          <w:tcPr>
            <w:tcW w:w="2269" w:type="dxa"/>
          </w:tcPr>
          <w:p w14:paraId="1C4931F8" w14:textId="77777777" w:rsidR="00891E7F" w:rsidRPr="00D62E6E" w:rsidRDefault="00891E7F" w:rsidP="007440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0EB536" w14:textId="77777777" w:rsidR="00891E7F" w:rsidRPr="00D62E6E" w:rsidRDefault="00891E7F" w:rsidP="007440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1E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DZP-271-47/26</w:t>
            </w:r>
          </w:p>
        </w:tc>
      </w:tr>
    </w:tbl>
    <w:p w14:paraId="7442FFFA" w14:textId="77777777" w:rsidR="00BC121E" w:rsidRDefault="00891E7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91E7F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9631D3F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A65C47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5E47340E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F2A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BA5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849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0891DD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4DFB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64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AB3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59278F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F94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DEA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4A5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F369C2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D108204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D58C02D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0D14767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7AD181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B82A7E5" w14:textId="77777777" w:rsidTr="00620E37">
        <w:tc>
          <w:tcPr>
            <w:tcW w:w="2660" w:type="dxa"/>
          </w:tcPr>
          <w:p w14:paraId="0681930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F3471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6FC2B3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3134E6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B3825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F9BEA91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91E7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6FF99F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F8885" w14:textId="77777777" w:rsidR="00A8498C" w:rsidRDefault="00A8498C">
      <w:r>
        <w:separator/>
      </w:r>
    </w:p>
  </w:endnote>
  <w:endnote w:type="continuationSeparator" w:id="0">
    <w:p w14:paraId="6CF4C826" w14:textId="77777777" w:rsidR="00A8498C" w:rsidRDefault="00A84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4415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AB78A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38BE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0DAF87B" w14:textId="77777777" w:rsidR="009A4CD3" w:rsidRDefault="00671BD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FBE582A">
        <v:line id="_x0000_s1025" style="position:absolute;left:0;text-align:left;z-index:251657728" from="-3.85pt,8.7pt" to="455.15pt,8.7pt"/>
      </w:pict>
    </w:r>
  </w:p>
  <w:p w14:paraId="7B7B5F2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4E175" w14:textId="77777777" w:rsidR="00891E7F" w:rsidRDefault="00891E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105DB" w14:textId="77777777" w:rsidR="00A8498C" w:rsidRDefault="00A8498C">
      <w:r>
        <w:separator/>
      </w:r>
    </w:p>
  </w:footnote>
  <w:footnote w:type="continuationSeparator" w:id="0">
    <w:p w14:paraId="547B8606" w14:textId="77777777" w:rsidR="00A8498C" w:rsidRDefault="00A84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4CE46" w14:textId="77777777" w:rsidR="00891E7F" w:rsidRDefault="00891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52ECD" w14:textId="77777777" w:rsidR="00891E7F" w:rsidRDefault="00891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CD20E" w14:textId="77777777" w:rsidR="00891E7F" w:rsidRDefault="00891E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217321">
    <w:abstractNumId w:val="13"/>
  </w:num>
  <w:num w:numId="2" w16cid:durableId="236332895">
    <w:abstractNumId w:val="0"/>
  </w:num>
  <w:num w:numId="3" w16cid:durableId="659230660">
    <w:abstractNumId w:val="11"/>
  </w:num>
  <w:num w:numId="4" w16cid:durableId="2085760153">
    <w:abstractNumId w:val="8"/>
  </w:num>
  <w:num w:numId="5" w16cid:durableId="325743804">
    <w:abstractNumId w:val="7"/>
  </w:num>
  <w:num w:numId="6" w16cid:durableId="276985927">
    <w:abstractNumId w:val="1"/>
  </w:num>
  <w:num w:numId="7" w16cid:durableId="216817673">
    <w:abstractNumId w:val="6"/>
  </w:num>
  <w:num w:numId="8" w16cid:durableId="266625478">
    <w:abstractNumId w:val="3"/>
  </w:num>
  <w:num w:numId="9" w16cid:durableId="690574516">
    <w:abstractNumId w:val="2"/>
  </w:num>
  <w:num w:numId="10" w16cid:durableId="935016015">
    <w:abstractNumId w:val="5"/>
  </w:num>
  <w:num w:numId="11" w16cid:durableId="1120761621">
    <w:abstractNumId w:val="10"/>
  </w:num>
  <w:num w:numId="12" w16cid:durableId="947662580">
    <w:abstractNumId w:val="4"/>
  </w:num>
  <w:num w:numId="13" w16cid:durableId="2055424248">
    <w:abstractNumId w:val="9"/>
  </w:num>
  <w:num w:numId="14" w16cid:durableId="4169002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98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2ADC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1BD0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1E7F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8498C"/>
    <w:rsid w:val="00AB6C06"/>
    <w:rsid w:val="00AB7377"/>
    <w:rsid w:val="00AD329C"/>
    <w:rsid w:val="00B04D14"/>
    <w:rsid w:val="00B26102"/>
    <w:rsid w:val="00B45ED4"/>
    <w:rsid w:val="00B54FB4"/>
    <w:rsid w:val="00B7516D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111BF"/>
  <w15:chartTrackingRefBased/>
  <w15:docId w15:val="{728A4688-BDCE-4F6C-98E4-5DB2DE9CF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2026-08-17T10:10:00Z</dcterms:created>
  <dcterms:modified xsi:type="dcterms:W3CDTF">2026-08-17T10:10:00Z</dcterms:modified>
</cp:coreProperties>
</file>