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2EEB9" w14:textId="470875C8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87021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52D1B2E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E7883D0" w14:textId="77777777" w:rsidR="006676AE" w:rsidRPr="0012157F" w:rsidRDefault="00EA4DD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A4DD4">
        <w:rPr>
          <w:rFonts w:ascii="Arial" w:hAnsi="Arial" w:cs="Arial"/>
        </w:rPr>
        <w:t>Szpital Specjalistyczny im. Stefana Żeromskiego SPZOZ w Krakowie</w:t>
      </w:r>
    </w:p>
    <w:p w14:paraId="10657CB6" w14:textId="77777777" w:rsidR="006676AE" w:rsidRPr="0012157F" w:rsidRDefault="00EA4DD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A4DD4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EA4DD4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06E03CC" w14:textId="77777777" w:rsidR="00F90CD1" w:rsidRDefault="00EA4D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A4DD4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EA4DD4">
        <w:rPr>
          <w:rFonts w:ascii="Arial" w:hAnsi="Arial" w:cs="Arial"/>
        </w:rPr>
        <w:t>Kraków</w:t>
      </w:r>
    </w:p>
    <w:p w14:paraId="37946CF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4263BD7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9D292B4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5A3D1A8" w14:textId="77777777" w:rsidTr="0018769E">
        <w:tc>
          <w:tcPr>
            <w:tcW w:w="2800" w:type="dxa"/>
          </w:tcPr>
          <w:p w14:paraId="7E52D6E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B0C7CF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923108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3E1477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2BE6422" w14:textId="77777777" w:rsidTr="0018769E">
        <w:tc>
          <w:tcPr>
            <w:tcW w:w="2800" w:type="dxa"/>
          </w:tcPr>
          <w:p w14:paraId="48AEC4E4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3C434C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929508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02C7F8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1473E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4DD4" w:rsidRPr="0012157F" w14:paraId="7F22D427" w14:textId="77777777" w:rsidTr="00744054">
        <w:tc>
          <w:tcPr>
            <w:tcW w:w="9104" w:type="dxa"/>
            <w:shd w:val="clear" w:color="auto" w:fill="D9D9D9"/>
          </w:tcPr>
          <w:p w14:paraId="64AF08A8" w14:textId="77777777" w:rsidR="00EA4DD4" w:rsidRPr="0012157F" w:rsidRDefault="00EA4DD4" w:rsidP="0074405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9EC0786" w14:textId="0BBFD93F" w:rsidR="00EA4DD4" w:rsidRPr="0012157F" w:rsidRDefault="00EA4DD4" w:rsidP="007440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A4DD4">
              <w:rPr>
                <w:rFonts w:ascii="Arial" w:hAnsi="Arial" w:cs="Arial"/>
                <w:sz w:val="24"/>
                <w:szCs w:val="24"/>
              </w:rPr>
              <w:t>(t.j. Dz. U. z 2026 r. poz. 793</w:t>
            </w:r>
            <w:r w:rsidR="005C0B2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EA4DD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EE96822" w14:textId="77777777" w:rsidR="00EA4DD4" w:rsidRPr="00612283" w:rsidRDefault="00EA4DD4" w:rsidP="0074405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B4CD2FE" w14:textId="77777777" w:rsidR="00EA4DD4" w:rsidRPr="00612283" w:rsidRDefault="00EA4DD4" w:rsidP="00744054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D4730AB" w14:textId="77777777" w:rsidR="00EA4DD4" w:rsidRPr="0012157F" w:rsidRDefault="00EA4DD4" w:rsidP="0074405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631D9AB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72BC3FE" w14:textId="77777777" w:rsidTr="0018769E">
        <w:tc>
          <w:tcPr>
            <w:tcW w:w="2269" w:type="dxa"/>
          </w:tcPr>
          <w:p w14:paraId="71787EE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A9B259" w14:textId="77777777" w:rsidR="002578E4" w:rsidRPr="00A2540E" w:rsidRDefault="00EA4DD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4D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opatrunkowych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4DD4" w:rsidRPr="00A2540E" w14:paraId="6E822270" w14:textId="77777777" w:rsidTr="00744054">
        <w:tc>
          <w:tcPr>
            <w:tcW w:w="2269" w:type="dxa"/>
          </w:tcPr>
          <w:p w14:paraId="550AC1F0" w14:textId="77777777" w:rsidR="00EA4DD4" w:rsidRPr="00A2540E" w:rsidRDefault="00EA4DD4" w:rsidP="007440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8BEE5CA" w14:textId="77777777" w:rsidR="00EA4DD4" w:rsidRPr="00A2540E" w:rsidRDefault="00EA4DD4" w:rsidP="007440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4D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DZP-271-47/26</w:t>
            </w:r>
          </w:p>
        </w:tc>
      </w:tr>
    </w:tbl>
    <w:p w14:paraId="11701B66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D7E38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A4DD4" w:rsidRPr="00EA4DD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F031FAA" w14:textId="77777777" w:rsidTr="00650D6C">
        <w:tc>
          <w:tcPr>
            <w:tcW w:w="9104" w:type="dxa"/>
            <w:shd w:val="clear" w:color="auto" w:fill="D9D9D9"/>
          </w:tcPr>
          <w:p w14:paraId="393FC8B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5E2B625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57266CF" w14:textId="77777777" w:rsidR="00EA4DD4" w:rsidRPr="00992BD8" w:rsidRDefault="00EA4DD4" w:rsidP="00EA4DD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0DEE3FA" w14:textId="77777777" w:rsidR="002426FF" w:rsidRPr="00A44833" w:rsidRDefault="00EA4DD4" w:rsidP="00EA4DD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01DC99F5" w14:textId="77777777" w:rsidR="00EA4DD4" w:rsidRPr="00A44833" w:rsidRDefault="00EA4DD4" w:rsidP="00EA4DD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70AFEF6" w14:textId="77777777" w:rsidR="00EA4DD4" w:rsidRPr="0012157F" w:rsidRDefault="00EA4DD4" w:rsidP="00EA4DD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BE3CFC2" w14:textId="77777777" w:rsidR="00EA4DD4" w:rsidRPr="0012157F" w:rsidRDefault="00EA4DD4" w:rsidP="00EA4DD4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DA6335D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C0D817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D2D078D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23878B29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1F25CB1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9DAC000" w14:textId="77777777" w:rsidR="00EA4DD4" w:rsidRDefault="007A2BCB" w:rsidP="00EA4D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0804A7B4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2509775" w14:textId="77777777" w:rsidTr="00CD4DD1">
        <w:tc>
          <w:tcPr>
            <w:tcW w:w="9104" w:type="dxa"/>
            <w:shd w:val="clear" w:color="auto" w:fill="D9D9D9"/>
          </w:tcPr>
          <w:p w14:paraId="35A266D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8CF2A4F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3F69AD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70B7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09EB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150CB3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E1BD2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DFD3C" w14:textId="11A55682" w:rsidR="00D2702A" w:rsidRPr="0012157F" w:rsidRDefault="008B4915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Nie dotyczy</w:t>
            </w:r>
          </w:p>
          <w:p w14:paraId="1A08DE9C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39177FD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EB511C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377FCA5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D2441B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2FA32BE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379896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898065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B38D32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E08A5C8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CCCA8B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2727EF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B296CB1" w14:textId="77777777" w:rsidTr="00CD4DD1">
        <w:tc>
          <w:tcPr>
            <w:tcW w:w="9104" w:type="dxa"/>
            <w:shd w:val="clear" w:color="auto" w:fill="D9D9D9"/>
          </w:tcPr>
          <w:p w14:paraId="5D7E239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F3BABA7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BB45882" w14:textId="77777777" w:rsidTr="00847232">
        <w:tc>
          <w:tcPr>
            <w:tcW w:w="9104" w:type="dxa"/>
            <w:shd w:val="clear" w:color="auto" w:fill="D9D9D9"/>
          </w:tcPr>
          <w:p w14:paraId="7F34E7F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0B4424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E5F697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0D5E0BF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BFDE7B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AFEB7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5E8274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638288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6969A16E" w14:textId="77777777" w:rsidTr="005517FB">
        <w:tc>
          <w:tcPr>
            <w:tcW w:w="9104" w:type="dxa"/>
            <w:shd w:val="clear" w:color="auto" w:fill="D9D9D9"/>
          </w:tcPr>
          <w:p w14:paraId="4377E3C4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1462E0E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5A3BD5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10B62C47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37CD67BA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E110C6E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F16CB33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387E4B4E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01BB8C4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228C1158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72822426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B1B514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0D7C69B4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78EFE306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E545B5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67AFF337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6412633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0760855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B2A714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F0439" w14:textId="77777777" w:rsidR="002B2464" w:rsidRDefault="002B2464" w:rsidP="0038231F">
      <w:pPr>
        <w:spacing w:after="0" w:line="240" w:lineRule="auto"/>
      </w:pPr>
      <w:r>
        <w:separator/>
      </w:r>
    </w:p>
  </w:endnote>
  <w:endnote w:type="continuationSeparator" w:id="0">
    <w:p w14:paraId="156A7B5E" w14:textId="77777777" w:rsidR="002B2464" w:rsidRDefault="002B24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434E" w14:textId="77777777" w:rsidR="00EA4DD4" w:rsidRDefault="00EA4D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0E1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D061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649DA" w14:textId="77777777" w:rsidR="00EA4DD4" w:rsidRDefault="00EA4D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675B5" w14:textId="77777777" w:rsidR="002B2464" w:rsidRDefault="002B2464" w:rsidP="0038231F">
      <w:pPr>
        <w:spacing w:after="0" w:line="240" w:lineRule="auto"/>
      </w:pPr>
      <w:r>
        <w:separator/>
      </w:r>
    </w:p>
  </w:footnote>
  <w:footnote w:type="continuationSeparator" w:id="0">
    <w:p w14:paraId="6C39516D" w14:textId="77777777" w:rsidR="002B2464" w:rsidRDefault="002B2464" w:rsidP="0038231F">
      <w:pPr>
        <w:spacing w:after="0" w:line="240" w:lineRule="auto"/>
      </w:pPr>
      <w:r>
        <w:continuationSeparator/>
      </w:r>
    </w:p>
  </w:footnote>
  <w:footnote w:id="1">
    <w:p w14:paraId="0712623B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74F3192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2D9A75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48B7456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4FAEE6B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19995D49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8C01B" w14:textId="77777777" w:rsidR="00EA4DD4" w:rsidRDefault="00EA4D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A0EB0" w14:textId="77777777" w:rsidR="00EA4DD4" w:rsidRDefault="00EA4D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39A29" w14:textId="77777777" w:rsidR="00EA4DD4" w:rsidRDefault="00EA4D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726777">
    <w:abstractNumId w:val="11"/>
  </w:num>
  <w:num w:numId="2" w16cid:durableId="1598974808">
    <w:abstractNumId w:val="0"/>
  </w:num>
  <w:num w:numId="3" w16cid:durableId="1871606098">
    <w:abstractNumId w:val="10"/>
  </w:num>
  <w:num w:numId="4" w16cid:durableId="718211891">
    <w:abstractNumId w:val="13"/>
  </w:num>
  <w:num w:numId="5" w16cid:durableId="1600137311">
    <w:abstractNumId w:val="12"/>
  </w:num>
  <w:num w:numId="6" w16cid:durableId="1929122055">
    <w:abstractNumId w:val="9"/>
  </w:num>
  <w:num w:numId="7" w16cid:durableId="1792744674">
    <w:abstractNumId w:val="1"/>
  </w:num>
  <w:num w:numId="8" w16cid:durableId="998919895">
    <w:abstractNumId w:val="6"/>
  </w:num>
  <w:num w:numId="9" w16cid:durableId="1278872102">
    <w:abstractNumId w:val="4"/>
  </w:num>
  <w:num w:numId="10" w16cid:durableId="256789777">
    <w:abstractNumId w:val="7"/>
  </w:num>
  <w:num w:numId="11" w16cid:durableId="932713170">
    <w:abstractNumId w:val="5"/>
  </w:num>
  <w:num w:numId="12" w16cid:durableId="845901639">
    <w:abstractNumId w:val="8"/>
  </w:num>
  <w:num w:numId="13" w16cid:durableId="1355615979">
    <w:abstractNumId w:val="3"/>
  </w:num>
  <w:num w:numId="14" w16cid:durableId="21020692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46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46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87021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0B29"/>
    <w:rsid w:val="005C39CA"/>
    <w:rsid w:val="005E176A"/>
    <w:rsid w:val="005E24AA"/>
    <w:rsid w:val="005E579C"/>
    <w:rsid w:val="00612283"/>
    <w:rsid w:val="00634311"/>
    <w:rsid w:val="0064153C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4915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4DD4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0C2BF"/>
  <w15:docId w15:val="{7582D7BB-D1C4-4EF0-8B55-3A64FC32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843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5</cp:revision>
  <cp:lastPrinted>2016-07-26T10:32:00Z</cp:lastPrinted>
  <dcterms:created xsi:type="dcterms:W3CDTF">2026-08-17T10:08:00Z</dcterms:created>
  <dcterms:modified xsi:type="dcterms:W3CDTF">2026-08-18T07:42:00Z</dcterms:modified>
</cp:coreProperties>
</file>