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97A6" w14:textId="77777777" w:rsidR="0065301E" w:rsidRDefault="0065301E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5D061B47" w14:textId="6B3AB8BF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435374">
        <w:rPr>
          <w:rFonts w:ascii="Verdana" w:hAnsi="Verdana"/>
          <w:b/>
          <w:sz w:val="18"/>
          <w:szCs w:val="18"/>
        </w:rPr>
        <w:t>3</w:t>
      </w:r>
      <w:r w:rsidR="00787159">
        <w:rPr>
          <w:rFonts w:ascii="Verdana" w:hAnsi="Verdana"/>
          <w:b/>
          <w:sz w:val="18"/>
          <w:szCs w:val="18"/>
        </w:rPr>
        <w:t>82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128A7309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4320C81" w:rsidR="00B12BC7" w:rsidRPr="0067784D" w:rsidRDefault="006C305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C3054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6C3054">
        <w:rPr>
          <w:rFonts w:ascii="Verdana" w:hAnsi="Verdana"/>
          <w:b/>
          <w:sz w:val="18"/>
          <w:szCs w:val="18"/>
        </w:rPr>
        <w:t xml:space="preserve"> spektrometru UV-VIS z sondą światłowodową na potrzeby </w:t>
      </w:r>
      <w:proofErr w:type="spellStart"/>
      <w:r w:rsidRPr="006C3054">
        <w:rPr>
          <w:rFonts w:ascii="Verdana" w:hAnsi="Verdana"/>
          <w:b/>
          <w:sz w:val="18"/>
          <w:szCs w:val="18"/>
        </w:rPr>
        <w:t>WFiIS</w:t>
      </w:r>
      <w:proofErr w:type="spellEnd"/>
      <w:r w:rsidR="00435374" w:rsidRPr="00435374">
        <w:rPr>
          <w:rFonts w:ascii="Verdana" w:hAnsi="Verdana"/>
          <w:b/>
          <w:sz w:val="18"/>
          <w:szCs w:val="18"/>
        </w:rPr>
        <w:t xml:space="preserve"> - KC-DE-zp.25.3</w:t>
      </w:r>
      <w:r>
        <w:rPr>
          <w:rFonts w:ascii="Verdana" w:hAnsi="Verdana"/>
          <w:b/>
          <w:sz w:val="18"/>
          <w:szCs w:val="18"/>
        </w:rPr>
        <w:t>82</w:t>
      </w:r>
      <w:r w:rsidR="00435374" w:rsidRPr="00435374">
        <w:rPr>
          <w:rFonts w:ascii="Verdana" w:hAnsi="Verdana"/>
          <w:b/>
          <w:sz w:val="18"/>
          <w:szCs w:val="18"/>
        </w:rPr>
        <w:t>.2026</w:t>
      </w:r>
      <w:r w:rsidR="00435374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7474B" w14:textId="77777777" w:rsidR="00EF798C" w:rsidRDefault="00EF798C">
      <w:pPr>
        <w:spacing w:after="0" w:line="240" w:lineRule="auto"/>
      </w:pPr>
      <w:r>
        <w:separator/>
      </w:r>
    </w:p>
  </w:endnote>
  <w:endnote w:type="continuationSeparator" w:id="0">
    <w:p w14:paraId="214854A3" w14:textId="77777777" w:rsidR="00EF798C" w:rsidRDefault="00EF7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EF798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B591" w14:textId="77777777" w:rsidR="00472230" w:rsidRDefault="004722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DEC68" w14:textId="77777777" w:rsidR="00EF798C" w:rsidRDefault="00EF798C">
      <w:pPr>
        <w:spacing w:after="0" w:line="240" w:lineRule="auto"/>
      </w:pPr>
      <w:r>
        <w:separator/>
      </w:r>
    </w:p>
  </w:footnote>
  <w:footnote w:type="continuationSeparator" w:id="0">
    <w:p w14:paraId="534D9FB4" w14:textId="77777777" w:rsidR="00EF798C" w:rsidRDefault="00EF7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F13B" w14:textId="77777777" w:rsidR="00472230" w:rsidRDefault="004722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1AE5358" w:rsidR="008C0748" w:rsidRDefault="008C0748" w:rsidP="009F528A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807DB" w14:textId="77777777" w:rsidR="00472230" w:rsidRDefault="00472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565BE"/>
    <w:rsid w:val="000E6C60"/>
    <w:rsid w:val="000F56F8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19D1"/>
    <w:rsid w:val="002C6CC1"/>
    <w:rsid w:val="00337243"/>
    <w:rsid w:val="00351862"/>
    <w:rsid w:val="00391C2D"/>
    <w:rsid w:val="003D1274"/>
    <w:rsid w:val="004304EF"/>
    <w:rsid w:val="00430A9F"/>
    <w:rsid w:val="00435374"/>
    <w:rsid w:val="00472230"/>
    <w:rsid w:val="004E3EF6"/>
    <w:rsid w:val="00522CC3"/>
    <w:rsid w:val="005540B6"/>
    <w:rsid w:val="005741C5"/>
    <w:rsid w:val="005E5BD1"/>
    <w:rsid w:val="005F1F34"/>
    <w:rsid w:val="00620AB5"/>
    <w:rsid w:val="00623F70"/>
    <w:rsid w:val="00642F79"/>
    <w:rsid w:val="0065301E"/>
    <w:rsid w:val="0067784D"/>
    <w:rsid w:val="006C3054"/>
    <w:rsid w:val="006E4A4C"/>
    <w:rsid w:val="00724265"/>
    <w:rsid w:val="00787159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85891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327EA"/>
    <w:rsid w:val="00E46D67"/>
    <w:rsid w:val="00E5470B"/>
    <w:rsid w:val="00E67EFE"/>
    <w:rsid w:val="00E9112B"/>
    <w:rsid w:val="00EA0B1B"/>
    <w:rsid w:val="00EB27BB"/>
    <w:rsid w:val="00ED7965"/>
    <w:rsid w:val="00EF798C"/>
    <w:rsid w:val="00F615E7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Justyna Domino</cp:lastModifiedBy>
  <cp:revision>2</cp:revision>
  <cp:lastPrinted>2026-01-02T11:14:00Z</cp:lastPrinted>
  <dcterms:created xsi:type="dcterms:W3CDTF">2026-08-04T11:53:00Z</dcterms:created>
  <dcterms:modified xsi:type="dcterms:W3CDTF">2026-08-04T11:53:00Z</dcterms:modified>
</cp:coreProperties>
</file>