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CB46A" w14:textId="67A4300F" w:rsidR="00EB1359" w:rsidRPr="003261E7" w:rsidRDefault="003D4BDF" w:rsidP="009D689D">
      <w:pPr>
        <w:spacing w:after="240"/>
        <w:jc w:val="right"/>
        <w:rPr>
          <w:sz w:val="22"/>
          <w:szCs w:val="22"/>
        </w:rPr>
      </w:pPr>
      <w:r w:rsidRPr="003D4BDF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6974C1">
        <w:rPr>
          <w:sz w:val="22"/>
          <w:szCs w:val="22"/>
        </w:rPr>
        <w:t>19.08.2026 r.</w:t>
      </w:r>
    </w:p>
    <w:p w14:paraId="3E521AE1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EDDF171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38475BC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BA5868A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D72B5AA" w14:textId="0339F70F" w:rsidR="00EB1359" w:rsidRPr="003261E7" w:rsidRDefault="009D689D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br/>
      </w:r>
      <w:r w:rsidR="00EB1359" w:rsidRPr="003261E7">
        <w:rPr>
          <w:b/>
          <w:kern w:val="28"/>
          <w:sz w:val="28"/>
        </w:rPr>
        <w:t>ZAWIADOMIENIE</w:t>
      </w:r>
    </w:p>
    <w:p w14:paraId="12991018" w14:textId="2C8E56E9" w:rsidR="009D689D" w:rsidRPr="003261E7" w:rsidRDefault="00775DAE" w:rsidP="009D689D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</w:t>
      </w:r>
      <w:r w:rsidR="009D689D">
        <w:rPr>
          <w:b/>
          <w:sz w:val="28"/>
          <w:szCs w:val="24"/>
        </w:rPr>
        <w:t>ÓW</w:t>
      </w:r>
      <w:r w:rsidR="009D689D">
        <w:rPr>
          <w:b/>
          <w:sz w:val="28"/>
          <w:szCs w:val="24"/>
        </w:rPr>
        <w:br/>
        <w:t>11,33,42,49,61,62,63,64,65,70,71,72,74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D4BDF" w:rsidRPr="003261E7" w14:paraId="073AA8F9" w14:textId="77777777" w:rsidTr="00636063">
        <w:trPr>
          <w:trHeight w:val="638"/>
        </w:trPr>
        <w:tc>
          <w:tcPr>
            <w:tcW w:w="959" w:type="dxa"/>
          </w:tcPr>
          <w:p w14:paraId="7E6FAD27" w14:textId="77777777" w:rsidR="003D4BDF" w:rsidRPr="003261E7" w:rsidRDefault="003D4BDF" w:rsidP="006360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D52A96E" w14:textId="568B0BF6" w:rsidR="003D4BDF" w:rsidRPr="003261E7" w:rsidRDefault="003D4BDF" w:rsidP="006360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D4BDF">
              <w:rPr>
                <w:sz w:val="22"/>
                <w:szCs w:val="22"/>
              </w:rPr>
              <w:t>przetarg</w:t>
            </w:r>
            <w:r w:rsidR="009D689D">
              <w:rPr>
                <w:sz w:val="22"/>
                <w:szCs w:val="22"/>
              </w:rPr>
              <w:t>u</w:t>
            </w:r>
            <w:r w:rsidRPr="003D4BDF">
              <w:rPr>
                <w:sz w:val="22"/>
                <w:szCs w:val="22"/>
              </w:rPr>
              <w:t xml:space="preserve"> nieograniczon</w:t>
            </w:r>
            <w:r w:rsidR="009D689D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D689D">
              <w:rPr>
                <w:b/>
                <w:bCs/>
                <w:i/>
                <w:iCs/>
                <w:sz w:val="22"/>
                <w:szCs w:val="22"/>
              </w:rPr>
              <w:t>Zakup i dostawa produktów farmaceutycznych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D4BDF">
              <w:rPr>
                <w:b/>
                <w:sz w:val="22"/>
                <w:szCs w:val="22"/>
              </w:rPr>
              <w:t>ZP/39/2026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070FAEC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9571EDB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E47796B" w14:textId="77777777" w:rsidR="00010B31" w:rsidRDefault="00EB1359" w:rsidP="009D689D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7709F11C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C2B4043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3A6F2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881C9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AF7B6C4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D4BDF" w:rsidRPr="00EB1359" w14:paraId="63C18BEF" w14:textId="77777777" w:rsidTr="0063606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39FD" w14:textId="77777777" w:rsidR="003D4BDF" w:rsidRPr="00710915" w:rsidRDefault="003D4BDF" w:rsidP="0063606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D4BDF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644BF" w14:textId="77777777" w:rsidR="003D4BDF" w:rsidRPr="00EB1359" w:rsidRDefault="003D4BDF" w:rsidP="0063606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D4BDF">
              <w:rPr>
                <w:b/>
                <w:sz w:val="22"/>
                <w:szCs w:val="22"/>
              </w:rPr>
              <w:t>Pakiet 11 - Methotrexate</w:t>
            </w:r>
          </w:p>
          <w:p w14:paraId="5678492D" w14:textId="77777777" w:rsidR="003D4BDF" w:rsidRPr="009D689D" w:rsidRDefault="003D4BDF" w:rsidP="00636063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prawne:</w:t>
            </w:r>
          </w:p>
          <w:p w14:paraId="5F9C2281" w14:textId="41CBDDBA" w:rsidR="003D4BDF" w:rsidRPr="009D689D" w:rsidRDefault="009D689D" w:rsidP="00636063">
            <w:pPr>
              <w:spacing w:after="40" w:line="276" w:lineRule="auto"/>
              <w:jc w:val="both"/>
            </w:pPr>
            <w:r w:rsidRPr="009D689D">
              <w:t xml:space="preserve">Art. 255 pkt 1 ustawy Pzp - </w:t>
            </w:r>
            <w:r w:rsidR="003D4BDF" w:rsidRPr="009D689D">
              <w:t xml:space="preserve">nie złożono żadnego wniosku o dopuszczenie do udziału </w:t>
            </w:r>
            <w:r>
              <w:br/>
            </w:r>
            <w:r w:rsidR="003D4BDF" w:rsidRPr="009D689D">
              <w:t>w postępowaniu albo żadnej oferty</w:t>
            </w:r>
          </w:p>
          <w:p w14:paraId="03E4A2EE" w14:textId="77777777" w:rsidR="003D4BDF" w:rsidRPr="009D689D" w:rsidRDefault="003D4BDF" w:rsidP="00636063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faktyczne:</w:t>
            </w:r>
          </w:p>
          <w:p w14:paraId="754B45CC" w14:textId="77777777" w:rsidR="003D4BDF" w:rsidRPr="00EB1359" w:rsidRDefault="003D4BDF" w:rsidP="0063606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D689D">
              <w:t>Art. 255 pkt 1 ustawy Pzp - nie złożono żadnej oferty. W postępowaniu nie wpłynęła żadna oferta w terminie przewidzianym na składanie ofert, tj. do dnia 15.07.2026r. do godziny 11:00.</w:t>
            </w:r>
          </w:p>
        </w:tc>
      </w:tr>
      <w:tr w:rsidR="009D689D" w:rsidRPr="00EB1359" w14:paraId="09963F9D" w14:textId="77777777" w:rsidTr="0063606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7B83A" w14:textId="1974C56F" w:rsidR="009D689D" w:rsidRPr="003D4BDF" w:rsidRDefault="009D689D" w:rsidP="0063606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3290" w14:textId="77777777" w:rsidR="009D689D" w:rsidRPr="00EB1359" w:rsidRDefault="009D689D" w:rsidP="009D689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D4BDF">
              <w:rPr>
                <w:b/>
                <w:sz w:val="22"/>
                <w:szCs w:val="22"/>
              </w:rPr>
              <w:t>Pakiet 33 - Ondansetron</w:t>
            </w:r>
          </w:p>
          <w:p w14:paraId="4F87B7EC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prawne:</w:t>
            </w:r>
          </w:p>
          <w:p w14:paraId="24A7AB02" w14:textId="4535B272" w:rsidR="009D689D" w:rsidRPr="009D689D" w:rsidRDefault="009D689D" w:rsidP="009D689D">
            <w:pPr>
              <w:spacing w:after="40" w:line="276" w:lineRule="auto"/>
              <w:jc w:val="both"/>
            </w:pPr>
            <w:r w:rsidRPr="009D689D">
              <w:t>Art. 255 pkt 2 ustawy Pzp - wszystkie złożone wnioski o dopuszczenie do udziału w postępowaniu albo oferty podlegały odrzuceniu</w:t>
            </w:r>
          </w:p>
          <w:p w14:paraId="4F583023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faktyczne:</w:t>
            </w:r>
          </w:p>
          <w:p w14:paraId="4963829B" w14:textId="053B8257" w:rsidR="009D689D" w:rsidRPr="003D4BDF" w:rsidRDefault="009D689D" w:rsidP="009D689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D689D">
              <w:t>Art. 255 pkt 2 ustawy Pzp - jedyna złożona oferta została odrzucona na podstawie art. 226 ust. 1 pkt 5 ustawy Pzp - treść oferty jest niezgodna z warunkami zamówienia.</w:t>
            </w:r>
          </w:p>
        </w:tc>
      </w:tr>
      <w:tr w:rsidR="003D4BDF" w:rsidRPr="00EB1359" w14:paraId="423522FC" w14:textId="77777777" w:rsidTr="0063606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2E29" w14:textId="77777777" w:rsidR="003D4BDF" w:rsidRPr="00710915" w:rsidRDefault="003D4BDF" w:rsidP="0063606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D4BDF">
              <w:rPr>
                <w:b/>
                <w:bCs/>
                <w:sz w:val="22"/>
                <w:szCs w:val="22"/>
              </w:rPr>
              <w:t>42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A8AC" w14:textId="77777777" w:rsidR="003D4BDF" w:rsidRPr="00EB1359" w:rsidRDefault="003D4BDF" w:rsidP="0063606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D4BDF">
              <w:rPr>
                <w:b/>
                <w:sz w:val="22"/>
                <w:szCs w:val="22"/>
              </w:rPr>
              <w:t>Pakiet 42 - Żywienie pozajelitowe II</w:t>
            </w:r>
          </w:p>
          <w:p w14:paraId="424E8824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prawne:</w:t>
            </w:r>
          </w:p>
          <w:p w14:paraId="59C9A711" w14:textId="77777777" w:rsidR="009D689D" w:rsidRPr="009D689D" w:rsidRDefault="009D689D" w:rsidP="009D689D">
            <w:pPr>
              <w:spacing w:after="40" w:line="276" w:lineRule="auto"/>
              <w:jc w:val="both"/>
            </w:pPr>
            <w:r w:rsidRPr="009D689D">
              <w:t xml:space="preserve">Art. 255 pkt 1 ustawy Pzp - nie złożono żadnego wniosku o dopuszczenie do udziału </w:t>
            </w:r>
            <w:r>
              <w:br/>
            </w:r>
            <w:r w:rsidRPr="009D689D">
              <w:t>w postępowaniu albo żadnej oferty</w:t>
            </w:r>
          </w:p>
          <w:p w14:paraId="281B16C9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faktyczne:</w:t>
            </w:r>
          </w:p>
          <w:p w14:paraId="1E190DDA" w14:textId="3245EE2B" w:rsidR="003D4BDF" w:rsidRPr="00EB1359" w:rsidRDefault="009D689D" w:rsidP="009D689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D689D">
              <w:t>Art. 255 pkt 1 ustawy Pzp - nie złożono żadnej oferty. W postępowaniu nie wpłynęła żadna oferta w terminie przewidzianym na składanie ofert, tj. do dnia 15.07.2026r. do godziny 11:00.</w:t>
            </w:r>
          </w:p>
        </w:tc>
      </w:tr>
      <w:tr w:rsidR="009D689D" w:rsidRPr="00EB1359" w14:paraId="13E53399" w14:textId="77777777" w:rsidTr="0063606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F46B6" w14:textId="261D7B1F" w:rsidR="009D689D" w:rsidRPr="003D4BDF" w:rsidRDefault="009D689D" w:rsidP="0063606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49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6F1AA" w14:textId="77777777" w:rsidR="009D689D" w:rsidRPr="00EB1359" w:rsidRDefault="009D689D" w:rsidP="009D689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D4BDF">
              <w:rPr>
                <w:b/>
                <w:sz w:val="22"/>
                <w:szCs w:val="22"/>
              </w:rPr>
              <w:t>Pakiet 49 - Lomustine</w:t>
            </w:r>
          </w:p>
          <w:p w14:paraId="034BFB82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prawne:</w:t>
            </w:r>
          </w:p>
          <w:p w14:paraId="14FC6E31" w14:textId="77777777" w:rsidR="009D689D" w:rsidRPr="009D689D" w:rsidRDefault="009D689D" w:rsidP="009D689D">
            <w:pPr>
              <w:spacing w:after="40" w:line="276" w:lineRule="auto"/>
              <w:jc w:val="both"/>
            </w:pPr>
            <w:r w:rsidRPr="009D689D">
              <w:t>Art. 255 pkt 2 ustawy Pzp - wszystkie złożone wnioski o dopuszczenie do udziału w postępowaniu albo oferty podlegały odrzuceniu</w:t>
            </w:r>
          </w:p>
          <w:p w14:paraId="331BF79D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faktyczne:</w:t>
            </w:r>
          </w:p>
          <w:p w14:paraId="39087109" w14:textId="52F71A26" w:rsidR="009D689D" w:rsidRPr="003D4BDF" w:rsidRDefault="009D689D" w:rsidP="009D689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D689D">
              <w:t>Art. 255 pkt 2 ustawy Pzp - jedyna złożona oferta została odrzucona na podstawie art. 226 ust. 1 pkt 5 ustawy Pzp - treść oferty jest niezgodna z warunkami zamówienia.</w:t>
            </w:r>
          </w:p>
        </w:tc>
      </w:tr>
      <w:tr w:rsidR="003D4BDF" w:rsidRPr="00EB1359" w14:paraId="52D831E7" w14:textId="77777777" w:rsidTr="0063606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BFFA2" w14:textId="77777777" w:rsidR="003D4BDF" w:rsidRPr="00710915" w:rsidRDefault="003D4BDF" w:rsidP="0063606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D4BDF">
              <w:rPr>
                <w:b/>
                <w:bCs/>
                <w:sz w:val="22"/>
                <w:szCs w:val="22"/>
              </w:rPr>
              <w:t>61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A946A" w14:textId="77777777" w:rsidR="003D4BDF" w:rsidRPr="00EB1359" w:rsidRDefault="003D4BDF" w:rsidP="0063606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D4BDF">
              <w:rPr>
                <w:b/>
                <w:sz w:val="22"/>
                <w:szCs w:val="22"/>
              </w:rPr>
              <w:t>Pakiet 61 - Dimethyl sulfoxide</w:t>
            </w:r>
          </w:p>
          <w:p w14:paraId="783FD04A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prawne:</w:t>
            </w:r>
          </w:p>
          <w:p w14:paraId="43269660" w14:textId="77777777" w:rsidR="009D689D" w:rsidRPr="009D689D" w:rsidRDefault="009D689D" w:rsidP="009D689D">
            <w:pPr>
              <w:spacing w:after="40" w:line="276" w:lineRule="auto"/>
              <w:jc w:val="both"/>
            </w:pPr>
            <w:r w:rsidRPr="009D689D">
              <w:t xml:space="preserve">Art. 255 pkt 1 ustawy Pzp - nie złożono żadnego wniosku o dopuszczenie do udziału </w:t>
            </w:r>
            <w:r>
              <w:br/>
            </w:r>
            <w:r w:rsidRPr="009D689D">
              <w:t>w postępowaniu albo żadnej oferty</w:t>
            </w:r>
          </w:p>
          <w:p w14:paraId="3A63C581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faktyczne:</w:t>
            </w:r>
          </w:p>
          <w:p w14:paraId="3BD76F5E" w14:textId="209CBD88" w:rsidR="003D4BDF" w:rsidRPr="00EB1359" w:rsidRDefault="009D689D" w:rsidP="009D689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D689D">
              <w:t>Art. 255 pkt 1 ustawy Pzp - nie złożono żadnej oferty. W postępowaniu nie wpłynęła żadna oferta w terminie przewidzianym na składanie ofert, tj. do dnia 15.07.2026r. do godziny 11:00.</w:t>
            </w:r>
          </w:p>
        </w:tc>
      </w:tr>
      <w:tr w:rsidR="003D4BDF" w:rsidRPr="00EB1359" w14:paraId="0BE97C70" w14:textId="77777777" w:rsidTr="0063606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F5311" w14:textId="77777777" w:rsidR="003D4BDF" w:rsidRPr="00710915" w:rsidRDefault="003D4BDF" w:rsidP="0063606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D4BDF">
              <w:rPr>
                <w:b/>
                <w:bCs/>
                <w:sz w:val="22"/>
                <w:szCs w:val="22"/>
              </w:rPr>
              <w:t>62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9F73" w14:textId="77777777" w:rsidR="003D4BDF" w:rsidRPr="00EB1359" w:rsidRDefault="003D4BDF" w:rsidP="0063606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D4BDF">
              <w:rPr>
                <w:b/>
                <w:sz w:val="22"/>
                <w:szCs w:val="22"/>
              </w:rPr>
              <w:t>Pakiet 62 - Immunoglobuliny</w:t>
            </w:r>
          </w:p>
          <w:p w14:paraId="37C0F660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prawne:</w:t>
            </w:r>
          </w:p>
          <w:p w14:paraId="00B8843D" w14:textId="77777777" w:rsidR="009D689D" w:rsidRPr="009D689D" w:rsidRDefault="009D689D" w:rsidP="009D689D">
            <w:pPr>
              <w:spacing w:after="40" w:line="276" w:lineRule="auto"/>
              <w:jc w:val="both"/>
            </w:pPr>
            <w:r w:rsidRPr="009D689D">
              <w:t xml:space="preserve">Art. 255 pkt 1 ustawy Pzp - nie złożono żadnego wniosku o dopuszczenie do udziału </w:t>
            </w:r>
            <w:r>
              <w:br/>
            </w:r>
            <w:r w:rsidRPr="009D689D">
              <w:t>w postępowaniu albo żadnej oferty</w:t>
            </w:r>
          </w:p>
          <w:p w14:paraId="41B5D6F3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faktyczne:</w:t>
            </w:r>
          </w:p>
          <w:p w14:paraId="4454FFE3" w14:textId="78040A5B" w:rsidR="003D4BDF" w:rsidRPr="00EB1359" w:rsidRDefault="009D689D" w:rsidP="009D689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D689D">
              <w:t>Art. 255 pkt 1 ustawy Pzp - nie złożono żadnej oferty. W postępowaniu nie wpłynęła żadna oferta w terminie przewidzianym na składanie ofert, tj. do dnia 15.07.2026r. do godziny 11:00.</w:t>
            </w:r>
          </w:p>
        </w:tc>
      </w:tr>
      <w:tr w:rsidR="003D4BDF" w:rsidRPr="00EB1359" w14:paraId="7903F2CD" w14:textId="77777777" w:rsidTr="0063606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7876B" w14:textId="77777777" w:rsidR="003D4BDF" w:rsidRPr="00710915" w:rsidRDefault="003D4BDF" w:rsidP="0063606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D4BDF">
              <w:rPr>
                <w:b/>
                <w:bCs/>
                <w:sz w:val="22"/>
                <w:szCs w:val="22"/>
              </w:rPr>
              <w:t>63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C63A" w14:textId="77777777" w:rsidR="003D4BDF" w:rsidRPr="00EB1359" w:rsidRDefault="003D4BDF" w:rsidP="0063606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D4BDF">
              <w:rPr>
                <w:b/>
                <w:sz w:val="22"/>
                <w:szCs w:val="22"/>
              </w:rPr>
              <w:t>Pakiet 63 - Insuliny II</w:t>
            </w:r>
          </w:p>
          <w:p w14:paraId="14E5A8B1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prawne:</w:t>
            </w:r>
          </w:p>
          <w:p w14:paraId="498555A2" w14:textId="77777777" w:rsidR="009D689D" w:rsidRPr="009D689D" w:rsidRDefault="009D689D" w:rsidP="009D689D">
            <w:pPr>
              <w:spacing w:after="40" w:line="276" w:lineRule="auto"/>
              <w:jc w:val="both"/>
            </w:pPr>
            <w:r w:rsidRPr="009D689D">
              <w:t xml:space="preserve">Art. 255 pkt 1 ustawy Pzp - nie złożono żadnego wniosku o dopuszczenie do udziału </w:t>
            </w:r>
            <w:r>
              <w:br/>
            </w:r>
            <w:r w:rsidRPr="009D689D">
              <w:t>w postępowaniu albo żadnej oferty</w:t>
            </w:r>
          </w:p>
          <w:p w14:paraId="1B32FEB2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faktyczne:</w:t>
            </w:r>
          </w:p>
          <w:p w14:paraId="23F13ED3" w14:textId="0E61BA26" w:rsidR="003D4BDF" w:rsidRPr="00EB1359" w:rsidRDefault="009D689D" w:rsidP="009D689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D689D">
              <w:t>Art. 255 pkt 1 ustawy Pzp - nie złożono żadnej oferty. W postępowaniu nie wpłynęła żadna oferta w terminie przewidzianym na składanie ofert, tj. do dnia 15.07.2026r. do godziny 11:00.</w:t>
            </w:r>
          </w:p>
        </w:tc>
      </w:tr>
      <w:tr w:rsidR="003D4BDF" w:rsidRPr="00EB1359" w14:paraId="37EB1FD9" w14:textId="77777777" w:rsidTr="0063606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8D9F" w14:textId="77777777" w:rsidR="003D4BDF" w:rsidRPr="00710915" w:rsidRDefault="003D4BDF" w:rsidP="0063606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D4BDF">
              <w:rPr>
                <w:b/>
                <w:bCs/>
                <w:sz w:val="22"/>
                <w:szCs w:val="22"/>
              </w:rPr>
              <w:t>64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3DD02" w14:textId="77777777" w:rsidR="003D4BDF" w:rsidRPr="00EB1359" w:rsidRDefault="003D4BDF" w:rsidP="0063606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D4BDF">
              <w:rPr>
                <w:b/>
                <w:sz w:val="22"/>
                <w:szCs w:val="22"/>
              </w:rPr>
              <w:t>Pakiet 64 - Insuliny III</w:t>
            </w:r>
          </w:p>
          <w:p w14:paraId="647503F2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prawne:</w:t>
            </w:r>
          </w:p>
          <w:p w14:paraId="78254070" w14:textId="77777777" w:rsidR="009D689D" w:rsidRPr="009D689D" w:rsidRDefault="009D689D" w:rsidP="009D689D">
            <w:pPr>
              <w:spacing w:after="40" w:line="276" w:lineRule="auto"/>
              <w:jc w:val="both"/>
            </w:pPr>
            <w:r w:rsidRPr="009D689D">
              <w:t xml:space="preserve">Art. 255 pkt 1 ustawy Pzp - nie złożono żadnego wniosku o dopuszczenie do udziału </w:t>
            </w:r>
            <w:r>
              <w:br/>
            </w:r>
            <w:r w:rsidRPr="009D689D">
              <w:t>w postępowaniu albo żadnej oferty</w:t>
            </w:r>
          </w:p>
          <w:p w14:paraId="48260D9C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faktyczne:</w:t>
            </w:r>
          </w:p>
          <w:p w14:paraId="449F8CD8" w14:textId="76E4FC80" w:rsidR="003D4BDF" w:rsidRPr="00EB1359" w:rsidRDefault="009D689D" w:rsidP="009D689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D689D">
              <w:t>Art. 255 pkt 1 ustawy Pzp - nie złożono żadnej oferty. W postępowaniu nie wpłynęła żadna oferta w terminie przewidzianym na składanie ofert, tj. do dnia 15.07.2026r. do godziny 11:00.</w:t>
            </w:r>
          </w:p>
        </w:tc>
      </w:tr>
      <w:tr w:rsidR="003D4BDF" w:rsidRPr="00EB1359" w14:paraId="74E09735" w14:textId="77777777" w:rsidTr="0063606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9874" w14:textId="77777777" w:rsidR="003D4BDF" w:rsidRPr="00710915" w:rsidRDefault="003D4BDF" w:rsidP="0063606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D4BDF">
              <w:rPr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8510" w14:textId="77777777" w:rsidR="003D4BDF" w:rsidRPr="00EB1359" w:rsidRDefault="003D4BDF" w:rsidP="0063606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D4BDF">
              <w:rPr>
                <w:b/>
                <w:sz w:val="22"/>
                <w:szCs w:val="22"/>
              </w:rPr>
              <w:t>Pakiet 65 - Czynniki krzepnięcia</w:t>
            </w:r>
          </w:p>
          <w:p w14:paraId="261E18C3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prawne:</w:t>
            </w:r>
          </w:p>
          <w:p w14:paraId="6BA8AD3B" w14:textId="77777777" w:rsidR="009D689D" w:rsidRPr="009D689D" w:rsidRDefault="009D689D" w:rsidP="009D689D">
            <w:pPr>
              <w:spacing w:after="40" w:line="276" w:lineRule="auto"/>
              <w:jc w:val="both"/>
            </w:pPr>
            <w:r w:rsidRPr="009D689D">
              <w:t xml:space="preserve">Art. 255 pkt 1 ustawy Pzp - nie złożono żadnego wniosku o dopuszczenie do udziału </w:t>
            </w:r>
            <w:r>
              <w:br/>
            </w:r>
            <w:r w:rsidRPr="009D689D">
              <w:t>w postępowaniu albo żadnej oferty</w:t>
            </w:r>
          </w:p>
          <w:p w14:paraId="410A99B5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faktyczne:</w:t>
            </w:r>
          </w:p>
          <w:p w14:paraId="2DCEE2D3" w14:textId="4EB79689" w:rsidR="003D4BDF" w:rsidRPr="00EB1359" w:rsidRDefault="009D689D" w:rsidP="009D689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D689D">
              <w:t>Art. 255 pkt 1 ustawy Pzp - nie złożono żadnej oferty. W postępowaniu nie wpłynęła żadna oferta w terminie przewidzianym na składanie ofert, tj. do dnia 15.07.2026r. do godziny 11:00.</w:t>
            </w:r>
          </w:p>
        </w:tc>
      </w:tr>
      <w:tr w:rsidR="003D4BDF" w:rsidRPr="00EB1359" w14:paraId="6BD2E4CD" w14:textId="77777777" w:rsidTr="0063606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D54C" w14:textId="77777777" w:rsidR="003D4BDF" w:rsidRPr="00710915" w:rsidRDefault="003D4BDF" w:rsidP="0063606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D4BDF">
              <w:rPr>
                <w:b/>
                <w:bCs/>
                <w:sz w:val="22"/>
                <w:szCs w:val="22"/>
              </w:rPr>
              <w:t>70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A6FD" w14:textId="77777777" w:rsidR="003D4BDF" w:rsidRPr="00EB1359" w:rsidRDefault="003D4BDF" w:rsidP="0063606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D4BDF">
              <w:rPr>
                <w:b/>
                <w:sz w:val="22"/>
                <w:szCs w:val="22"/>
              </w:rPr>
              <w:t>Pakiet 70 - Opakowania apteczne do receptury I</w:t>
            </w:r>
          </w:p>
          <w:p w14:paraId="2CC992A1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prawne:</w:t>
            </w:r>
          </w:p>
          <w:p w14:paraId="12C4DC78" w14:textId="254AAE8E" w:rsidR="009D689D" w:rsidRPr="009D689D" w:rsidRDefault="009D689D" w:rsidP="009D689D">
            <w:pPr>
              <w:spacing w:after="40" w:line="276" w:lineRule="auto"/>
              <w:jc w:val="both"/>
            </w:pPr>
            <w:r w:rsidRPr="009D689D">
              <w:t xml:space="preserve">Art. 255 pkt 1 ustawy Pzp - nie złożono żadnego wniosku o dopuszczenie do udziału </w:t>
            </w:r>
            <w:r>
              <w:br/>
            </w:r>
            <w:r w:rsidRPr="009D689D">
              <w:t>w postępowaniu albo żadnej oferty</w:t>
            </w:r>
          </w:p>
          <w:p w14:paraId="5C2AEDC6" w14:textId="61C799FE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faktyczne:</w:t>
            </w:r>
          </w:p>
          <w:p w14:paraId="60F9D7A6" w14:textId="75F0B5B2" w:rsidR="003D4BDF" w:rsidRPr="00EB1359" w:rsidRDefault="009D689D" w:rsidP="009D689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D689D">
              <w:lastRenderedPageBreak/>
              <w:t>Art. 255 pkt 1 ustawy Pzp - nie złożono żadnej oferty. W postępowaniu nie wpłynęła żadna oferta w terminie przewidzianym na składanie ofert, tj. do dnia 15.07.2026r. do godziny 11:00.</w:t>
            </w:r>
          </w:p>
        </w:tc>
      </w:tr>
      <w:tr w:rsidR="003D4BDF" w:rsidRPr="00EB1359" w14:paraId="584D3BAF" w14:textId="77777777" w:rsidTr="0063606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8316" w14:textId="77777777" w:rsidR="003D4BDF" w:rsidRPr="00710915" w:rsidRDefault="003D4BDF" w:rsidP="0063606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D4BDF">
              <w:rPr>
                <w:b/>
                <w:bCs/>
                <w:sz w:val="22"/>
                <w:szCs w:val="22"/>
              </w:rPr>
              <w:lastRenderedPageBreak/>
              <w:t>71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AB25" w14:textId="77777777" w:rsidR="003D4BDF" w:rsidRPr="00EB1359" w:rsidRDefault="003D4BDF" w:rsidP="0063606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D4BDF">
              <w:rPr>
                <w:b/>
                <w:sz w:val="22"/>
                <w:szCs w:val="22"/>
              </w:rPr>
              <w:t>Pakiet 71 - Opakowania apteczne do receptury II</w:t>
            </w:r>
          </w:p>
          <w:p w14:paraId="331E3918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prawne:</w:t>
            </w:r>
          </w:p>
          <w:p w14:paraId="29811B7F" w14:textId="77777777" w:rsidR="009D689D" w:rsidRPr="009D689D" w:rsidRDefault="009D689D" w:rsidP="009D689D">
            <w:pPr>
              <w:spacing w:after="40" w:line="276" w:lineRule="auto"/>
              <w:jc w:val="both"/>
            </w:pPr>
            <w:r w:rsidRPr="009D689D">
              <w:t xml:space="preserve">Art. 255 pkt 1 ustawy Pzp - nie złożono żadnego wniosku o dopuszczenie do udziału </w:t>
            </w:r>
            <w:r>
              <w:br/>
            </w:r>
            <w:r w:rsidRPr="009D689D">
              <w:t>w postępowaniu albo żadnej oferty</w:t>
            </w:r>
          </w:p>
          <w:p w14:paraId="59089F71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faktyczne:</w:t>
            </w:r>
          </w:p>
          <w:p w14:paraId="17EF744C" w14:textId="3AD996C1" w:rsidR="003D4BDF" w:rsidRPr="00EB1359" w:rsidRDefault="009D689D" w:rsidP="009D689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D689D">
              <w:t>Art. 255 pkt 1 ustawy Pzp - nie złożono żadnej oferty. W postępowaniu nie wpłynęła żadna oferta w terminie przewidzianym na składanie ofert, tj. do dnia 15.07.2026r. do godziny 11:00.</w:t>
            </w:r>
          </w:p>
        </w:tc>
      </w:tr>
      <w:tr w:rsidR="003D4BDF" w:rsidRPr="00EB1359" w14:paraId="5704F756" w14:textId="77777777" w:rsidTr="0063606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78BA2" w14:textId="77777777" w:rsidR="003D4BDF" w:rsidRPr="00710915" w:rsidRDefault="003D4BDF" w:rsidP="0063606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D4BDF">
              <w:rPr>
                <w:b/>
                <w:bCs/>
                <w:sz w:val="22"/>
                <w:szCs w:val="22"/>
              </w:rPr>
              <w:t>72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7E46" w14:textId="77777777" w:rsidR="003D4BDF" w:rsidRPr="00EB1359" w:rsidRDefault="003D4BDF" w:rsidP="0063606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D4BDF">
              <w:rPr>
                <w:b/>
                <w:sz w:val="22"/>
                <w:szCs w:val="22"/>
              </w:rPr>
              <w:t>Pakiet 72 - Kapsułki skrobiowe do receptury aptecznej</w:t>
            </w:r>
          </w:p>
          <w:p w14:paraId="6FE8B108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prawne:</w:t>
            </w:r>
          </w:p>
          <w:p w14:paraId="4CDC8474" w14:textId="77777777" w:rsidR="009D689D" w:rsidRPr="009D689D" w:rsidRDefault="009D689D" w:rsidP="009D689D">
            <w:pPr>
              <w:spacing w:after="40" w:line="276" w:lineRule="auto"/>
              <w:jc w:val="both"/>
            </w:pPr>
            <w:r w:rsidRPr="009D689D">
              <w:t xml:space="preserve">Art. 255 pkt 1 ustawy Pzp - nie złożono żadnego wniosku o dopuszczenie do udziału </w:t>
            </w:r>
            <w:r>
              <w:br/>
            </w:r>
            <w:r w:rsidRPr="009D689D">
              <w:t>w postępowaniu albo żadnej oferty</w:t>
            </w:r>
          </w:p>
          <w:p w14:paraId="42D23C6B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faktyczne:</w:t>
            </w:r>
          </w:p>
          <w:p w14:paraId="1E73AEC8" w14:textId="1664AC64" w:rsidR="003D4BDF" w:rsidRPr="00EB1359" w:rsidRDefault="009D689D" w:rsidP="009D689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D689D">
              <w:t>Art. 255 pkt 1 ustawy Pzp - nie złożono żadnej oferty. W postępowaniu nie wpłynęła żadna oferta w terminie przewidzianym na składanie ofert, tj. do dnia 15.07.2026r. do godziny 11:00.</w:t>
            </w:r>
          </w:p>
        </w:tc>
      </w:tr>
      <w:tr w:rsidR="003D4BDF" w:rsidRPr="00EB1359" w14:paraId="59031515" w14:textId="77777777" w:rsidTr="0063606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7F6C" w14:textId="77777777" w:rsidR="003D4BDF" w:rsidRPr="00710915" w:rsidRDefault="003D4BDF" w:rsidP="0063606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D4BDF">
              <w:rPr>
                <w:b/>
                <w:bCs/>
                <w:sz w:val="22"/>
                <w:szCs w:val="22"/>
              </w:rPr>
              <w:t>74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242A1" w14:textId="77777777" w:rsidR="003D4BDF" w:rsidRPr="00EB1359" w:rsidRDefault="003D4BDF" w:rsidP="0063606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D4BDF">
              <w:rPr>
                <w:b/>
                <w:sz w:val="22"/>
                <w:szCs w:val="22"/>
              </w:rPr>
              <w:t>Pakiet 74 - Spray na afty i pleśniawki</w:t>
            </w:r>
          </w:p>
          <w:p w14:paraId="4D214529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prawne:</w:t>
            </w:r>
          </w:p>
          <w:p w14:paraId="10671EDF" w14:textId="77777777" w:rsidR="009D689D" w:rsidRPr="009D689D" w:rsidRDefault="009D689D" w:rsidP="009D689D">
            <w:pPr>
              <w:spacing w:after="40" w:line="276" w:lineRule="auto"/>
              <w:jc w:val="both"/>
            </w:pPr>
            <w:r w:rsidRPr="009D689D">
              <w:t xml:space="preserve">Art. 255 pkt 1 ustawy Pzp - nie złożono żadnego wniosku o dopuszczenie do udziału </w:t>
            </w:r>
            <w:r>
              <w:br/>
            </w:r>
            <w:r w:rsidRPr="009D689D">
              <w:t>w postępowaniu albo żadnej oferty</w:t>
            </w:r>
          </w:p>
          <w:p w14:paraId="5F1816D8" w14:textId="77777777" w:rsidR="009D689D" w:rsidRPr="009D689D" w:rsidRDefault="009D689D" w:rsidP="009D689D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9D689D">
              <w:rPr>
                <w:b/>
                <w:bCs/>
                <w:u w:val="single"/>
              </w:rPr>
              <w:t>Uzasadnienie faktyczne:</w:t>
            </w:r>
          </w:p>
          <w:p w14:paraId="46A8E918" w14:textId="3A314166" w:rsidR="003D4BDF" w:rsidRPr="00EB1359" w:rsidRDefault="009D689D" w:rsidP="009D689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D689D">
              <w:t>Art. 255 pkt 1 ustawy Pzp - nie złożono żadnej oferty. W postępowaniu nie wpłynęła żadna oferta w terminie przewidzianym na składanie ofert, tj. do dnia 15.07.2026r. do godziny 11:00.</w:t>
            </w:r>
          </w:p>
        </w:tc>
      </w:tr>
    </w:tbl>
    <w:p w14:paraId="36341A32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66F43" w14:textId="77777777" w:rsidR="003D4BDF" w:rsidRDefault="003D4BDF" w:rsidP="003D4BDF">
      <w:r>
        <w:separator/>
      </w:r>
    </w:p>
  </w:endnote>
  <w:endnote w:type="continuationSeparator" w:id="0">
    <w:p w14:paraId="06B2FE0F" w14:textId="77777777" w:rsidR="003D4BDF" w:rsidRDefault="003D4BDF" w:rsidP="003D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EB3B7" w14:textId="77777777" w:rsidR="003D4BDF" w:rsidRDefault="003D4B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D4F8D" w14:textId="77777777" w:rsidR="003D4BDF" w:rsidRDefault="003D4B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2B05E" w14:textId="77777777" w:rsidR="003D4BDF" w:rsidRDefault="003D4B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B49CE" w14:textId="77777777" w:rsidR="003D4BDF" w:rsidRDefault="003D4BDF" w:rsidP="003D4BDF">
      <w:r>
        <w:separator/>
      </w:r>
    </w:p>
  </w:footnote>
  <w:footnote w:type="continuationSeparator" w:id="0">
    <w:p w14:paraId="440FC41E" w14:textId="77777777" w:rsidR="003D4BDF" w:rsidRDefault="003D4BDF" w:rsidP="003D4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08BA1" w14:textId="77777777" w:rsidR="003D4BDF" w:rsidRDefault="003D4B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E35C3" w14:textId="77777777" w:rsidR="003D4BDF" w:rsidRDefault="003D4B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5B5E9" w14:textId="77777777" w:rsidR="003D4BDF" w:rsidRDefault="003D4B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26E8"/>
    <w:rsid w:val="00010B31"/>
    <w:rsid w:val="00091860"/>
    <w:rsid w:val="000A1E20"/>
    <w:rsid w:val="00104963"/>
    <w:rsid w:val="00150F65"/>
    <w:rsid w:val="003C707A"/>
    <w:rsid w:val="003D4BDF"/>
    <w:rsid w:val="006974C1"/>
    <w:rsid w:val="00775DAE"/>
    <w:rsid w:val="00823326"/>
    <w:rsid w:val="00856A3E"/>
    <w:rsid w:val="00894412"/>
    <w:rsid w:val="009462DF"/>
    <w:rsid w:val="009500EB"/>
    <w:rsid w:val="00993EFC"/>
    <w:rsid w:val="009D689D"/>
    <w:rsid w:val="00AB3E72"/>
    <w:rsid w:val="00AC1A4B"/>
    <w:rsid w:val="00D41670"/>
    <w:rsid w:val="00D44D12"/>
    <w:rsid w:val="00E403D2"/>
    <w:rsid w:val="00E742E3"/>
    <w:rsid w:val="00EB1359"/>
    <w:rsid w:val="00F5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9C726D"/>
  <w15:chartTrackingRefBased/>
  <w15:docId w15:val="{F3910A1A-C34D-46FC-ACD0-5AAFCAA2B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3D4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D4B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872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3</cp:revision>
  <dcterms:created xsi:type="dcterms:W3CDTF">2026-08-12T07:22:00Z</dcterms:created>
  <dcterms:modified xsi:type="dcterms:W3CDTF">2026-08-19T06:40:00Z</dcterms:modified>
</cp:coreProperties>
</file>