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D7FBA" w14:textId="20510367" w:rsidR="00B36EDA" w:rsidRPr="000A6868" w:rsidRDefault="00CB4B7E" w:rsidP="000A6868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0A6868">
        <w:rPr>
          <w:sz w:val="22"/>
          <w:szCs w:val="22"/>
        </w:rPr>
        <w:t>Kraków</w:t>
      </w:r>
      <w:r w:rsidR="00B36EDA" w:rsidRPr="000A6868">
        <w:rPr>
          <w:sz w:val="22"/>
          <w:szCs w:val="22"/>
        </w:rPr>
        <w:t xml:space="preserve"> dnia: </w:t>
      </w:r>
      <w:r w:rsidR="00B72CA0">
        <w:rPr>
          <w:sz w:val="22"/>
          <w:szCs w:val="22"/>
        </w:rPr>
        <w:t>19.08.2026 r.</w:t>
      </w:r>
    </w:p>
    <w:p w14:paraId="30184398" w14:textId="77777777" w:rsidR="00CB4B7E" w:rsidRPr="000A6868" w:rsidRDefault="00CB4B7E" w:rsidP="000A6868">
      <w:pPr>
        <w:spacing w:line="276" w:lineRule="auto"/>
        <w:ind w:right="3969"/>
        <w:rPr>
          <w:b/>
          <w:bCs/>
          <w:sz w:val="22"/>
          <w:szCs w:val="22"/>
        </w:rPr>
      </w:pPr>
      <w:r w:rsidRPr="000A6868">
        <w:rPr>
          <w:b/>
          <w:bCs/>
          <w:sz w:val="22"/>
          <w:szCs w:val="22"/>
        </w:rPr>
        <w:t>Szpital Miejski Specjalistyczny</w:t>
      </w:r>
    </w:p>
    <w:p w14:paraId="662E79E0" w14:textId="77777777" w:rsidR="00CB4B7E" w:rsidRPr="000A6868" w:rsidRDefault="00CB4B7E" w:rsidP="000A6868">
      <w:pPr>
        <w:spacing w:line="276" w:lineRule="auto"/>
        <w:ind w:right="3969"/>
        <w:rPr>
          <w:b/>
          <w:bCs/>
          <w:sz w:val="22"/>
          <w:szCs w:val="22"/>
        </w:rPr>
      </w:pPr>
      <w:r w:rsidRPr="000A6868">
        <w:rPr>
          <w:b/>
          <w:bCs/>
          <w:sz w:val="22"/>
          <w:szCs w:val="22"/>
        </w:rPr>
        <w:t>im. Gabriela Narutowicza w Krakowie</w:t>
      </w:r>
    </w:p>
    <w:p w14:paraId="5A10B305" w14:textId="79C47FA0" w:rsidR="00B36EDA" w:rsidRPr="000A6868" w:rsidRDefault="00CB4B7E" w:rsidP="000A6868">
      <w:pPr>
        <w:spacing w:line="276" w:lineRule="auto"/>
        <w:ind w:right="3969"/>
        <w:rPr>
          <w:sz w:val="22"/>
          <w:szCs w:val="22"/>
        </w:rPr>
      </w:pPr>
      <w:r w:rsidRPr="000A6868">
        <w:rPr>
          <w:sz w:val="22"/>
          <w:szCs w:val="22"/>
        </w:rPr>
        <w:t>ul. Prądnicka</w:t>
      </w:r>
      <w:r w:rsidR="00B36EDA" w:rsidRPr="000A6868">
        <w:rPr>
          <w:sz w:val="22"/>
          <w:szCs w:val="22"/>
        </w:rPr>
        <w:t xml:space="preserve"> </w:t>
      </w:r>
      <w:r w:rsidRPr="000A6868">
        <w:rPr>
          <w:sz w:val="22"/>
          <w:szCs w:val="22"/>
        </w:rPr>
        <w:t>35-37</w:t>
      </w:r>
    </w:p>
    <w:p w14:paraId="4DB0AC45" w14:textId="624FC4B1" w:rsidR="00B36EDA" w:rsidRPr="000A6868" w:rsidRDefault="00CB4B7E" w:rsidP="000A6868">
      <w:pPr>
        <w:spacing w:line="276" w:lineRule="auto"/>
        <w:ind w:right="3969"/>
        <w:rPr>
          <w:sz w:val="22"/>
          <w:szCs w:val="22"/>
        </w:rPr>
      </w:pPr>
      <w:r w:rsidRPr="000A6868">
        <w:rPr>
          <w:sz w:val="22"/>
          <w:szCs w:val="22"/>
        </w:rPr>
        <w:t>31-202</w:t>
      </w:r>
      <w:r w:rsidR="00B36EDA" w:rsidRPr="000A6868">
        <w:rPr>
          <w:sz w:val="22"/>
          <w:szCs w:val="22"/>
        </w:rPr>
        <w:t xml:space="preserve"> </w:t>
      </w:r>
      <w:r w:rsidRPr="000A6868">
        <w:rPr>
          <w:sz w:val="22"/>
          <w:szCs w:val="22"/>
        </w:rPr>
        <w:t>Kraków</w:t>
      </w:r>
    </w:p>
    <w:p w14:paraId="21D02E50" w14:textId="77777777" w:rsidR="00B36EDA" w:rsidRPr="000A6868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A6868" w14:paraId="21739098" w14:textId="77777777" w:rsidTr="00B36EDA">
        <w:tc>
          <w:tcPr>
            <w:tcW w:w="9923" w:type="dxa"/>
            <w:shd w:val="clear" w:color="auto" w:fill="F2F2F2"/>
            <w:hideMark/>
          </w:tcPr>
          <w:p w14:paraId="4A8D760C" w14:textId="4850BDC1" w:rsidR="00B36EDA" w:rsidRPr="000A6868" w:rsidRDefault="002B0FA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FF69309" w14:textId="77777777" w:rsidR="00B36EDA" w:rsidRPr="000A686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A686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97EE644" w14:textId="77777777" w:rsidR="00B36EDA" w:rsidRPr="000A6868" w:rsidRDefault="00B36EDA" w:rsidP="00B36EDA">
      <w:pPr>
        <w:keepNext/>
        <w:spacing w:after="240"/>
        <w:outlineLvl w:val="0"/>
        <w:rPr>
          <w:b/>
        </w:rPr>
      </w:pPr>
    </w:p>
    <w:p w14:paraId="4454B0BE" w14:textId="77777777" w:rsidR="00B36EDA" w:rsidRPr="000A6868" w:rsidRDefault="00B36EDA" w:rsidP="000A6868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0A6868">
        <w:rPr>
          <w:rFonts w:eastAsia="Calibri"/>
          <w:sz w:val="22"/>
          <w:szCs w:val="22"/>
          <w:lang w:eastAsia="en-US"/>
        </w:rPr>
        <w:t xml:space="preserve">Dotyczy </w:t>
      </w:r>
      <w:r w:rsidRPr="000A6868">
        <w:rPr>
          <w:sz w:val="22"/>
          <w:szCs w:val="22"/>
        </w:rPr>
        <w:t>postępowania o udzielenie zamówienia publicznego</w:t>
      </w:r>
      <w:r w:rsidRPr="000A6868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A6868" w14:paraId="2ADAFFD0" w14:textId="77777777" w:rsidTr="00B36EDA">
        <w:tc>
          <w:tcPr>
            <w:tcW w:w="2269" w:type="dxa"/>
          </w:tcPr>
          <w:p w14:paraId="000D5466" w14:textId="77777777" w:rsidR="00B36EDA" w:rsidRPr="000A6868" w:rsidRDefault="00B36EDA" w:rsidP="000A686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0A6868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1A6B8BB3" w14:textId="22FA6379" w:rsidR="00B36EDA" w:rsidRPr="000A6868" w:rsidRDefault="00CB4B7E" w:rsidP="000A686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0A6868">
              <w:rPr>
                <w:bCs/>
                <w:i/>
                <w:iCs/>
                <w:sz w:val="22"/>
                <w:szCs w:val="22"/>
              </w:rPr>
              <w:t>Zakup i dostawa produktów farmaceutycznych II</w:t>
            </w:r>
          </w:p>
        </w:tc>
      </w:tr>
      <w:tr w:rsidR="00CB4B7E" w:rsidRPr="000A6868" w14:paraId="66EA3219" w14:textId="77777777" w:rsidTr="00BE5137">
        <w:tc>
          <w:tcPr>
            <w:tcW w:w="2269" w:type="dxa"/>
          </w:tcPr>
          <w:p w14:paraId="1562A5D8" w14:textId="77777777" w:rsidR="00CB4B7E" w:rsidRPr="000A6868" w:rsidRDefault="00CB4B7E" w:rsidP="000A686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0A6868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04811408" w14:textId="55239305" w:rsidR="00CB4B7E" w:rsidRPr="000A6868" w:rsidRDefault="00CB4B7E" w:rsidP="000A686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A6868">
              <w:rPr>
                <w:b/>
                <w:sz w:val="22"/>
                <w:szCs w:val="22"/>
              </w:rPr>
              <w:t>ZP/39/2026</w:t>
            </w:r>
          </w:p>
        </w:tc>
      </w:tr>
    </w:tbl>
    <w:p w14:paraId="2ABD4274" w14:textId="77777777" w:rsidR="00B36EDA" w:rsidRPr="000A6868" w:rsidRDefault="00B36EDA" w:rsidP="000A6868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39AB2B7E" w14:textId="58FDB347" w:rsidR="00B36EDA" w:rsidRPr="000A6868" w:rsidRDefault="00B36EDA" w:rsidP="000A6868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0A6868">
        <w:rPr>
          <w:sz w:val="22"/>
          <w:szCs w:val="22"/>
        </w:rPr>
        <w:t>Zamawiający, działając na podstawie art. 253 ust. 1 pkt. 1 i ust. 2 ustawy z dnia 11 września 2019r. Prawo zamówień publicznych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B4B7E" w:rsidRPr="000A6868" w14:paraId="471F167D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41F5" w14:textId="28BE4B42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1 - Płyny infuzyjne I</w:t>
            </w:r>
          </w:p>
          <w:p w14:paraId="62DF5541" w14:textId="17B54F70" w:rsidR="00CB4B7E" w:rsidRPr="000A6868" w:rsidRDefault="000A6868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Hurtownia Farmaceutyczna </w:t>
            </w:r>
            <w:r w:rsidR="00CB4B7E" w:rsidRPr="000A6868">
              <w:rPr>
                <w:b/>
                <w:sz w:val="20"/>
                <w:szCs w:val="20"/>
              </w:rPr>
              <w:t xml:space="preserve">MEDIFARM </w:t>
            </w:r>
            <w:r>
              <w:rPr>
                <w:b/>
                <w:sz w:val="20"/>
                <w:szCs w:val="20"/>
              </w:rPr>
              <w:t>Sp. z o.o.</w:t>
            </w:r>
          </w:p>
          <w:p w14:paraId="2CD68531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Bławatków 6 </w:t>
            </w:r>
          </w:p>
          <w:p w14:paraId="3CC075D4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43-100 Tychy</w:t>
            </w:r>
          </w:p>
          <w:p w14:paraId="15325622" w14:textId="3F8E880B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4E2869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EA5D6" w14:textId="782B2053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2 - Płyny infuzyjne II</w:t>
            </w:r>
          </w:p>
          <w:p w14:paraId="5D1CAFD9" w14:textId="24D738B4" w:rsidR="00CB4B7E" w:rsidRPr="000A6868" w:rsidRDefault="000A6868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Hurtownia Farmaceutyczna MEDIFARM </w:t>
            </w:r>
            <w:r>
              <w:rPr>
                <w:b/>
                <w:sz w:val="20"/>
                <w:szCs w:val="20"/>
              </w:rPr>
              <w:t>Sp. z o.o.</w:t>
            </w:r>
          </w:p>
          <w:p w14:paraId="3092FF02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Bławatków 6 </w:t>
            </w:r>
          </w:p>
          <w:p w14:paraId="124DCE24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43-100 Tychy</w:t>
            </w:r>
          </w:p>
          <w:p w14:paraId="2EDD8FCD" w14:textId="7A4C5273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3E1AF5A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1FD8A" w14:textId="5D03F618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3 - Leki narkotyczne i psychotropowe</w:t>
            </w:r>
          </w:p>
          <w:p w14:paraId="417850D4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3FC1A99C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0394ADC0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144F37C3" w14:textId="5730151A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1E3969E6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E766" w14:textId="6AA67856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4 - Mleko dla niemowląt I</w:t>
            </w:r>
          </w:p>
          <w:p w14:paraId="66B2F996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7B1DDEE8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43FD6E4E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3E45FE4B" w14:textId="0C437805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29FD360F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708D" w14:textId="13601D34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lastRenderedPageBreak/>
              <w:t>Pakiet 5 - Trifluridinum + Tipiracilum</w:t>
            </w:r>
          </w:p>
          <w:p w14:paraId="750A9C73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Servier Polska Services Sp. z o.o.</w:t>
            </w:r>
          </w:p>
          <w:p w14:paraId="3320CFB4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Burakowska 14 </w:t>
            </w:r>
          </w:p>
          <w:p w14:paraId="0CCD03D6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01-066 Warszawa</w:t>
            </w:r>
          </w:p>
          <w:p w14:paraId="40236C44" w14:textId="7925B8CF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3DBD313A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B09E" w14:textId="372FC307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6 - Leki I</w:t>
            </w:r>
          </w:p>
          <w:p w14:paraId="5EF78F10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5A3847C8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3C269DDF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02241819" w14:textId="724C7BA4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CD083C9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6561E" w14:textId="7B303BA9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7 - Antybiotyki I</w:t>
            </w:r>
          </w:p>
          <w:p w14:paraId="59F2716C" w14:textId="4AEE4779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Aesculap Chifa </w:t>
            </w:r>
            <w:r w:rsidR="000A6868">
              <w:rPr>
                <w:b/>
                <w:sz w:val="20"/>
                <w:szCs w:val="20"/>
              </w:rPr>
              <w:t>Sp. z o.o.</w:t>
            </w:r>
          </w:p>
          <w:p w14:paraId="44F622BC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Tysiąclecia 14 </w:t>
            </w:r>
          </w:p>
          <w:p w14:paraId="319F72B8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64-300 Nowy Tomyśl</w:t>
            </w:r>
          </w:p>
          <w:p w14:paraId="642C2691" w14:textId="44D96CAE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5086F7E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7A35" w14:textId="642B35C9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8 - Płyny infuzyjne III</w:t>
            </w:r>
          </w:p>
          <w:p w14:paraId="14C901F9" w14:textId="70DE9870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Aesculap Chifa </w:t>
            </w:r>
            <w:r w:rsidR="000A6868">
              <w:rPr>
                <w:b/>
                <w:sz w:val="20"/>
                <w:szCs w:val="20"/>
              </w:rPr>
              <w:t>Sp. z o.o.</w:t>
            </w:r>
          </w:p>
          <w:p w14:paraId="7E5D6234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Tysiąclecia 14 </w:t>
            </w:r>
          </w:p>
          <w:p w14:paraId="5F8D604C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64-300 Nowy Tomyśl</w:t>
            </w:r>
          </w:p>
          <w:p w14:paraId="38E551FC" w14:textId="39CB6953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1B8ADC5E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04994" w14:textId="4B945597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9 - Leki II</w:t>
            </w:r>
          </w:p>
          <w:p w14:paraId="0B73A09D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Lek S.A.</w:t>
            </w:r>
          </w:p>
          <w:p w14:paraId="6DE56573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Podlipie 16 </w:t>
            </w:r>
          </w:p>
          <w:p w14:paraId="1471D262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95-010 Stryków</w:t>
            </w:r>
          </w:p>
          <w:p w14:paraId="4198BCAC" w14:textId="4BCB552D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56A5A393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B95F" w14:textId="528F81BB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10 - Fluorouracil, acidum levofolinicum</w:t>
            </w:r>
          </w:p>
          <w:p w14:paraId="36B84655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Asclepios S.A.</w:t>
            </w:r>
          </w:p>
          <w:p w14:paraId="566EF608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Hubska 44 </w:t>
            </w:r>
          </w:p>
          <w:p w14:paraId="79E171DC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50-502 Wrocław</w:t>
            </w:r>
          </w:p>
          <w:p w14:paraId="7BBB2C76" w14:textId="11AA903B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229A73E3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13038" w14:textId="5D782D00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12 - Ifosfamidum</w:t>
            </w:r>
          </w:p>
          <w:p w14:paraId="1623AAD0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715CB890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0D2165B3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2946F7BA" w14:textId="4EE7F766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090DB5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92B9" w14:textId="340AF280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lastRenderedPageBreak/>
              <w:t>Pakiet 13 - Mesnum</w:t>
            </w:r>
          </w:p>
          <w:p w14:paraId="6C759314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7598583B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707DB3E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44300086" w14:textId="1ECC6CD0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1E62E84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5718" w14:textId="23771951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14 - Atezolizumabum</w:t>
            </w:r>
          </w:p>
          <w:p w14:paraId="0F89204B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Roche Polska Sp. z o.o.</w:t>
            </w:r>
          </w:p>
          <w:p w14:paraId="1AA8A3C2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Domaniewska 28 </w:t>
            </w:r>
          </w:p>
          <w:p w14:paraId="529EFA07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02-672 Warszawa</w:t>
            </w:r>
          </w:p>
          <w:p w14:paraId="15629476" w14:textId="3C38D7CD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475178EA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218B" w14:textId="6BBBAD9C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15 - Leki III</w:t>
            </w:r>
          </w:p>
          <w:p w14:paraId="057AB60E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P.P.H.U. Specjał Sp. z o.o.</w:t>
            </w:r>
          </w:p>
          <w:p w14:paraId="4FA6F87F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Aleja Jana Pawła II 80 /5</w:t>
            </w:r>
          </w:p>
          <w:p w14:paraId="53980FEE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00-175 Warszawa</w:t>
            </w:r>
          </w:p>
          <w:p w14:paraId="3AD638E5" w14:textId="2FEBDC2B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3BA7BDC0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88D0A" w14:textId="066A1C57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16 - Żywienie pozajelitowe I</w:t>
            </w:r>
          </w:p>
          <w:p w14:paraId="46677EEA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P.P.H.U. Specjał Sp. z o.o.</w:t>
            </w:r>
          </w:p>
          <w:p w14:paraId="0B7CBF63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Aleja Jana Pawła II 80 /5</w:t>
            </w:r>
          </w:p>
          <w:p w14:paraId="4BC6ED6A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00-175 Warszawa</w:t>
            </w:r>
          </w:p>
          <w:p w14:paraId="11CB3472" w14:textId="17FEC86C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D48D868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73B67" w14:textId="245B9DA2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17 - Surowce farmaceutyczne</w:t>
            </w:r>
          </w:p>
          <w:p w14:paraId="551EB14A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Fagron Sp. z o.o.</w:t>
            </w:r>
          </w:p>
          <w:p w14:paraId="158439AE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Pasternik 26 </w:t>
            </w:r>
          </w:p>
          <w:p w14:paraId="0CA57ADE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31-354 Kraków</w:t>
            </w:r>
          </w:p>
          <w:p w14:paraId="6BD2B3CE" w14:textId="77EC5EF9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67FE5CD4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2B6EB" w14:textId="42046CC5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18 - Vinblastine</w:t>
            </w:r>
          </w:p>
          <w:p w14:paraId="03502480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Inpharm Sp. z o.o.</w:t>
            </w:r>
          </w:p>
          <w:p w14:paraId="3494EEC9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ul. Strumykowa 28 /11</w:t>
            </w:r>
          </w:p>
          <w:p w14:paraId="509955E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03-138 Warszawa</w:t>
            </w:r>
          </w:p>
          <w:p w14:paraId="6B48EECF" w14:textId="145CD4FB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6405B79C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24EF" w14:textId="486352C9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19 - Enoxaparin</w:t>
            </w:r>
          </w:p>
          <w:p w14:paraId="3261983A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Sanofi Sp. z o.o.</w:t>
            </w:r>
          </w:p>
          <w:p w14:paraId="6519B3C6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Marcina Kasprzaka 6 </w:t>
            </w:r>
          </w:p>
          <w:p w14:paraId="313C0CE7" w14:textId="6AB458C3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01-211 Warszawa</w:t>
            </w:r>
          </w:p>
          <w:p w14:paraId="767E3D61" w14:textId="4FCBA2EE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10981A98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C1CC" w14:textId="52366318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lastRenderedPageBreak/>
              <w:t>Pakiet 20 - Albuminy</w:t>
            </w:r>
          </w:p>
          <w:p w14:paraId="23549F0E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CSL Behring sp. z o.o.</w:t>
            </w:r>
          </w:p>
          <w:p w14:paraId="00669DCD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A. Branickiego 17 </w:t>
            </w:r>
          </w:p>
          <w:p w14:paraId="7BC0806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02-972 Warszawa</w:t>
            </w:r>
          </w:p>
          <w:p w14:paraId="5F5D1268" w14:textId="0BADCC80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012EE078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E188" w14:textId="258AFB0E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21 - Gąbka kolagenowa</w:t>
            </w:r>
          </w:p>
          <w:p w14:paraId="7218ED9A" w14:textId="46B654EF" w:rsidR="00CB4B7E" w:rsidRPr="000A6868" w:rsidRDefault="000A6868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Centrala Farmaceutyczna </w:t>
            </w:r>
            <w:r w:rsidR="00CB4B7E" w:rsidRPr="000A6868">
              <w:rPr>
                <w:b/>
                <w:sz w:val="20"/>
                <w:szCs w:val="20"/>
              </w:rPr>
              <w:t>CEFARM SA</w:t>
            </w:r>
          </w:p>
          <w:p w14:paraId="41602CEC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Jana Kazimierza 16 </w:t>
            </w:r>
          </w:p>
          <w:p w14:paraId="21A83CDE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01-248 Warszawa</w:t>
            </w:r>
          </w:p>
          <w:p w14:paraId="65E0EE9D" w14:textId="00701620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0A0A4FEC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107D" w14:textId="670D83D8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22 - Leki IV</w:t>
            </w:r>
          </w:p>
          <w:p w14:paraId="2C9394C2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34BE938B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0E2F16C3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424FCA22" w14:textId="0B6A24B0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3CECE4D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D4D8" w14:textId="020E2F36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23 - Cefazolin</w:t>
            </w:r>
          </w:p>
          <w:p w14:paraId="0FFA4095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Farmacol Logistyka Sp. z o.o.</w:t>
            </w:r>
          </w:p>
          <w:p w14:paraId="0E8C4D01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Szopienicka 77 </w:t>
            </w:r>
          </w:p>
          <w:p w14:paraId="3772CDAB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40-431 Katowice</w:t>
            </w:r>
          </w:p>
          <w:p w14:paraId="17C6B3D0" w14:textId="58D17D30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38467D45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3E15F" w14:textId="77BC6E0E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24 - Iopromide</w:t>
            </w:r>
          </w:p>
          <w:p w14:paraId="00B9EE7B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Farmacol Logistyka Sp. z o.o.</w:t>
            </w:r>
          </w:p>
          <w:p w14:paraId="77FE868C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Szopienicka 77 </w:t>
            </w:r>
          </w:p>
          <w:p w14:paraId="7A7CACF5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40-431 Katowice</w:t>
            </w:r>
          </w:p>
          <w:p w14:paraId="27065062" w14:textId="4860D661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15A25ECB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865A" w14:textId="460D28B8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25 - Antybiotyki, leki p/wirusowe i p/grzybicze</w:t>
            </w:r>
          </w:p>
          <w:p w14:paraId="5D6EECB5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037BB693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3C17CF37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4812D5D6" w14:textId="50881006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44B5C70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4261" w14:textId="0EDB99D6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26 - Leki V</w:t>
            </w:r>
          </w:p>
          <w:p w14:paraId="5DCE324B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4A6C43C8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36713602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1D4394F2" w14:textId="5A17408F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2868820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5476" w14:textId="49149EB7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lastRenderedPageBreak/>
              <w:t>Pakiet 27 - Leki VI</w:t>
            </w:r>
          </w:p>
          <w:p w14:paraId="7DD4DBA0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69FA8222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4A5F39AD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2E9AC50E" w14:textId="51A06EBC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29939F53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E586" w14:textId="12C5086D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28 - Leki oczne</w:t>
            </w:r>
          </w:p>
          <w:p w14:paraId="4F1244D6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0AE79997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71FBF325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5B821CB1" w14:textId="495D96F2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37E1ED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F1A5" w14:textId="2674990F" w:rsidR="00CB4B7E" w:rsidRPr="000A6868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A6868">
              <w:rPr>
                <w:b/>
                <w:bCs/>
                <w:sz w:val="20"/>
                <w:szCs w:val="20"/>
              </w:rPr>
              <w:t>Pakiet 29 - Insuliny I</w:t>
            </w:r>
          </w:p>
          <w:p w14:paraId="726A0D25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69874C36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0683928E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30F6B4AD" w14:textId="19A6063C" w:rsidR="00CB4B7E" w:rsidRPr="000A6868" w:rsidRDefault="00CB4B7E" w:rsidP="000A686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0A6868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22C36A79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D81C" w14:textId="30D3CB8B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30 - Diety doustne I</w:t>
            </w:r>
          </w:p>
          <w:p w14:paraId="3C1F7164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1D4DE8E7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50ECA05D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1F9B456F" w14:textId="0C8B17D9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63B85F7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71CF" w14:textId="4F1E9555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31 - Leki VII</w:t>
            </w:r>
          </w:p>
          <w:p w14:paraId="3392E179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24E0BF8B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53A97B34" w14:textId="3523602C" w:rsidR="00CB4B7E" w:rsidRPr="000A6868" w:rsidRDefault="00CB4B7E" w:rsidP="00804C1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1A30F875" w14:textId="4702A75B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529BB459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6212" w14:textId="0AFEB8C1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32 - Phenobarbital</w:t>
            </w:r>
          </w:p>
          <w:p w14:paraId="2EE91539" w14:textId="3A03E81A" w:rsidR="00CB4B7E" w:rsidRPr="000A6868" w:rsidRDefault="00804C19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Genesis Pharm </w:t>
            </w:r>
            <w:r w:rsidR="00CB4B7E" w:rsidRPr="000A6868">
              <w:rPr>
                <w:b/>
                <w:sz w:val="20"/>
                <w:szCs w:val="20"/>
              </w:rPr>
              <w:t xml:space="preserve">Sp. z o. o. Sp. </w:t>
            </w:r>
            <w:r>
              <w:rPr>
                <w:b/>
                <w:sz w:val="20"/>
                <w:szCs w:val="20"/>
              </w:rPr>
              <w:t>k</w:t>
            </w:r>
            <w:r w:rsidR="00CB4B7E" w:rsidRPr="000A6868">
              <w:rPr>
                <w:b/>
                <w:sz w:val="20"/>
                <w:szCs w:val="20"/>
              </w:rPr>
              <w:t>.</w:t>
            </w:r>
          </w:p>
          <w:p w14:paraId="3EDFE687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Obywatelska 128/152 </w:t>
            </w:r>
          </w:p>
          <w:p w14:paraId="21660510" w14:textId="55D651C7" w:rsidR="00CB4B7E" w:rsidRPr="000A6868" w:rsidRDefault="00CB4B7E" w:rsidP="00804C1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94-104 Łódź</w:t>
            </w:r>
          </w:p>
          <w:p w14:paraId="76D7DF3A" w14:textId="60FE530D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78F8ABB4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292F9" w14:textId="17C50566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34 - Oxaliplatinum</w:t>
            </w:r>
          </w:p>
          <w:p w14:paraId="72AD2FB9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Bialmed Sp. z o.o.</w:t>
            </w:r>
          </w:p>
          <w:p w14:paraId="790CC12B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795B7D4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02-546 Warszawa</w:t>
            </w:r>
          </w:p>
          <w:p w14:paraId="42FCD809" w14:textId="3B7E959C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3B99930A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21CE" w14:textId="023E5479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lastRenderedPageBreak/>
              <w:t>Pakiet 35 - Natalizumabum</w:t>
            </w:r>
          </w:p>
          <w:p w14:paraId="0F7DE123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Farmacol Logistyka Sp. z o.o.</w:t>
            </w:r>
          </w:p>
          <w:p w14:paraId="6B32B495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Szopienicka 77 </w:t>
            </w:r>
          </w:p>
          <w:p w14:paraId="1346B32A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40-431 Katowice</w:t>
            </w:r>
          </w:p>
          <w:p w14:paraId="599B730D" w14:textId="1264691E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10A7C968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ADE5" w14:textId="3121598C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36 - Leki VIII</w:t>
            </w:r>
          </w:p>
          <w:p w14:paraId="67DDD3B3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440F6BFE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33FB7CF9" w14:textId="01EC099A" w:rsidR="00CB4B7E" w:rsidRPr="000A6868" w:rsidRDefault="00CB4B7E" w:rsidP="00804C1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6CA4FDC1" w14:textId="4502A15D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5A0A8A82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4AAA" w14:textId="10F53B63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37 - Leki IX</w:t>
            </w:r>
          </w:p>
          <w:p w14:paraId="10CB11DC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5978DDF1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0CE7492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054C4548" w14:textId="3838E5C0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6F63D749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095A2" w14:textId="79D2D289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38 - Leki X</w:t>
            </w:r>
          </w:p>
          <w:p w14:paraId="37296415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49F1599D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4B07A9A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2173B7EE" w14:textId="2B078CAF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1E57D3AF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03B4" w14:textId="5BACEC7D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39 - Enzalutamidum</w:t>
            </w:r>
          </w:p>
          <w:p w14:paraId="1365F7B8" w14:textId="3142CB85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Astellas Pharma Sp. z o.o.</w:t>
            </w:r>
          </w:p>
          <w:p w14:paraId="49DD13D4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Żwirki i Wigury 16 C </w:t>
            </w:r>
          </w:p>
          <w:p w14:paraId="414E7885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02-092 Warszawa</w:t>
            </w:r>
          </w:p>
          <w:p w14:paraId="41BA2CDC" w14:textId="4227A74E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43559E1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994C" w14:textId="064A2691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40 - Desflurane</w:t>
            </w:r>
          </w:p>
          <w:p w14:paraId="56E5BF57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Baxter Polska Sp. z o.o.</w:t>
            </w:r>
          </w:p>
          <w:p w14:paraId="46EA586D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Kruczkowskiego 8 </w:t>
            </w:r>
          </w:p>
          <w:p w14:paraId="274F360D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00-380 Warszawa</w:t>
            </w:r>
          </w:p>
          <w:p w14:paraId="35F99854" w14:textId="6D0A0924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FE2736E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AE73" w14:textId="350DA38A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41 - Hepatitis B immune</w:t>
            </w:r>
          </w:p>
          <w:p w14:paraId="5097404D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Urtica Sp. z o.o.</w:t>
            </w:r>
          </w:p>
          <w:p w14:paraId="558AB199" w14:textId="318A45B8" w:rsidR="00CB4B7E" w:rsidRPr="000A6868" w:rsidRDefault="00804C19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B4B7E" w:rsidRPr="000A6868">
              <w:rPr>
                <w:bCs/>
                <w:sz w:val="20"/>
                <w:szCs w:val="20"/>
              </w:rPr>
              <w:t xml:space="preserve">Krzemieniecka 120 </w:t>
            </w:r>
          </w:p>
          <w:p w14:paraId="44CC1C70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54-640 Wrocław</w:t>
            </w:r>
          </w:p>
          <w:p w14:paraId="64078767" w14:textId="6ED26F12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AC720BD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303D8" w14:textId="2F67A24E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lastRenderedPageBreak/>
              <w:t>Pakiet 43 - Tezepelumab</w:t>
            </w:r>
          </w:p>
          <w:p w14:paraId="40678136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5DD4C550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Alíz utca 4. B. ép. </w:t>
            </w:r>
          </w:p>
          <w:p w14:paraId="46A27FF4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1117 Budapeszt</w:t>
            </w:r>
          </w:p>
          <w:p w14:paraId="329B4C33" w14:textId="4BBD1F7F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262BB950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BA55" w14:textId="316E219B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44 - Diety doustne II</w:t>
            </w:r>
          </w:p>
          <w:p w14:paraId="6BDC0B88" w14:textId="18312645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UNIPRO </w:t>
            </w:r>
            <w:r w:rsidR="00804C19">
              <w:rPr>
                <w:b/>
                <w:sz w:val="20"/>
                <w:szCs w:val="20"/>
              </w:rPr>
              <w:t>S</w:t>
            </w:r>
            <w:r w:rsidRPr="000A6868">
              <w:rPr>
                <w:b/>
                <w:sz w:val="20"/>
                <w:szCs w:val="20"/>
              </w:rPr>
              <w:t>p. z o.o.</w:t>
            </w:r>
          </w:p>
          <w:p w14:paraId="73B34EE3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Targowisko 553 </w:t>
            </w:r>
          </w:p>
          <w:p w14:paraId="5C5A1019" w14:textId="54A6EE9A" w:rsidR="00CB4B7E" w:rsidRPr="000A6868" w:rsidRDefault="00CB4B7E" w:rsidP="00804C1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32-015 Kłaj</w:t>
            </w:r>
          </w:p>
          <w:p w14:paraId="56C6DD7C" w14:textId="12E22B0F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C81006C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EEAD" w14:textId="099A8989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45 - Levetiracetam</w:t>
            </w:r>
          </w:p>
          <w:p w14:paraId="65816106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Farmacol Logistyka Sp. z o.o.</w:t>
            </w:r>
          </w:p>
          <w:p w14:paraId="2F741EE3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Szopienicka 77 </w:t>
            </w:r>
          </w:p>
          <w:p w14:paraId="14D1C009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40-431 Katowice</w:t>
            </w:r>
          </w:p>
          <w:p w14:paraId="57EF2591" w14:textId="4AA4C3FE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160D923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9F36B" w14:textId="2DFFC875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46 - Leki XI</w:t>
            </w:r>
          </w:p>
          <w:p w14:paraId="4EFC34F3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3C882964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4EA8B65F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270F6E77" w14:textId="31A42987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42436379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E15CE" w14:textId="01D9FEAE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47 - Toksyna Botulinowa</w:t>
            </w:r>
          </w:p>
          <w:p w14:paraId="2E873590" w14:textId="5D24B1AE" w:rsidR="00CB4B7E" w:rsidRPr="000A6868" w:rsidRDefault="00804C19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Centrala Farmaceutyczna </w:t>
            </w:r>
            <w:r w:rsidR="00CB4B7E" w:rsidRPr="000A6868">
              <w:rPr>
                <w:b/>
                <w:sz w:val="20"/>
                <w:szCs w:val="20"/>
              </w:rPr>
              <w:t>CEFARM SA</w:t>
            </w:r>
          </w:p>
          <w:p w14:paraId="141E91DC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Jana Kazimierza 16 </w:t>
            </w:r>
          </w:p>
          <w:p w14:paraId="73CE4F67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01-248 Warszawa</w:t>
            </w:r>
          </w:p>
          <w:p w14:paraId="6696CD00" w14:textId="0807D46A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CB4B7E" w:rsidRPr="000A6868" w14:paraId="502846DA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BF712" w14:textId="2F6C8AED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48 - Abirateroni</w:t>
            </w:r>
          </w:p>
          <w:p w14:paraId="33522669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Farmacol Logistyka Sp. z o.o.</w:t>
            </w:r>
          </w:p>
          <w:p w14:paraId="71985ED0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Szopienicka 77 </w:t>
            </w:r>
          </w:p>
          <w:p w14:paraId="7D7A3524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40-431 Katowice</w:t>
            </w:r>
          </w:p>
          <w:p w14:paraId="706790BB" w14:textId="03F42DF8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704FC65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E8D8" w14:textId="49943D03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50 - Sugammadex</w:t>
            </w:r>
          </w:p>
          <w:p w14:paraId="201B8388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5A91C2CF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24EB6734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36EAFF45" w14:textId="2042385F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70191013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8F45D" w14:textId="27795B19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lastRenderedPageBreak/>
              <w:t>Pakiet 51 - Ocrelizumabum</w:t>
            </w:r>
          </w:p>
          <w:p w14:paraId="1E4357E6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Roche Polska Sp. z o.o.</w:t>
            </w:r>
          </w:p>
          <w:p w14:paraId="188FCA4E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Domaniewska 28 </w:t>
            </w:r>
          </w:p>
          <w:p w14:paraId="5F50CB34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02-672 Warszawa</w:t>
            </w:r>
          </w:p>
          <w:p w14:paraId="05322744" w14:textId="51B7DBC3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96AB67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A7D6" w14:textId="1576A009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52 - Leki XII</w:t>
            </w:r>
          </w:p>
          <w:p w14:paraId="3E5564D4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6D09F9AC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32BC2177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407CA8F6" w14:textId="3CF462D4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341256D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D50E" w14:textId="068030FE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53 - Leki XIII</w:t>
            </w:r>
          </w:p>
          <w:p w14:paraId="552B6947" w14:textId="7777777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7D72B7E8" w14:textId="77777777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35064DCC" w14:textId="7777777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36960388" w14:textId="5FAD8593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35DDD1FF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A6349" w14:textId="1EEA5190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54 - Pembrolizumabum</w:t>
            </w:r>
          </w:p>
          <w:p w14:paraId="6E3FC3A4" w14:textId="50AB84D4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1F416427" w14:textId="6513A5BD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2AABE7E3" w14:textId="50C70E66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6E0AF820" w14:textId="026B3D66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03A48A91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16C6" w14:textId="671F34F7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55 - Ketamine</w:t>
            </w:r>
          </w:p>
          <w:p w14:paraId="03A28D83" w14:textId="02C16462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Asclepios S.A.</w:t>
            </w:r>
          </w:p>
          <w:p w14:paraId="0E1B9D6E" w14:textId="3CE39D9B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Hubska 44 </w:t>
            </w:r>
          </w:p>
          <w:p w14:paraId="54733956" w14:textId="3CCBC347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50-502 Wrocław</w:t>
            </w:r>
          </w:p>
          <w:p w14:paraId="6C689838" w14:textId="04B1DBE1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2CD5B546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946B" w14:textId="364D0621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56 - Nivolumab</w:t>
            </w:r>
          </w:p>
          <w:p w14:paraId="419E94CD" w14:textId="640B7B85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Urtica Sp. z o.o.</w:t>
            </w:r>
          </w:p>
          <w:p w14:paraId="7BBF64B2" w14:textId="5D3D0EDA" w:rsidR="00CB4B7E" w:rsidRPr="000A6868" w:rsidRDefault="00804C19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B4B7E" w:rsidRPr="000A6868">
              <w:rPr>
                <w:bCs/>
                <w:sz w:val="20"/>
                <w:szCs w:val="20"/>
              </w:rPr>
              <w:t xml:space="preserve">Krzemieniecka 120 </w:t>
            </w:r>
          </w:p>
          <w:p w14:paraId="7886F3E7" w14:textId="5F4EE7A4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54-640 Wrocław</w:t>
            </w:r>
          </w:p>
          <w:p w14:paraId="6A753095" w14:textId="76288A93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1B41601E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4F34" w14:textId="0C592C88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57 - Olaparibum</w:t>
            </w:r>
          </w:p>
          <w:p w14:paraId="2D3043A6" w14:textId="15B2531D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2FA01544" w14:textId="4C95A722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Alíz utca 4. B. ép. </w:t>
            </w:r>
          </w:p>
          <w:p w14:paraId="2B5CA300" w14:textId="28288969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1117 Budapeszt</w:t>
            </w:r>
          </w:p>
          <w:p w14:paraId="04967634" w14:textId="4A88515F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56D792B0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0666" w14:textId="6AA689DE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lastRenderedPageBreak/>
              <w:t>Pakiet 58 - Dimethyl fumarate</w:t>
            </w:r>
          </w:p>
          <w:p w14:paraId="4BC05AA2" w14:textId="60B83E4E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Tramco Sp</w:t>
            </w:r>
            <w:r w:rsidR="00804C19">
              <w:rPr>
                <w:b/>
                <w:sz w:val="20"/>
                <w:szCs w:val="20"/>
              </w:rPr>
              <w:t>.</w:t>
            </w:r>
            <w:r w:rsidRPr="000A6868">
              <w:rPr>
                <w:b/>
                <w:sz w:val="20"/>
                <w:szCs w:val="20"/>
              </w:rPr>
              <w:t xml:space="preserve"> z o.o.</w:t>
            </w:r>
          </w:p>
          <w:p w14:paraId="2D61E20D" w14:textId="1C272A7C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Wolskie, ul. Wolska 14 </w:t>
            </w:r>
          </w:p>
          <w:p w14:paraId="1F29E777" w14:textId="22FC136E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05-860 Płochocin</w:t>
            </w:r>
          </w:p>
          <w:p w14:paraId="1E62FED9" w14:textId="51F0A89C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24944C65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C3EB6" w14:textId="1881576B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59 - Propofol</w:t>
            </w:r>
          </w:p>
          <w:p w14:paraId="69BEC32D" w14:textId="1019C135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P.P.H.U. Specjał Sp. z o.o.</w:t>
            </w:r>
          </w:p>
          <w:p w14:paraId="56528750" w14:textId="41A325DC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Aleja Jana Pawła II 80 /5</w:t>
            </w:r>
          </w:p>
          <w:p w14:paraId="371DEC78" w14:textId="739478D6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00-175 Warszawa</w:t>
            </w:r>
          </w:p>
          <w:p w14:paraId="18AC49B4" w14:textId="0F13CB82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0AAD80C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D777" w14:textId="0572EBAF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60 - Tenecteplasum</w:t>
            </w:r>
          </w:p>
          <w:p w14:paraId="1427F442" w14:textId="39624B54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Farmacol Logistyka Sp. z o.o.</w:t>
            </w:r>
          </w:p>
          <w:p w14:paraId="5BD23D8D" w14:textId="746E92DF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Szopienicka 77 </w:t>
            </w:r>
          </w:p>
          <w:p w14:paraId="2B901F31" w14:textId="4705151A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40-431 Katowice</w:t>
            </w:r>
          </w:p>
          <w:p w14:paraId="6EFA12BB" w14:textId="72AEBE0F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563147A7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0726B" w14:textId="34BE2A14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66 - Cladribinum</w:t>
            </w:r>
          </w:p>
          <w:p w14:paraId="18725FE5" w14:textId="5A002DB2" w:rsidR="00CB4B7E" w:rsidRPr="000A6868" w:rsidRDefault="00804C19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Centrala Farmaceutyczna </w:t>
            </w:r>
            <w:r w:rsidR="00CB4B7E" w:rsidRPr="000A6868">
              <w:rPr>
                <w:b/>
                <w:sz w:val="20"/>
                <w:szCs w:val="20"/>
              </w:rPr>
              <w:t>CEFARM SA</w:t>
            </w:r>
          </w:p>
          <w:p w14:paraId="76D592AE" w14:textId="3EF63891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Jana Kazimierza 16 </w:t>
            </w:r>
          </w:p>
          <w:p w14:paraId="7A6909C7" w14:textId="76C5BA32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01-248 Warszawa</w:t>
            </w:r>
          </w:p>
          <w:p w14:paraId="1DC2D34F" w14:textId="38CF9A97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337CA77C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2D9E" w14:textId="0F6A6C79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67 - Tofersen</w:t>
            </w:r>
          </w:p>
          <w:p w14:paraId="63A2CD5B" w14:textId="671C13BB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Urtica Sp. z o.o.</w:t>
            </w:r>
          </w:p>
          <w:p w14:paraId="77ACF66B" w14:textId="592B3016" w:rsidR="00CB4B7E" w:rsidRPr="000A6868" w:rsidRDefault="00804C19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B4B7E" w:rsidRPr="000A6868">
              <w:rPr>
                <w:bCs/>
                <w:sz w:val="20"/>
                <w:szCs w:val="20"/>
              </w:rPr>
              <w:t xml:space="preserve">Krzemieniecka 120 </w:t>
            </w:r>
          </w:p>
          <w:p w14:paraId="76B351C4" w14:textId="0D33B7EE" w:rsidR="00CB4B7E" w:rsidRPr="000A6868" w:rsidRDefault="00CB4B7E" w:rsidP="00804C1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54-640 Wrocław</w:t>
            </w:r>
          </w:p>
          <w:p w14:paraId="47E4E6F2" w14:textId="3DA827F9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2EF0A14E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DD90" w14:textId="77125152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68 - Paclitaxel nanocząsteczkowy</w:t>
            </w:r>
          </w:p>
          <w:p w14:paraId="593CC9BC" w14:textId="500AF98C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Urtica Sp. z o.o.</w:t>
            </w:r>
          </w:p>
          <w:p w14:paraId="0C1404C5" w14:textId="29EC6E27" w:rsidR="00CB4B7E" w:rsidRPr="000A6868" w:rsidRDefault="00804C19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B4B7E" w:rsidRPr="000A6868">
              <w:rPr>
                <w:bCs/>
                <w:sz w:val="20"/>
                <w:szCs w:val="20"/>
              </w:rPr>
              <w:t xml:space="preserve">Krzemieniecka 120 </w:t>
            </w:r>
          </w:p>
          <w:p w14:paraId="7707BA60" w14:textId="4229F7A6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54-640 Wrocław</w:t>
            </w:r>
          </w:p>
          <w:p w14:paraId="17A4F8FC" w14:textId="3EB7E1F2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CB4B7E" w:rsidRPr="000A6868" w14:paraId="65755DCE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B4352" w14:textId="2F63D5CF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69 - Siponimodum</w:t>
            </w:r>
          </w:p>
          <w:p w14:paraId="67D29F6A" w14:textId="04DCFBD5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Urtica Sp. z o.o.</w:t>
            </w:r>
          </w:p>
          <w:p w14:paraId="163AA4AA" w14:textId="65557FD3" w:rsidR="00CB4B7E" w:rsidRPr="000A6868" w:rsidRDefault="00804C19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B4B7E" w:rsidRPr="000A6868">
              <w:rPr>
                <w:bCs/>
                <w:sz w:val="20"/>
                <w:szCs w:val="20"/>
              </w:rPr>
              <w:t xml:space="preserve">Krzemieniecka 120 </w:t>
            </w:r>
          </w:p>
          <w:p w14:paraId="62CBCA99" w14:textId="755CD7FF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54-640 Wrocław</w:t>
            </w:r>
          </w:p>
          <w:p w14:paraId="23D60B1F" w14:textId="0598EFD4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72B23D5A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1057" w14:textId="5735390F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lastRenderedPageBreak/>
              <w:t>Pakiet 73 - Landiolol</w:t>
            </w:r>
          </w:p>
          <w:p w14:paraId="26D7BAA4" w14:textId="75C559DF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3D1FE1AC" w14:textId="11113CFF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0B2150E4" w14:textId="773FCB6B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4AA9E490" w14:textId="1DD01FEA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2DB773F8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18AB4" w14:textId="5465047C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75 - Apalutamidum</w:t>
            </w:r>
          </w:p>
          <w:p w14:paraId="2C02F994" w14:textId="29C6FBB7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 xml:space="preserve">Janssen - Cilag Polska </w:t>
            </w:r>
            <w:r w:rsidR="00804C19">
              <w:rPr>
                <w:b/>
                <w:sz w:val="20"/>
                <w:szCs w:val="20"/>
              </w:rPr>
              <w:t>S</w:t>
            </w:r>
            <w:r w:rsidRPr="000A6868">
              <w:rPr>
                <w:b/>
                <w:sz w:val="20"/>
                <w:szCs w:val="20"/>
              </w:rPr>
              <w:t>p. z o.o.</w:t>
            </w:r>
          </w:p>
          <w:p w14:paraId="092D629C" w14:textId="15B79A8C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Iłżecka 24 </w:t>
            </w:r>
          </w:p>
          <w:p w14:paraId="2D2CA4DC" w14:textId="26D80B0E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02-135 Warszawa</w:t>
            </w:r>
          </w:p>
          <w:p w14:paraId="58757933" w14:textId="6C4CA099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5BCAD700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18034" w14:textId="52B9F7C1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76 - Pentozanu wielosiarczan sodowy</w:t>
            </w:r>
          </w:p>
          <w:p w14:paraId="338028DA" w14:textId="47B34819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Salus International Sp. z o.o.</w:t>
            </w:r>
          </w:p>
          <w:p w14:paraId="56AC047E" w14:textId="7EB0D013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Pułaskiego 9 </w:t>
            </w:r>
          </w:p>
          <w:p w14:paraId="203532B0" w14:textId="2C4B8A18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40-273 Katowice</w:t>
            </w:r>
          </w:p>
          <w:p w14:paraId="2609A9FB" w14:textId="2B592802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CB4B7E" w:rsidRPr="000A6868" w14:paraId="433F71D8" w14:textId="77777777" w:rsidTr="00CB4B7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22F4" w14:textId="1660AAD2" w:rsidR="00CB4B7E" w:rsidRPr="00804C19" w:rsidRDefault="00CB4B7E" w:rsidP="000A686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Pakiet 77 - Poractant alfa</w:t>
            </w:r>
          </w:p>
          <w:p w14:paraId="4AD3BF89" w14:textId="4A8C319A" w:rsidR="00CB4B7E" w:rsidRPr="000A6868" w:rsidRDefault="00CB4B7E" w:rsidP="000A686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0A6868">
              <w:rPr>
                <w:b/>
                <w:sz w:val="20"/>
                <w:szCs w:val="20"/>
              </w:rPr>
              <w:t>Delfarma Sp. z o.o.</w:t>
            </w:r>
          </w:p>
          <w:p w14:paraId="3867BCE4" w14:textId="08CA004F" w:rsidR="00CB4B7E" w:rsidRPr="000A6868" w:rsidRDefault="00CB4B7E" w:rsidP="000A686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7EC653A9" w14:textId="547D534A" w:rsidR="00CB4B7E" w:rsidRPr="000A6868" w:rsidRDefault="00CB4B7E" w:rsidP="000A686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0A6868">
              <w:rPr>
                <w:bCs/>
                <w:sz w:val="20"/>
                <w:szCs w:val="20"/>
              </w:rPr>
              <w:t>91-222 Łódź</w:t>
            </w:r>
          </w:p>
          <w:p w14:paraId="43F5AECB" w14:textId="1784E2C4" w:rsidR="00CB4B7E" w:rsidRPr="00804C19" w:rsidRDefault="00CB4B7E" w:rsidP="00804C1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A686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0A6868">
              <w:rPr>
                <w:color w:val="000000"/>
                <w:sz w:val="20"/>
                <w:szCs w:val="20"/>
              </w:rPr>
              <w:t>:</w:t>
            </w:r>
            <w:r w:rsidR="00804C19">
              <w:rPr>
                <w:color w:val="000000"/>
                <w:sz w:val="20"/>
                <w:szCs w:val="20"/>
              </w:rPr>
              <w:t xml:space="preserve"> </w:t>
            </w:r>
            <w:r w:rsidRPr="000A686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3E9964AC" w14:textId="77777777" w:rsidR="00B36EDA" w:rsidRPr="000A6868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0A6868">
        <w:rPr>
          <w:b/>
          <w:bCs/>
          <w:color w:val="000000"/>
        </w:rPr>
        <w:t>Punktacja przyznana ofertom w każdym kryterium oceny ofert wraz z łączną punktacją</w:t>
      </w:r>
      <w:r w:rsidRPr="000A686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410"/>
        <w:gridCol w:w="1134"/>
      </w:tblGrid>
      <w:tr w:rsidR="00B36EDA" w:rsidRPr="00804C19" w14:paraId="671D09D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B7DEAC" w14:textId="77777777" w:rsidR="00B36EDA" w:rsidRPr="00804C1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04C19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E62B33" w14:textId="77777777" w:rsidR="00B36EDA" w:rsidRPr="00804C19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804C19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141EA3" w14:textId="77777777" w:rsidR="00B36EDA" w:rsidRPr="00804C1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04C19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E84EA0" w14:textId="77777777" w:rsidR="00B36EDA" w:rsidRPr="00804C1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04C19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B4B7E" w:rsidRPr="00804C19" w14:paraId="10830FA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E91E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Pakiet 1 - Płyny infuzyjne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F67B7" w14:textId="7335797A" w:rsidR="00CB4B7E" w:rsidRPr="00804C19" w:rsidRDefault="00804C19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Hurtownia Farmaceutyczna </w:t>
            </w:r>
            <w:r w:rsidR="00CB4B7E" w:rsidRPr="00804C19">
              <w:rPr>
                <w:b/>
                <w:bCs/>
                <w:sz w:val="20"/>
                <w:szCs w:val="20"/>
              </w:rPr>
              <w:t xml:space="preserve">MEDIFARM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463A9E7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Bławatków 6</w:t>
            </w:r>
          </w:p>
          <w:p w14:paraId="51DD090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13D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CF1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62F35E40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798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2 - Pakiet 2 - Płyny infuzyjne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D256" w14:textId="1C2B6EE4" w:rsidR="00CB4B7E" w:rsidRPr="00804C19" w:rsidRDefault="00804C19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Hurtownia Farmaceutyczna MEDIFARM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210ACE8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Bławatków 6</w:t>
            </w:r>
          </w:p>
          <w:p w14:paraId="36A143F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851E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3DEC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04E85D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9D1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3 - Pakiet 3 - Leki narkotyczne i psychotropowe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14A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F4C402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2B47374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36F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A1C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850CBA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B53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4 - Pakiet 4 - Mleko dla niemowląt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1E19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27812D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2377390B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0F4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BA83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66A606FC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27E3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5 - Pakiet 5 - Trifluridinum + Tipiracilum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0F8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0AF1170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Burakowska 14</w:t>
            </w:r>
          </w:p>
          <w:p w14:paraId="5E0C03C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01-066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227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D64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A14511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E88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6 - Pakiet 6 -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945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8E3C1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22A36B69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720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9E4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F209A2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0C7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7 - Pakiet 7 -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6CEEE" w14:textId="0A8D140B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Aesculap Chifa </w:t>
            </w:r>
            <w:r w:rsidR="00804C19">
              <w:rPr>
                <w:b/>
                <w:bCs/>
                <w:sz w:val="20"/>
                <w:szCs w:val="20"/>
              </w:rPr>
              <w:t>Sp. z o.o.</w:t>
            </w:r>
          </w:p>
          <w:p w14:paraId="1DDD712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Tysiąclecia 14</w:t>
            </w:r>
          </w:p>
          <w:p w14:paraId="534AC63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74F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B4F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F1B963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B0A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8 - Pakiet 8 - Płyny infuzyjne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C2C4" w14:textId="2E9EFFE5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Aesculap Chifa </w:t>
            </w:r>
            <w:r w:rsidR="00804C19">
              <w:rPr>
                <w:b/>
                <w:bCs/>
                <w:sz w:val="20"/>
                <w:szCs w:val="20"/>
              </w:rPr>
              <w:t>Sp. z o.o.</w:t>
            </w:r>
          </w:p>
          <w:p w14:paraId="086FAE7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Tysiąclecia 14</w:t>
            </w:r>
          </w:p>
          <w:p w14:paraId="3F85268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042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367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743B8E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B8C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9 - Pakiet 9 - Leki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14CA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Lek S.A.</w:t>
            </w:r>
          </w:p>
          <w:p w14:paraId="6C6A5E4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Podlipie 16</w:t>
            </w:r>
          </w:p>
          <w:p w14:paraId="47AF9BEA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D3CD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0655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16948D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6CF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10 - Pakiet 10 - Fluorouracil, acidum levofolinicum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87E9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Asclepios S.A.</w:t>
            </w:r>
          </w:p>
          <w:p w14:paraId="76BE5327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Hubska 44</w:t>
            </w:r>
          </w:p>
          <w:p w14:paraId="7E8904C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A7F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D98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94CF08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50E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12 - Pakiet 12 - Ifosfamidum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1CCA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E94DE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85F16B9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95B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6830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8C13C6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F46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13 - Pakiet 13 - Mesnum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2EA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6F3DB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AA0AA3E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FEEE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00B7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BAF802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1A8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14 - Pakiet 14 - Atezolizumabum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B3B1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6B20506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Domaniewska 28</w:t>
            </w:r>
          </w:p>
          <w:p w14:paraId="51BAA8E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C75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F51B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545984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0C6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15 - Pakiet 15 -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FF7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97DD4D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Aleja Jana Pawła II 80/5</w:t>
            </w:r>
          </w:p>
          <w:p w14:paraId="3B5A4C8A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7123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297C7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DC3B37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376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16 - Pakiet 16 - Żywienie pozajelitowe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799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5E680D91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Aleja Jana Pawła II 80/5</w:t>
            </w:r>
          </w:p>
          <w:p w14:paraId="58DD60D8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314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954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41EF56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C0A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17 - Pakiet 17 - Surowce farmaceutyczne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11612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Fagron Sp. z o.o.</w:t>
            </w:r>
          </w:p>
          <w:p w14:paraId="28E881F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Pasternik 26</w:t>
            </w:r>
          </w:p>
          <w:p w14:paraId="7ACF8B6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31-354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7C4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3A0D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8234794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A712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17 - Pakiet 17 - Surowce farmaceutyczne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49A9E" w14:textId="3A1355EC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Tramco Sp</w:t>
            </w:r>
            <w:r w:rsidR="00804C19">
              <w:rPr>
                <w:b/>
                <w:bCs/>
                <w:sz w:val="20"/>
                <w:szCs w:val="20"/>
              </w:rPr>
              <w:t>.</w:t>
            </w:r>
            <w:r w:rsidRPr="00804C19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60FCA67E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Wolskie, ul. Wolska 14</w:t>
            </w:r>
          </w:p>
          <w:p w14:paraId="578C1CCB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97C9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- 169.44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E62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169,44</w:t>
            </w:r>
          </w:p>
        </w:tc>
      </w:tr>
      <w:tr w:rsidR="00CB4B7E" w:rsidRPr="00804C19" w14:paraId="55C444C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B15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18 - Pakiet 18 -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0F68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Inpharm Sp. z o.o.</w:t>
            </w:r>
          </w:p>
          <w:p w14:paraId="2FA0B01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Strumykowa 28/11</w:t>
            </w:r>
          </w:p>
          <w:p w14:paraId="42915699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03-138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4146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B80C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383179E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5F4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18 - Pakiet 18 -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71AB" w14:textId="4F6F5F83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Medyk-Lek Panek </w:t>
            </w:r>
            <w:r w:rsidR="00804C19">
              <w:rPr>
                <w:b/>
                <w:bCs/>
                <w:sz w:val="20"/>
                <w:szCs w:val="20"/>
              </w:rPr>
              <w:t>Sp. z o.o. Sp. k.</w:t>
            </w:r>
          </w:p>
          <w:p w14:paraId="0F4C8F4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Annopol 4A</w:t>
            </w:r>
          </w:p>
          <w:p w14:paraId="07216ED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03-236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5CBA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- 299.88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1A8B1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299,88</w:t>
            </w:r>
          </w:p>
        </w:tc>
      </w:tr>
      <w:tr w:rsidR="00CB4B7E" w:rsidRPr="00804C19" w14:paraId="0BF03B5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401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18 - Pakiet 18 -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DED39" w14:textId="37C58AB4" w:rsidR="00CB4B7E" w:rsidRPr="00804C19" w:rsidRDefault="00804C19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Genesis Pharm </w:t>
            </w:r>
            <w:r w:rsidR="00CB4B7E" w:rsidRPr="00804C19">
              <w:rPr>
                <w:b/>
                <w:bCs/>
                <w:sz w:val="20"/>
                <w:szCs w:val="20"/>
              </w:rPr>
              <w:t xml:space="preserve">Sp. z o.o.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CB4B7E" w:rsidRPr="00804C19">
              <w:rPr>
                <w:b/>
                <w:bCs/>
                <w:sz w:val="20"/>
                <w:szCs w:val="20"/>
              </w:rPr>
              <w:t>.</w:t>
            </w:r>
          </w:p>
          <w:p w14:paraId="1BD2A45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Obywatelska 128/152</w:t>
            </w:r>
          </w:p>
          <w:p w14:paraId="7AF8329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9F0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- 299.88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C241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299,88</w:t>
            </w:r>
          </w:p>
        </w:tc>
      </w:tr>
      <w:tr w:rsidR="00CB4B7E" w:rsidRPr="00804C19" w14:paraId="18DAF88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38A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18 - Pakiet 18 -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7DD9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Delfarma Sp. z o.o.</w:t>
            </w:r>
          </w:p>
          <w:p w14:paraId="024C27F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Św. Teresy od Dzieciątka Jezus 111</w:t>
            </w:r>
          </w:p>
          <w:p w14:paraId="3EA7221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14D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- 277.68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2FB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277,68</w:t>
            </w:r>
          </w:p>
        </w:tc>
      </w:tr>
      <w:tr w:rsidR="00CB4B7E" w:rsidRPr="00804C19" w14:paraId="218834B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BDA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18 - Pakiet 18 -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131E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Asclepios S.A.</w:t>
            </w:r>
          </w:p>
          <w:p w14:paraId="3F44C91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Hubska 44</w:t>
            </w:r>
          </w:p>
          <w:p w14:paraId="4CE2F3C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E3E1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- 94.89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697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94,89</w:t>
            </w:r>
          </w:p>
        </w:tc>
      </w:tr>
      <w:tr w:rsidR="00CB4B7E" w:rsidRPr="00804C19" w14:paraId="2AB72205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A17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18 - Pakiet 18 - Vinblastine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CFD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2AFF69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B954D1A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BBA7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- 50.07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F670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50,07</w:t>
            </w:r>
          </w:p>
        </w:tc>
      </w:tr>
      <w:tr w:rsidR="00CB4B7E" w:rsidRPr="00804C19" w14:paraId="3D25526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F30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19 - Pakiet 19 - Enoxaparin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946B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Sanofi Sp. z o.o.</w:t>
            </w:r>
          </w:p>
          <w:p w14:paraId="063B94A9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Marcina Kasprzaka 6</w:t>
            </w:r>
          </w:p>
          <w:p w14:paraId="36C2BC4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D17E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D04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103C140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79AC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19 - Pakiet 19 - Enoxaparin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92B2" w14:textId="78BDEB65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Tramco Sp</w:t>
            </w:r>
            <w:r w:rsidR="00804C19">
              <w:rPr>
                <w:b/>
                <w:bCs/>
                <w:sz w:val="20"/>
                <w:szCs w:val="20"/>
              </w:rPr>
              <w:t>.</w:t>
            </w:r>
            <w:r w:rsidRPr="00804C19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22BAA9E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Wolskie, ul. Wolska 14</w:t>
            </w:r>
          </w:p>
          <w:p w14:paraId="6E14EAD7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37D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- 248.46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DEC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248,46</w:t>
            </w:r>
          </w:p>
        </w:tc>
      </w:tr>
      <w:tr w:rsidR="00CB4B7E" w:rsidRPr="00804C19" w14:paraId="0C600508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943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19 - Pakiet 19 - Enoxaparin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88F6D" w14:textId="3D25A12C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PROFARM PS </w:t>
            </w:r>
            <w:r w:rsidR="00804C19">
              <w:rPr>
                <w:b/>
                <w:bCs/>
                <w:sz w:val="20"/>
                <w:szCs w:val="20"/>
              </w:rPr>
              <w:t>Sp. z o.o.</w:t>
            </w:r>
          </w:p>
          <w:p w14:paraId="188302F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Słoneczna 96</w:t>
            </w:r>
          </w:p>
          <w:p w14:paraId="7515AAA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05-500 Stara Iwiczna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8CB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D2B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0,00</w:t>
            </w:r>
          </w:p>
        </w:tc>
      </w:tr>
      <w:tr w:rsidR="00CB4B7E" w:rsidRPr="00804C19" w14:paraId="62909A15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BBE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20 - Pakiet 20 -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D7483" w14:textId="3C4E5321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CSL Behring </w:t>
            </w:r>
            <w:r w:rsidR="00804C19">
              <w:rPr>
                <w:b/>
                <w:bCs/>
                <w:sz w:val="20"/>
                <w:szCs w:val="20"/>
              </w:rPr>
              <w:t>S</w:t>
            </w:r>
            <w:r w:rsidRPr="00804C19">
              <w:rPr>
                <w:b/>
                <w:bCs/>
                <w:sz w:val="20"/>
                <w:szCs w:val="20"/>
              </w:rPr>
              <w:t>p. z o.o.</w:t>
            </w:r>
          </w:p>
          <w:p w14:paraId="5D3BB442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A. Branickiego 17</w:t>
            </w:r>
          </w:p>
          <w:p w14:paraId="567F2CAE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02-972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1EDD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611E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330EF68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FDD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20 - Pakiet 20 -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A4E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Bialmed Sp. z o.o.</w:t>
            </w:r>
          </w:p>
          <w:p w14:paraId="3E0CFC0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Kazimierzowska 46/48/35</w:t>
            </w:r>
          </w:p>
          <w:p w14:paraId="132E6467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E898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- 271.05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C0A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271,05</w:t>
            </w:r>
          </w:p>
        </w:tc>
      </w:tr>
      <w:tr w:rsidR="00CB4B7E" w:rsidRPr="00804C19" w14:paraId="2940338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4586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20 - Pakiet 20 -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1676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703996E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Prosta 28</w:t>
            </w:r>
          </w:p>
          <w:p w14:paraId="6C5F726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00-838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0E0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- 268.59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E63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268,59</w:t>
            </w:r>
          </w:p>
        </w:tc>
      </w:tr>
      <w:tr w:rsidR="00CB4B7E" w:rsidRPr="00804C19" w14:paraId="0C31FA3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A05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20 - Pakiet 20 -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BD3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61059743" w14:textId="574E229B" w:rsidR="00CB4B7E" w:rsidRPr="00804C19" w:rsidRDefault="00804C19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2E88D7D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CCED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- 249.48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B40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249,48</w:t>
            </w:r>
          </w:p>
        </w:tc>
      </w:tr>
      <w:tr w:rsidR="00CB4B7E" w:rsidRPr="00804C19" w14:paraId="69AD6CD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ADA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20 - Pakiet 20 - Albuminy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B6D0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Asclepios S.A.</w:t>
            </w:r>
          </w:p>
          <w:p w14:paraId="7B1406A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Hubska 44</w:t>
            </w:r>
          </w:p>
          <w:p w14:paraId="4A4F29C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8DE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- 246.66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D67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246,66</w:t>
            </w:r>
          </w:p>
        </w:tc>
      </w:tr>
      <w:tr w:rsidR="00CB4B7E" w:rsidRPr="00804C19" w14:paraId="2F6265C4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6A3B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21 - Pakiet 21 - Gąbka kolagenowa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A0BA" w14:textId="6D9B0253" w:rsidR="00CB4B7E" w:rsidRPr="00804C19" w:rsidRDefault="00804C19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CB4B7E" w:rsidRPr="00804C19">
              <w:rPr>
                <w:b/>
                <w:bCs/>
                <w:sz w:val="20"/>
                <w:szCs w:val="20"/>
              </w:rPr>
              <w:t>CEFARM SA</w:t>
            </w:r>
          </w:p>
          <w:p w14:paraId="554D0132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Jana Kazimierza 16</w:t>
            </w:r>
          </w:p>
          <w:p w14:paraId="0633BE4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290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B21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39AD96F3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CD4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21 - Pakiet 21 - Gąbka kolagenowa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DAB5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D8298A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5626D7C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74A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- 297.33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636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297,33</w:t>
            </w:r>
          </w:p>
        </w:tc>
      </w:tr>
      <w:tr w:rsidR="00CB4B7E" w:rsidRPr="00804C19" w14:paraId="7CD358D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C00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21 - Pakiet 21 - Gąbka kolagenowa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74E31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70F877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39CDB08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94CD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- 293.76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616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293,76</w:t>
            </w:r>
          </w:p>
        </w:tc>
      </w:tr>
      <w:tr w:rsidR="00CB4B7E" w:rsidRPr="00804C19" w14:paraId="567C41B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720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22 - Pakiet 22 -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706F3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8F29002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0C8BA71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169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9AB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4F07F2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1E96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23 - Pakiet 23 -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367F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009137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673CFC7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716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1B8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2D035B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1AD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23 - Pakiet 23 -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60C7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Bialmed Sp. z o.o.</w:t>
            </w:r>
          </w:p>
          <w:p w14:paraId="05D4632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Kazimierzowska 46/48/35</w:t>
            </w:r>
          </w:p>
          <w:p w14:paraId="3FEC6CC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6B6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- 280.92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5295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280,92</w:t>
            </w:r>
          </w:p>
        </w:tc>
      </w:tr>
      <w:tr w:rsidR="00CB4B7E" w:rsidRPr="00804C19" w14:paraId="4EEF33E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8928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23 - Pakiet 23 -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2CF9" w14:textId="35C80696" w:rsidR="00CB4B7E" w:rsidRPr="00804C19" w:rsidRDefault="00804C19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CB4B7E" w:rsidRPr="00804C19">
              <w:rPr>
                <w:b/>
                <w:bCs/>
                <w:sz w:val="20"/>
                <w:szCs w:val="20"/>
              </w:rPr>
              <w:t>CEFARM SA</w:t>
            </w:r>
          </w:p>
          <w:p w14:paraId="0F6C147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Jana Kazimierza 16</w:t>
            </w:r>
          </w:p>
          <w:p w14:paraId="4059860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8676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- 236.79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2D91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236,79</w:t>
            </w:r>
          </w:p>
        </w:tc>
      </w:tr>
      <w:tr w:rsidR="00CB4B7E" w:rsidRPr="00804C19" w14:paraId="071B334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EC8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23 - Pakiet 23 -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EFC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NEUCA S.A.</w:t>
            </w:r>
          </w:p>
          <w:p w14:paraId="1F84444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Forteczna 35-37</w:t>
            </w:r>
          </w:p>
          <w:p w14:paraId="303BD8C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BEE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- 228.63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8CB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228,63</w:t>
            </w:r>
          </w:p>
        </w:tc>
      </w:tr>
      <w:tr w:rsidR="00CB4B7E" w:rsidRPr="00804C19" w14:paraId="07B54293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556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23 - Pakiet 23 - Cefazolin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8411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C6B03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5E629D58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2CB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- 149.31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F41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149,31</w:t>
            </w:r>
          </w:p>
        </w:tc>
      </w:tr>
      <w:tr w:rsidR="00CB4B7E" w:rsidRPr="00804C19" w14:paraId="3E58C83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B7C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24 - Pakiet 24 - Iopromide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085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FC4D04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0C76C3E8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50C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D6A7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4C8892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6CAD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24 - Pakiet 24 - Iopromide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600A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3EE653B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5BAE5D2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971E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- 296.04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3434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296,04</w:t>
            </w:r>
          </w:p>
        </w:tc>
      </w:tr>
      <w:tr w:rsidR="00CB4B7E" w:rsidRPr="00804C19" w14:paraId="785E6720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7EC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25 - Pakiet 25 - Antybiotyki, leki p/wirusowe i p/grzybicze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922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48E769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1867E86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A983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D908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B67E29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3FF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25 - Pakiet 25 - Antybiotyki, leki p/wirusowe i p/grzybicze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DE4F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E5673DB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55A7905E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A511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- 266.94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5011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266,94</w:t>
            </w:r>
          </w:p>
        </w:tc>
      </w:tr>
      <w:tr w:rsidR="00CB4B7E" w:rsidRPr="00804C19" w14:paraId="31278803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91C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26 - Pakiet 26 -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2761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5F094E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598CFB5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425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F83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FFAF22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9A4B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27 - Pakiet 27 -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1FC12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53FF95B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124E087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0F4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C98C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55EEC5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8F8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27 - Pakiet 27 -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A79C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5DE764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726C311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3710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- 289.56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071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289,56</w:t>
            </w:r>
          </w:p>
        </w:tc>
      </w:tr>
      <w:tr w:rsidR="00CB4B7E" w:rsidRPr="00804C19" w14:paraId="66F11FF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2C7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28 - Pakiet 28 - Leki oczne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C76C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F053D7B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1714705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F56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4FED5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A227CB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713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29 - Pakiet 29 - Insuliny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478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A60FBD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15AB08A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6DCE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8B80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6C9D9F5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B8A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30 - Pakiet 30 - Diety doustne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64EB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EF65B81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C21575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07E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39A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C99876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230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30 - Pakiet 30 - Diety doustne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7E2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Bialmed Sp. z o.o.</w:t>
            </w:r>
          </w:p>
          <w:p w14:paraId="51DD065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Kazimierzowska 46/48/35</w:t>
            </w:r>
          </w:p>
          <w:p w14:paraId="274A40AE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028B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- 289.05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64E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289,05</w:t>
            </w:r>
          </w:p>
        </w:tc>
      </w:tr>
      <w:tr w:rsidR="00CB4B7E" w:rsidRPr="00804C19" w14:paraId="6A378FD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191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31 - Pakiet 31 - Leki VII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85E9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5660D8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3722556E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1ED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5187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64970E0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34B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31 - Pakiet 31 - Leki VII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50F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1739ACE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5B06A0B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31B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- 126.72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4440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126,72</w:t>
            </w:r>
          </w:p>
        </w:tc>
      </w:tr>
      <w:tr w:rsidR="00CB4B7E" w:rsidRPr="00804C19" w14:paraId="2A7204C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5CD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32 - Pakiet 32 - Phenobarbital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4409B" w14:textId="5A58A290" w:rsidR="00CB4B7E" w:rsidRPr="00804C19" w:rsidRDefault="00804C19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Genesis Pharm </w:t>
            </w:r>
            <w:r w:rsidR="00CB4B7E" w:rsidRPr="00804C19">
              <w:rPr>
                <w:b/>
                <w:bCs/>
                <w:sz w:val="20"/>
                <w:szCs w:val="20"/>
              </w:rPr>
              <w:t xml:space="preserve">Sp. z o.o.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CB4B7E" w:rsidRPr="00804C19">
              <w:rPr>
                <w:b/>
                <w:bCs/>
                <w:sz w:val="20"/>
                <w:szCs w:val="20"/>
              </w:rPr>
              <w:t>.</w:t>
            </w:r>
          </w:p>
          <w:p w14:paraId="103F6E9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Obywatelska 128/152</w:t>
            </w:r>
          </w:p>
          <w:p w14:paraId="6C82B9D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B01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2811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CFA1FB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B9C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34 - Pakiet 34 - Oxaliplatinum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B20C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Bialmed Sp. z o.o.</w:t>
            </w:r>
          </w:p>
          <w:p w14:paraId="74453F6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Kazimierzowska 46/48/35</w:t>
            </w:r>
          </w:p>
          <w:p w14:paraId="1F9DDC0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E1C2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05C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C2E041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FA6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35 - Pakiet 35 - Natalizumabum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7D4F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0B5154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6DFDBC2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E88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8FAF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F99FC0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C63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36 - Pakiet 36 -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057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336758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0B47DC8B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76F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E3F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569604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58FA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36 - Pakiet 36 -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4B29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6850CA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794401F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642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F6E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288,45</w:t>
            </w:r>
          </w:p>
        </w:tc>
      </w:tr>
      <w:tr w:rsidR="00CB4B7E" w:rsidRPr="00804C19" w14:paraId="5CB8A23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360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37 - Pakiet 37 -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6C07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14E3F4F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01DF695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8F9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65C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33421A4C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FBC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37 - Pakiet 37 -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25C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A68783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44D8AFAB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1D3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- 269.07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CEF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269,07</w:t>
            </w:r>
          </w:p>
        </w:tc>
      </w:tr>
      <w:tr w:rsidR="00CB4B7E" w:rsidRPr="00804C19" w14:paraId="7FFD5C3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A86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37 - Pakiet 37 -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6C9A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NEUCA S.A.</w:t>
            </w:r>
          </w:p>
          <w:p w14:paraId="2DC75372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Forteczna 35-37</w:t>
            </w:r>
          </w:p>
          <w:p w14:paraId="52D90DD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59BC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- 261.96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AF2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261,96</w:t>
            </w:r>
          </w:p>
        </w:tc>
      </w:tr>
      <w:tr w:rsidR="00CB4B7E" w:rsidRPr="00804C19" w14:paraId="39FDDAC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474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38 - Pakiet 38 -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6F8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B18438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5CE23FB8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54D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155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A23AF0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FFF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38 - Pakiet 38 -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B1BC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4F600A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3C83F29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D6DB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- 250.98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7C9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250,98</w:t>
            </w:r>
          </w:p>
        </w:tc>
      </w:tr>
      <w:tr w:rsidR="00CB4B7E" w:rsidRPr="00804C19" w14:paraId="05F5311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A6C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39 - Pakiet 39 - Enzalutamidum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41CE" w14:textId="6592A10D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Astellas Pharma Sp. z o.o.</w:t>
            </w:r>
          </w:p>
          <w:p w14:paraId="55307A2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Żwirki i Wigury 16 C</w:t>
            </w:r>
          </w:p>
          <w:p w14:paraId="3FCB80B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02-092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4BB3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768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3B80CC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283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40 - Pakiet 40 - Desflurane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7110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11F5DA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Kruczkowskiego 8</w:t>
            </w:r>
          </w:p>
          <w:p w14:paraId="7B58F6FB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EC2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50E5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57CB783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E35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41 - Pakiet 41 - Hepatitis B immune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979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0B8F55A7" w14:textId="409448AF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14D5A59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3A2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2CBA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45D5FD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CB3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43 - Pakiet 43 - Tezepelumab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81641" w14:textId="172072FE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AstraZeneca </w:t>
            </w:r>
            <w:r w:rsidR="002B0FAF">
              <w:rPr>
                <w:b/>
                <w:bCs/>
                <w:sz w:val="20"/>
                <w:szCs w:val="20"/>
              </w:rPr>
              <w:t>Kft.</w:t>
            </w:r>
          </w:p>
          <w:p w14:paraId="2D3A945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Alíz utca 4. B. ép.</w:t>
            </w:r>
          </w:p>
          <w:p w14:paraId="3B5936C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549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13D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6A5F455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95C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44 - Pakiet 44 - Diety doustne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9E43" w14:textId="7F26ACFE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UNIPRO </w:t>
            </w:r>
            <w:r w:rsidR="002B0FAF">
              <w:rPr>
                <w:b/>
                <w:bCs/>
                <w:sz w:val="20"/>
                <w:szCs w:val="20"/>
              </w:rPr>
              <w:t>S</w:t>
            </w:r>
            <w:r w:rsidRPr="00804C19">
              <w:rPr>
                <w:b/>
                <w:bCs/>
                <w:sz w:val="20"/>
                <w:szCs w:val="20"/>
              </w:rPr>
              <w:t>p. z o.o.</w:t>
            </w:r>
          </w:p>
          <w:p w14:paraId="0BF21A1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Targowisko 553</w:t>
            </w:r>
          </w:p>
          <w:p w14:paraId="61DF2B69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32-015 Kłaj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332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7C5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4B3A85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9FA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45 - Pakiet 45 - Levetiracetam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DC39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164CC8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2307F12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13E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2BC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8BD72B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F90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45 - Pakiet 45 - Levetiracetam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B487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D17771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684064E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D61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- 289.11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32B35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289,11</w:t>
            </w:r>
          </w:p>
        </w:tc>
      </w:tr>
      <w:tr w:rsidR="00CB4B7E" w:rsidRPr="00804C19" w14:paraId="4141F788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7D8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45 - Pakiet 45 - Levetiracetam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232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NEUCA S.A.</w:t>
            </w:r>
          </w:p>
          <w:p w14:paraId="29D3156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Forteczna 35-37</w:t>
            </w:r>
          </w:p>
          <w:p w14:paraId="21E853BA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DB7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0365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29,16</w:t>
            </w:r>
          </w:p>
        </w:tc>
      </w:tr>
      <w:tr w:rsidR="00CB4B7E" w:rsidRPr="00804C19" w14:paraId="7EC2889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F84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46 - Pakiet 46 - Leki XI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3D12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59926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2751B84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681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3FCE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B80C30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0E8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46 - Pakiet 46 - Leki XI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06AA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2F6A2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4207E4B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CB4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- 279.42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1BFE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279,42</w:t>
            </w:r>
          </w:p>
        </w:tc>
      </w:tr>
      <w:tr w:rsidR="00CB4B7E" w:rsidRPr="00804C19" w14:paraId="2FA6F1E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CE2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47 - Pakiet 47 - Toksyna Botulinowa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E736" w14:textId="492841B0" w:rsidR="00CB4B7E" w:rsidRPr="00804C19" w:rsidRDefault="002B0FAF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CB4B7E" w:rsidRPr="00804C19">
              <w:rPr>
                <w:b/>
                <w:bCs/>
                <w:sz w:val="20"/>
                <w:szCs w:val="20"/>
              </w:rPr>
              <w:t>CEFARM SA</w:t>
            </w:r>
          </w:p>
          <w:p w14:paraId="028FDBF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Jana Kazimierza 16</w:t>
            </w:r>
          </w:p>
          <w:p w14:paraId="63F5271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208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0D77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28DA9F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216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47 - Pakiet 47 - Toksyna Botulinowa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A8CD7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1B9E9D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644C15B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49E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4B62C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0,00</w:t>
            </w:r>
          </w:p>
        </w:tc>
      </w:tr>
      <w:tr w:rsidR="00CB4B7E" w:rsidRPr="00804C19" w14:paraId="67D0B4B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963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48 - Pakiet 48 - Abirateroni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9C62" w14:textId="158E4202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OPTIFARMA </w:t>
            </w:r>
            <w:r w:rsidR="002B0FAF">
              <w:rPr>
                <w:b/>
                <w:bCs/>
                <w:sz w:val="20"/>
                <w:szCs w:val="20"/>
              </w:rPr>
              <w:t>Sp. z o.o. Sp. k.</w:t>
            </w:r>
          </w:p>
          <w:p w14:paraId="0940397E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Sokołowska 14/-</w:t>
            </w:r>
          </w:p>
          <w:p w14:paraId="7FEA3AB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45B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- 265.14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79D5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265,14</w:t>
            </w:r>
          </w:p>
        </w:tc>
      </w:tr>
      <w:tr w:rsidR="00CB4B7E" w:rsidRPr="00804C19" w14:paraId="740E6C9C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F17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48 - Pakiet 48 - Abirateroni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5E8D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A21BFE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1BCB747B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066A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EC71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F5F84B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9A6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48 - Pakiet 48 - Abirateroni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3377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NEUCA S.A.</w:t>
            </w:r>
          </w:p>
          <w:p w14:paraId="7DA4321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Forteczna 35-37</w:t>
            </w:r>
          </w:p>
          <w:p w14:paraId="1F22C91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85EE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- 265.14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C9F1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265,14</w:t>
            </w:r>
          </w:p>
        </w:tc>
      </w:tr>
      <w:tr w:rsidR="00CB4B7E" w:rsidRPr="00804C19" w14:paraId="319FFA8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B1D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48 - Pakiet 48 - Abirateroni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FF2F" w14:textId="0F5321E4" w:rsidR="00CB4B7E" w:rsidRPr="00804C19" w:rsidRDefault="002B0FAF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CB4B7E" w:rsidRPr="00804C19">
              <w:rPr>
                <w:b/>
                <w:bCs/>
                <w:sz w:val="20"/>
                <w:szCs w:val="20"/>
              </w:rPr>
              <w:t>CEFARM SA</w:t>
            </w:r>
          </w:p>
          <w:p w14:paraId="7E3FA0D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Jana Kazimierza 16</w:t>
            </w:r>
          </w:p>
          <w:p w14:paraId="6A0B229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BC34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- 187.77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EE690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187,77</w:t>
            </w:r>
          </w:p>
        </w:tc>
      </w:tr>
      <w:tr w:rsidR="00CB4B7E" w:rsidRPr="00804C19" w14:paraId="2A07094C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F8A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48 - Pakiet 48 - Abirateroni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38E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E1BBE7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30F2596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D492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- 185.67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D4A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185,67</w:t>
            </w:r>
          </w:p>
        </w:tc>
      </w:tr>
      <w:tr w:rsidR="00CB4B7E" w:rsidRPr="00804C19" w14:paraId="53A5172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C816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48 - Pakiet 48 - Abirateroni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2043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Bialmed Sp. z o.o.</w:t>
            </w:r>
          </w:p>
          <w:p w14:paraId="50CB8E12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Kazimierzowska 46/48/35</w:t>
            </w:r>
          </w:p>
          <w:p w14:paraId="2C16196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8C46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- 112.44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852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112,44</w:t>
            </w:r>
          </w:p>
        </w:tc>
      </w:tr>
      <w:tr w:rsidR="00CB4B7E" w:rsidRPr="00804C19" w14:paraId="53B427D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729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50 - Pakiet 50 - Sugammadex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7A807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6C96215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Aleja Jana Pawła II 80/5</w:t>
            </w:r>
          </w:p>
          <w:p w14:paraId="56899F68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376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- 179.88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C72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179,88</w:t>
            </w:r>
          </w:p>
        </w:tc>
      </w:tr>
      <w:tr w:rsidR="00CB4B7E" w:rsidRPr="00804C19" w14:paraId="4CCE039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3D6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50 - Pakiet 50 - Sugammadex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46E8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583F0A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01B2E26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265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FB5C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16BFCC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7F5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50 - Pakiet 50 - Sugammadex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DEB0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Delfarma Sp. z o.o.</w:t>
            </w:r>
          </w:p>
          <w:p w14:paraId="3D0E046B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Św. Teresy od Dzieciątka Jezus 111</w:t>
            </w:r>
          </w:p>
          <w:p w14:paraId="5DCC626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C19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- 296.79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86B7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296,79</w:t>
            </w:r>
          </w:p>
        </w:tc>
      </w:tr>
      <w:tr w:rsidR="00CB4B7E" w:rsidRPr="00804C19" w14:paraId="451BDA7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90D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50 - Pakiet 50 - Sugammadex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A8E8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NEUCA S.A.</w:t>
            </w:r>
          </w:p>
          <w:p w14:paraId="706E781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Forteczna 35-37</w:t>
            </w:r>
          </w:p>
          <w:p w14:paraId="5902D457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E55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- 292.53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355B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292,53</w:t>
            </w:r>
          </w:p>
        </w:tc>
      </w:tr>
      <w:tr w:rsidR="00CB4B7E" w:rsidRPr="00804C19" w14:paraId="26A36A2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0B3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51 - Pakiet 51 - Ocrelizumabum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3724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25750A0E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Domaniewska 28</w:t>
            </w:r>
          </w:p>
          <w:p w14:paraId="160F8E4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454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A3B1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888CF8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5F5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52 - Pakiet 52 - Leki XII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F9DB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D4355A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B3969B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818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8DF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019BA48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AB5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52 - Pakiet 52 - Leki XII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EF28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39BC3A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4FF6F01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54ED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- 295.32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4A1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295,32</w:t>
            </w:r>
          </w:p>
        </w:tc>
      </w:tr>
      <w:tr w:rsidR="00CB4B7E" w:rsidRPr="00804C19" w14:paraId="16E9BDAC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2DE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53 - Pakiet 53 - Leki XIII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9D74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7D488E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5F94ABC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00E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5661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514ED2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E300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53 - Pakiet 53 - Leki XIII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3289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B3970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18B49DB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35B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- 284.16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7478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284,16</w:t>
            </w:r>
          </w:p>
        </w:tc>
      </w:tr>
      <w:tr w:rsidR="00CB4B7E" w:rsidRPr="00804C19" w14:paraId="46171D3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7E3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54 - Pakiet 54 - Pembrolizumabum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81F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0E718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6525A2C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3881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7AC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5239068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F44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55 - Pakiet 55 - Ketamine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73C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Asclepios S.A.</w:t>
            </w:r>
          </w:p>
          <w:p w14:paraId="545141A2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Hubska 44</w:t>
            </w:r>
          </w:p>
          <w:p w14:paraId="4C4FCC9A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073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7A1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B694BA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CDA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55 - Pakiet 55 - Ketamine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89040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FD2BD4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2B3C7A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0A8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- 292.11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5FEB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292,11</w:t>
            </w:r>
          </w:p>
        </w:tc>
      </w:tr>
      <w:tr w:rsidR="00CB4B7E" w:rsidRPr="00804C19" w14:paraId="1574506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471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56 - Pakiet 56 - Nivolumab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4BB1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16338A16" w14:textId="7D8D7AFA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52453E17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BD8D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6E53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FA1BD6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48A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57 - Pakiet 57 - Olaparibum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E75D" w14:textId="1E423574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AstraZeneca </w:t>
            </w:r>
            <w:r w:rsidR="002B0FAF">
              <w:rPr>
                <w:b/>
                <w:bCs/>
                <w:sz w:val="20"/>
                <w:szCs w:val="20"/>
              </w:rPr>
              <w:t>Kft.</w:t>
            </w:r>
          </w:p>
          <w:p w14:paraId="0C1387F8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Alíz utca 4. B. ép.</w:t>
            </w:r>
          </w:p>
          <w:p w14:paraId="6453FCE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F7A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09E1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1CDB7D63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E8E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4FD1" w14:textId="121B874D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OPTIFARMA </w:t>
            </w:r>
            <w:r w:rsidR="002B0FAF">
              <w:rPr>
                <w:b/>
                <w:bCs/>
                <w:sz w:val="20"/>
                <w:szCs w:val="20"/>
              </w:rPr>
              <w:t>Sp. z o.o. Sp. k.</w:t>
            </w:r>
          </w:p>
          <w:p w14:paraId="1BCCC85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Sokołowska 14/-</w:t>
            </w:r>
          </w:p>
          <w:p w14:paraId="1A2F5D8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47B7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- 168.18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08C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168,18</w:t>
            </w:r>
          </w:p>
        </w:tc>
      </w:tr>
      <w:tr w:rsidR="00CB4B7E" w:rsidRPr="00804C19" w14:paraId="1CECDE03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FB6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9B35" w14:textId="52AC0E22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Tramco Sp</w:t>
            </w:r>
            <w:r w:rsidR="002B0FAF">
              <w:rPr>
                <w:b/>
                <w:bCs/>
                <w:sz w:val="20"/>
                <w:szCs w:val="20"/>
              </w:rPr>
              <w:t>.</w:t>
            </w:r>
            <w:r w:rsidRPr="00804C19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52DF779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Wolskie, ul. Wolska 14</w:t>
            </w:r>
          </w:p>
          <w:p w14:paraId="7F7BD82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FBF4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18A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315887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E6C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BB1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Bialmed Sp. z o.o.</w:t>
            </w:r>
          </w:p>
          <w:p w14:paraId="4024FD74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Kazimierzowska 46/48/35</w:t>
            </w:r>
          </w:p>
          <w:p w14:paraId="661C2966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1B3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- 294.27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4C80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294,27</w:t>
            </w:r>
          </w:p>
        </w:tc>
      </w:tr>
      <w:tr w:rsidR="00CB4B7E" w:rsidRPr="00804C19" w14:paraId="66C71184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1F6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F0DC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ACDDDF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66C8655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2E3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- 285.54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DB7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285,54</w:t>
            </w:r>
          </w:p>
        </w:tc>
      </w:tr>
      <w:tr w:rsidR="00CB4B7E" w:rsidRPr="00804C19" w14:paraId="55C7DF3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DD4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DA7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49C9E3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576F3492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978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- 278.37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3C1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278,37</w:t>
            </w:r>
          </w:p>
        </w:tc>
      </w:tr>
      <w:tr w:rsidR="00CB4B7E" w:rsidRPr="00804C19" w14:paraId="6DE9115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6A1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193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NEUCA S.A.</w:t>
            </w:r>
          </w:p>
          <w:p w14:paraId="54A4AA8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Forteczna 35-37</w:t>
            </w:r>
          </w:p>
          <w:p w14:paraId="4C2FACF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DC4A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- 115.77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DFF2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115,77</w:t>
            </w:r>
          </w:p>
        </w:tc>
      </w:tr>
      <w:tr w:rsidR="00CB4B7E" w:rsidRPr="00804C19" w14:paraId="33C6124B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386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58 - Pakiet 58 -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8BEF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Asclepios S.A.</w:t>
            </w:r>
          </w:p>
          <w:p w14:paraId="00FC1D9B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Hubska 44</w:t>
            </w:r>
          </w:p>
          <w:p w14:paraId="63086540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2CF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- 13.74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76BE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13,74</w:t>
            </w:r>
          </w:p>
        </w:tc>
      </w:tr>
      <w:tr w:rsidR="00CB4B7E" w:rsidRPr="00804C19" w14:paraId="74CAC9E8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94B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59 - Pakiet 59 -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5000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FC00531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Aleja Jana Pawła II 80/5</w:t>
            </w:r>
          </w:p>
          <w:p w14:paraId="5493DF9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4DBC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1ED0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E5A388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B9E7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59 - Pakiet 59 -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86B1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B421D9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42834AE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C42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- 285.09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DB6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285,09</w:t>
            </w:r>
          </w:p>
        </w:tc>
      </w:tr>
      <w:tr w:rsidR="00CB4B7E" w:rsidRPr="00804C19" w14:paraId="322089F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E77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59 - Pakiet 59 -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7984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3597950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7A8FE1A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C91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- 220.38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248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220,38</w:t>
            </w:r>
          </w:p>
        </w:tc>
      </w:tr>
      <w:tr w:rsidR="00CB4B7E" w:rsidRPr="00804C19" w14:paraId="73D31C2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902B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60 - Pakiet 60 -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9929F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D5A9ECC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488AEB6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7D0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4E5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7A58B5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D4C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60 - Pakiet 60 -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A7A88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2B7067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3483CD5A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B67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- 297.78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AEC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297,78</w:t>
            </w:r>
          </w:p>
        </w:tc>
      </w:tr>
      <w:tr w:rsidR="00CB4B7E" w:rsidRPr="00804C19" w14:paraId="556C033E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059C9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66 - Pakiet 66 - Cladribinum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1362E" w14:textId="7DDABB7C" w:rsidR="00CB4B7E" w:rsidRPr="00804C19" w:rsidRDefault="002B0FAF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CB4B7E" w:rsidRPr="00804C19">
              <w:rPr>
                <w:b/>
                <w:bCs/>
                <w:sz w:val="20"/>
                <w:szCs w:val="20"/>
              </w:rPr>
              <w:t>CEFARM SA</w:t>
            </w:r>
          </w:p>
          <w:p w14:paraId="53E86B7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Jana Kazimierza 16</w:t>
            </w:r>
          </w:p>
          <w:p w14:paraId="166F6529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8A0D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8AB4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B07C97A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321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lastRenderedPageBreak/>
              <w:t>66 - Pakiet 66 - Cladribinum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C07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01CB8775" w14:textId="4F7F5E81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7818334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3DED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- 290.97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E4B5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290,97</w:t>
            </w:r>
          </w:p>
        </w:tc>
      </w:tr>
      <w:tr w:rsidR="00CB4B7E" w:rsidRPr="00804C19" w14:paraId="30F41C4F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F90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67 - Pakiet 67 - Tofersen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713B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04D5C46C" w14:textId="65B1A450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17DD0A93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B6ABE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BD7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4A720A7D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C98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68 - Pakiet 68 - Paclitaxel nanocząsteczkowy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4CA8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144A8700" w14:textId="6CF23CBA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0A29C6CC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31A2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9168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705890B6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4856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68 - Pakiet 68 - Paclitaxel nanocząsteczkowy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8C670" w14:textId="2EA8FBF5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Tramco Sp</w:t>
            </w:r>
            <w:r w:rsidR="002B0FAF">
              <w:rPr>
                <w:b/>
                <w:bCs/>
                <w:sz w:val="20"/>
                <w:szCs w:val="20"/>
              </w:rPr>
              <w:t>.</w:t>
            </w:r>
            <w:r w:rsidRPr="00804C19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0E517D33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Wolskie, ul. Wolska 14</w:t>
            </w:r>
          </w:p>
          <w:p w14:paraId="673CBE14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4FA1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- 296.34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B1EC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296,34</w:t>
            </w:r>
          </w:p>
        </w:tc>
      </w:tr>
      <w:tr w:rsidR="00CB4B7E" w:rsidRPr="00804C19" w14:paraId="7A02DB11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7834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69 - Pakiet 69 - Siponimodum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0D86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5D37B514" w14:textId="6F83B1D7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3D2AB39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8238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1DE6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90499E9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053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73 - Pakiet 73 - Landiolol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35045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DCB194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03953A5F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FADF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04DE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7A177D5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2A4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75 - Pakiet 75 - Apalutamidum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FCD32" w14:textId="049EBF6B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 xml:space="preserve">Janssen - Cilag Polska </w:t>
            </w:r>
            <w:r w:rsidR="002B0FAF">
              <w:rPr>
                <w:b/>
                <w:bCs/>
                <w:sz w:val="20"/>
                <w:szCs w:val="20"/>
              </w:rPr>
              <w:t>S</w:t>
            </w:r>
            <w:r w:rsidRPr="00804C19">
              <w:rPr>
                <w:b/>
                <w:bCs/>
                <w:sz w:val="20"/>
                <w:szCs w:val="20"/>
              </w:rPr>
              <w:t>p. z o.o.</w:t>
            </w:r>
          </w:p>
          <w:p w14:paraId="753FC41D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Iłżecka 24</w:t>
            </w:r>
          </w:p>
          <w:p w14:paraId="2A537B48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3E9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F57D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2FE0AD07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DB6D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76 - Pakiet 76 - Pentozanu wielosiarczan sodowy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D584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6FF899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Pułaskiego 9</w:t>
            </w:r>
          </w:p>
          <w:p w14:paraId="63A10901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5C48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05B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0DDC0192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B411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77 - Pakiet 77 - Poractant alfa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AD7CE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Delfarma Sp. z o.o.</w:t>
            </w:r>
          </w:p>
          <w:p w14:paraId="25F5B555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Św. Teresy od Dzieciątka Jezus 111</w:t>
            </w:r>
          </w:p>
          <w:p w14:paraId="5E3A39E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F2F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- 300.00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A3DB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300,00</w:t>
            </w:r>
          </w:p>
        </w:tc>
      </w:tr>
      <w:tr w:rsidR="00CB4B7E" w:rsidRPr="00804C19" w14:paraId="5564F9F0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FF00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77 - Pakiet 77 - Poractant alfa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8F59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0B315D6" w14:textId="77777777" w:rsidR="00CB4B7E" w:rsidRPr="00804C19" w:rsidRDefault="00CB4B7E" w:rsidP="00BE5137">
            <w:pPr>
              <w:spacing w:line="276" w:lineRule="auto"/>
              <w:rPr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ul. Szopienicka 77</w:t>
            </w:r>
          </w:p>
          <w:p w14:paraId="415977AD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05E3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- 284.88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875E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284,88</w:t>
            </w:r>
          </w:p>
        </w:tc>
      </w:tr>
      <w:tr w:rsidR="00CB4B7E" w:rsidRPr="00804C19" w14:paraId="5B97CC20" w14:textId="77777777" w:rsidTr="00804C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4F65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77 - Pakiet 77 - Poractant alfa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9C0D" w14:textId="77777777" w:rsidR="00CB4B7E" w:rsidRPr="00804C19" w:rsidRDefault="00CB4B7E" w:rsidP="00BE5137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04C19">
              <w:rPr>
                <w:b/>
                <w:bCs/>
                <w:sz w:val="20"/>
                <w:szCs w:val="20"/>
              </w:rPr>
              <w:t>Urtica Sp. z o.o.</w:t>
            </w:r>
          </w:p>
          <w:p w14:paraId="719667B3" w14:textId="19287E4B" w:rsidR="00CB4B7E" w:rsidRPr="00804C19" w:rsidRDefault="002B0FAF" w:rsidP="00BE5137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B4B7E" w:rsidRPr="00804C19">
              <w:rPr>
                <w:sz w:val="20"/>
                <w:szCs w:val="20"/>
              </w:rPr>
              <w:t>Krzemieniecka 120</w:t>
            </w:r>
          </w:p>
          <w:p w14:paraId="32153B15" w14:textId="77777777" w:rsidR="00CB4B7E" w:rsidRPr="00804C19" w:rsidRDefault="00CB4B7E" w:rsidP="00BE5137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8749C" w14:textId="77777777" w:rsidR="00CB4B7E" w:rsidRPr="00804C19" w:rsidRDefault="00CB4B7E" w:rsidP="00BE51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>1 - Cena - 277.95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78A9" w14:textId="77777777" w:rsidR="00CB4B7E" w:rsidRPr="00804C19" w:rsidRDefault="00CB4B7E" w:rsidP="00BE5137">
            <w:pPr>
              <w:jc w:val="center"/>
              <w:rPr>
                <w:color w:val="000000"/>
                <w:sz w:val="20"/>
                <w:szCs w:val="20"/>
              </w:rPr>
            </w:pPr>
            <w:r w:rsidRPr="00804C19">
              <w:rPr>
                <w:sz w:val="20"/>
                <w:szCs w:val="20"/>
              </w:rPr>
              <w:t xml:space="preserve">  277,95</w:t>
            </w:r>
          </w:p>
        </w:tc>
      </w:tr>
      <w:bookmarkEnd w:id="0"/>
    </w:tbl>
    <w:p w14:paraId="41ADC2ED" w14:textId="4181D585" w:rsidR="008642B3" w:rsidRPr="000A6868" w:rsidRDefault="008642B3" w:rsidP="00B36EDA">
      <w:pPr>
        <w:ind w:right="-425"/>
        <w:jc w:val="right"/>
        <w:rPr>
          <w:vertAlign w:val="superscript"/>
        </w:rPr>
      </w:pPr>
    </w:p>
    <w:sectPr w:rsidR="008642B3" w:rsidRPr="000A6868" w:rsidSect="002B0F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14FE7" w14:textId="77777777" w:rsidR="00AE0397" w:rsidRDefault="00AE0397">
      <w:r>
        <w:separator/>
      </w:r>
    </w:p>
  </w:endnote>
  <w:endnote w:type="continuationSeparator" w:id="0">
    <w:p w14:paraId="342004EE" w14:textId="77777777" w:rsidR="00AE0397" w:rsidRDefault="00AE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07F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D0F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2E77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A1963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66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FD70D" w14:textId="77777777" w:rsidR="00AE0397" w:rsidRDefault="00AE0397">
      <w:r>
        <w:separator/>
      </w:r>
    </w:p>
  </w:footnote>
  <w:footnote w:type="continuationSeparator" w:id="0">
    <w:p w14:paraId="62C1C4F9" w14:textId="77777777" w:rsidR="00AE0397" w:rsidRDefault="00AE0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56B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18A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9DD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397"/>
    <w:rsid w:val="00022322"/>
    <w:rsid w:val="00042497"/>
    <w:rsid w:val="000A6868"/>
    <w:rsid w:val="000C1E6F"/>
    <w:rsid w:val="000E4E56"/>
    <w:rsid w:val="001A1468"/>
    <w:rsid w:val="001B7815"/>
    <w:rsid w:val="00211A34"/>
    <w:rsid w:val="002B0FAF"/>
    <w:rsid w:val="002B1E4F"/>
    <w:rsid w:val="002B6761"/>
    <w:rsid w:val="003445A0"/>
    <w:rsid w:val="003A0AFC"/>
    <w:rsid w:val="003C707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4C19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E0397"/>
    <w:rsid w:val="00B32D12"/>
    <w:rsid w:val="00B36EDA"/>
    <w:rsid w:val="00B464D3"/>
    <w:rsid w:val="00B72CA0"/>
    <w:rsid w:val="00B8185B"/>
    <w:rsid w:val="00BC6F7F"/>
    <w:rsid w:val="00BD2174"/>
    <w:rsid w:val="00C423DD"/>
    <w:rsid w:val="00C60D7B"/>
    <w:rsid w:val="00C65E53"/>
    <w:rsid w:val="00CA0B33"/>
    <w:rsid w:val="00CA3511"/>
    <w:rsid w:val="00CB4B7E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781FB"/>
  <w15:chartTrackingRefBased/>
  <w15:docId w15:val="{7DB7AAEA-EB4A-454B-A4D1-CED12165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17</Pages>
  <Words>4257</Words>
  <Characters>22024</Characters>
  <Application>Microsoft Office Word</Application>
  <DocSecurity>0</DocSecurity>
  <Lines>183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2026-08-17T11:28:00Z</dcterms:created>
  <dcterms:modified xsi:type="dcterms:W3CDTF">2026-08-19T06:40:00Z</dcterms:modified>
</cp:coreProperties>
</file>