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21054" w14:textId="77777777" w:rsidR="003E0F9C" w:rsidRPr="00AB1118" w:rsidRDefault="00112542" w:rsidP="003E0F9C">
      <w:pPr>
        <w:spacing w:after="480"/>
        <w:jc w:val="right"/>
        <w:rPr>
          <w:rFonts w:ascii="Arial" w:hAnsi="Arial" w:cs="Arial"/>
        </w:rPr>
      </w:pPr>
      <w:r w:rsidRPr="00112542">
        <w:rPr>
          <w:rFonts w:ascii="Arial" w:hAnsi="Arial" w:cs="Arial"/>
        </w:rPr>
        <w:t>Kraków</w:t>
      </w:r>
      <w:r w:rsidR="003E0F9C" w:rsidRPr="00AB1118">
        <w:rPr>
          <w:rFonts w:ascii="Arial" w:hAnsi="Arial" w:cs="Arial"/>
        </w:rPr>
        <w:t xml:space="preserve"> dnia: </w:t>
      </w:r>
      <w:r w:rsidRPr="00112542">
        <w:rPr>
          <w:rFonts w:ascii="Arial" w:hAnsi="Arial" w:cs="Arial"/>
        </w:rPr>
        <w:t>2026-07-21</w:t>
      </w:r>
    </w:p>
    <w:p w14:paraId="13197568" w14:textId="77777777" w:rsidR="003E0F9C" w:rsidRPr="00AB1118" w:rsidRDefault="00112542" w:rsidP="003E0F9C">
      <w:pPr>
        <w:spacing w:line="360" w:lineRule="auto"/>
        <w:rPr>
          <w:rFonts w:ascii="Arial" w:hAnsi="Arial" w:cs="Arial"/>
          <w:b/>
          <w:bCs/>
        </w:rPr>
      </w:pPr>
      <w:r w:rsidRPr="00112542">
        <w:rPr>
          <w:rFonts w:ascii="Arial" w:hAnsi="Arial" w:cs="Arial"/>
          <w:b/>
          <w:bCs/>
        </w:rPr>
        <w:t>Szpital Specjalistyczny im. Stefana Żeromskiego SP ZOZ w Krakowie</w:t>
      </w:r>
    </w:p>
    <w:p w14:paraId="52B9D93E" w14:textId="77777777" w:rsidR="003E0F9C" w:rsidRPr="00AB1118" w:rsidRDefault="00112542" w:rsidP="003E0F9C">
      <w:pPr>
        <w:spacing w:line="360" w:lineRule="auto"/>
        <w:rPr>
          <w:rFonts w:ascii="Arial" w:hAnsi="Arial" w:cs="Arial"/>
        </w:rPr>
      </w:pPr>
      <w:r w:rsidRPr="00112542">
        <w:rPr>
          <w:rFonts w:ascii="Arial" w:hAnsi="Arial" w:cs="Arial"/>
        </w:rPr>
        <w:t>os. Na Skarpie</w:t>
      </w:r>
      <w:r w:rsidR="003E0F9C" w:rsidRPr="00AB1118">
        <w:rPr>
          <w:rFonts w:ascii="Arial" w:hAnsi="Arial" w:cs="Arial"/>
        </w:rPr>
        <w:t xml:space="preserve"> </w:t>
      </w:r>
      <w:r w:rsidRPr="00112542">
        <w:rPr>
          <w:rFonts w:ascii="Arial" w:hAnsi="Arial" w:cs="Arial"/>
        </w:rPr>
        <w:t>66</w:t>
      </w:r>
    </w:p>
    <w:p w14:paraId="3ECFFDC9" w14:textId="77777777" w:rsidR="003E0F9C" w:rsidRPr="00AB1118" w:rsidRDefault="00112542" w:rsidP="003E0F9C">
      <w:pPr>
        <w:rPr>
          <w:rFonts w:ascii="Arial" w:hAnsi="Arial" w:cs="Arial"/>
        </w:rPr>
      </w:pPr>
      <w:r w:rsidRPr="00112542">
        <w:rPr>
          <w:rFonts w:ascii="Arial" w:hAnsi="Arial" w:cs="Arial"/>
        </w:rPr>
        <w:t>31-913</w:t>
      </w:r>
      <w:r w:rsidR="003E0F9C" w:rsidRPr="00AB1118">
        <w:rPr>
          <w:rFonts w:ascii="Arial" w:hAnsi="Arial" w:cs="Arial"/>
        </w:rPr>
        <w:t xml:space="preserve"> </w:t>
      </w:r>
      <w:r w:rsidRPr="00112542">
        <w:rPr>
          <w:rFonts w:ascii="Arial" w:hAnsi="Arial" w:cs="Arial"/>
        </w:rPr>
        <w:t>Kraków</w:t>
      </w:r>
    </w:p>
    <w:p w14:paraId="4C47CED4" w14:textId="77777777" w:rsidR="003E0F9C" w:rsidRPr="00AB1118" w:rsidRDefault="003E0F9C" w:rsidP="003E0F9C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D66770" w14:textId="77777777" w:rsidR="003E0F9C" w:rsidRDefault="003E0F9C" w:rsidP="003E0F9C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3F80EB2E" w14:textId="4B8ED766" w:rsidR="00261484" w:rsidRPr="00AB1118" w:rsidRDefault="00261484" w:rsidP="003E0F9C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Znak:DZP-271-36/26.881.EJK</w:t>
      </w:r>
    </w:p>
    <w:p w14:paraId="314B3E62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EA4F178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14:paraId="125C7FB4" w14:textId="77777777" w:rsidTr="002573BB">
        <w:tc>
          <w:tcPr>
            <w:tcW w:w="9330" w:type="dxa"/>
            <w:shd w:val="clear" w:color="auto" w:fill="F2F2F2"/>
            <w:hideMark/>
          </w:tcPr>
          <w:p w14:paraId="08D06775" w14:textId="77777777"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E1DA555" w14:textId="77777777"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19BDD5C" w14:textId="77777777"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14:paraId="26402AE6" w14:textId="77777777" w:rsidTr="002573BB">
        <w:tc>
          <w:tcPr>
            <w:tcW w:w="2268" w:type="dxa"/>
          </w:tcPr>
          <w:p w14:paraId="5387B20A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7C61C80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112542" w:rsidRPr="00112542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112542" w:rsidRPr="0011254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5677BFC0" w14:textId="77777777" w:rsidTr="002573BB">
        <w:tc>
          <w:tcPr>
            <w:tcW w:w="2268" w:type="dxa"/>
          </w:tcPr>
          <w:p w14:paraId="06BA8F94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E22C1F6" w14:textId="77777777" w:rsidR="003E0F9C" w:rsidRPr="00AB1118" w:rsidRDefault="00112542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2542">
              <w:rPr>
                <w:rFonts w:ascii="Arial" w:hAnsi="Arial" w:cs="Arial"/>
                <w:bCs/>
              </w:rPr>
              <w:t>Przebudowa wejścia do Izby Przyjęć Oddziału Ginekologiczno-Położniczego z Ginekologią Onkologiczną (pawilon E1)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112542" w:rsidRPr="00AB1118" w14:paraId="039B4149" w14:textId="77777777" w:rsidTr="00987C48">
        <w:tc>
          <w:tcPr>
            <w:tcW w:w="2268" w:type="dxa"/>
          </w:tcPr>
          <w:p w14:paraId="4B040A3B" w14:textId="77777777" w:rsidR="00112542" w:rsidRPr="00AB1118" w:rsidRDefault="00112542" w:rsidP="00987C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5095F55" w14:textId="77777777" w:rsidR="00112542" w:rsidRPr="00AB1118" w:rsidRDefault="00112542" w:rsidP="00987C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2542">
              <w:rPr>
                <w:rFonts w:ascii="Arial" w:hAnsi="Arial" w:cs="Arial"/>
                <w:bCs/>
              </w:rPr>
              <w:t>DZP-271-36/26</w:t>
            </w:r>
          </w:p>
        </w:tc>
      </w:tr>
    </w:tbl>
    <w:p w14:paraId="42C540FA" w14:textId="77777777" w:rsidR="00261484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112542" w:rsidRPr="00112542">
        <w:rPr>
          <w:rFonts w:cs="Arial"/>
          <w:b/>
          <w:sz w:val="24"/>
        </w:rPr>
        <w:t>Szpital Specjalistyczny im. Stefana Żeromskiego SP ZOZ w Krakowie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112542" w:rsidRPr="00112542">
        <w:rPr>
          <w:rFonts w:cs="Arial"/>
          <w:sz w:val="24"/>
        </w:rPr>
        <w:t>(</w:t>
      </w:r>
      <w:proofErr w:type="spellStart"/>
      <w:r w:rsidR="00112542" w:rsidRPr="00112542">
        <w:rPr>
          <w:rFonts w:cs="Arial"/>
          <w:sz w:val="24"/>
        </w:rPr>
        <w:t>t.j</w:t>
      </w:r>
      <w:proofErr w:type="spellEnd"/>
      <w:r w:rsidR="00112542" w:rsidRPr="00112542">
        <w:rPr>
          <w:rFonts w:cs="Arial"/>
          <w:sz w:val="24"/>
        </w:rPr>
        <w:t>. Dz. U. z 2026 r. poz. 793)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 xml:space="preserve">że zmianie ulegają </w:t>
      </w:r>
      <w:r w:rsidR="00261484">
        <w:rPr>
          <w:rFonts w:cs="Arial"/>
          <w:sz w:val="24"/>
        </w:rPr>
        <w:t>pkt SWZ:</w:t>
      </w:r>
    </w:p>
    <w:p w14:paraId="7F07DBAE" w14:textId="2F1E919F" w:rsidR="00261484" w:rsidRPr="003E0F9C" w:rsidRDefault="00261484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>
        <w:rPr>
          <w:rFonts w:cs="Arial"/>
          <w:sz w:val="24"/>
        </w:rPr>
        <w:t>Pkt 17. 1- Wykonawca pozostaje związany ofertą d dnia 2026-08-22</w:t>
      </w:r>
    </w:p>
    <w:p w14:paraId="48049997" w14:textId="10377CA8" w:rsidR="00261484" w:rsidRDefault="00261484" w:rsidP="00261484">
      <w:pPr>
        <w:pStyle w:val="Tekstpodstawowywcity2"/>
        <w:spacing w:after="60"/>
        <w:ind w:left="0" w:firstLine="0"/>
        <w:rPr>
          <w:rFonts w:cs="Arial"/>
          <w:sz w:val="24"/>
        </w:rPr>
      </w:pPr>
      <w:r>
        <w:rPr>
          <w:rFonts w:cs="Arial"/>
          <w:sz w:val="24"/>
        </w:rPr>
        <w:t>Pkt. 19 –  ofertę wraz z załącznikami , należy złożyć za pośrednictwem platformy w terminie do dnia 206-07-24 do godz. 09:00</w:t>
      </w:r>
    </w:p>
    <w:p w14:paraId="092E485A" w14:textId="008A7140" w:rsidR="00261484" w:rsidRDefault="00261484" w:rsidP="00261484">
      <w:pPr>
        <w:pStyle w:val="Tekstpodstawowywcity2"/>
        <w:spacing w:after="60"/>
        <w:ind w:left="0" w:firstLine="0"/>
        <w:rPr>
          <w:rFonts w:cs="Arial"/>
          <w:sz w:val="24"/>
        </w:rPr>
      </w:pPr>
      <w:r>
        <w:rPr>
          <w:rFonts w:cs="Arial"/>
          <w:sz w:val="24"/>
        </w:rPr>
        <w:t xml:space="preserve">Pkt 20.1 - Otwarcie ofert nastąpi w dniu: 206-07-22 o godz. 09:30, za pośrednictwem Platformy, poprzez ich odszyfrowanie i otwarcie ofert. </w:t>
      </w:r>
    </w:p>
    <w:p w14:paraId="52132ED6" w14:textId="095C61FD" w:rsidR="00261484" w:rsidRDefault="00261484" w:rsidP="00261484">
      <w:pPr>
        <w:pStyle w:val="Tekstpodstawowywcity2"/>
        <w:spacing w:after="60"/>
        <w:ind w:left="0" w:firstLine="0"/>
        <w:rPr>
          <w:rFonts w:cs="Arial"/>
          <w:sz w:val="24"/>
        </w:rPr>
      </w:pPr>
      <w:r>
        <w:rPr>
          <w:rFonts w:cs="Arial"/>
          <w:sz w:val="24"/>
        </w:rPr>
        <w:lastRenderedPageBreak/>
        <w:t xml:space="preserve">Pozostałe zapisy SWZ pozostają bez zmian. </w:t>
      </w:r>
    </w:p>
    <w:p w14:paraId="03FD8E1A" w14:textId="77777777" w:rsidR="00F16C50" w:rsidRPr="003E0F9C" w:rsidRDefault="00F16C50" w:rsidP="008936A8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29F53" w14:textId="77777777" w:rsidR="0024776C" w:rsidRDefault="0024776C">
      <w:r>
        <w:separator/>
      </w:r>
    </w:p>
  </w:endnote>
  <w:endnote w:type="continuationSeparator" w:id="0">
    <w:p w14:paraId="573E2D47" w14:textId="77777777" w:rsidR="0024776C" w:rsidRDefault="0024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3D047" w14:textId="77777777" w:rsidR="00112542" w:rsidRDefault="001125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5DDF0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802590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3EE3E" w14:textId="77777777" w:rsidR="00112542" w:rsidRDefault="00112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3E0C3" w14:textId="77777777" w:rsidR="0024776C" w:rsidRDefault="0024776C">
      <w:r>
        <w:separator/>
      </w:r>
    </w:p>
  </w:footnote>
  <w:footnote w:type="continuationSeparator" w:id="0">
    <w:p w14:paraId="20B59671" w14:textId="77777777" w:rsidR="0024776C" w:rsidRDefault="00247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64259" w14:textId="77777777" w:rsidR="00112542" w:rsidRDefault="00112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DDC79" w14:textId="77777777" w:rsidR="00112542" w:rsidRDefault="001125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4DA89" w14:textId="77777777" w:rsidR="00112542" w:rsidRDefault="00112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94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76C"/>
    <w:rsid w:val="00112542"/>
    <w:rsid w:val="00136AEA"/>
    <w:rsid w:val="0015679F"/>
    <w:rsid w:val="001C5A4C"/>
    <w:rsid w:val="0024776C"/>
    <w:rsid w:val="002573BB"/>
    <w:rsid w:val="00261484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528E3B"/>
  <w15:chartTrackingRefBased/>
  <w15:docId w15:val="{364AFB3E-4663-42BA-B333-63B430AD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172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3</cp:revision>
  <cp:lastPrinted>2001-02-09T20:53:00Z</cp:lastPrinted>
  <dcterms:created xsi:type="dcterms:W3CDTF">2026-07-21T14:09:00Z</dcterms:created>
  <dcterms:modified xsi:type="dcterms:W3CDTF">2026-07-21T14:17:00Z</dcterms:modified>
</cp:coreProperties>
</file>