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CA2F7" w14:textId="09DBD274" w:rsidR="00B36EDA" w:rsidRPr="00BF54D6" w:rsidRDefault="001708EB" w:rsidP="00BF54D6">
      <w:pPr>
        <w:spacing w:after="600" w:line="360" w:lineRule="auto"/>
        <w:jc w:val="right"/>
        <w:rPr>
          <w:sz w:val="22"/>
          <w:szCs w:val="22"/>
        </w:rPr>
      </w:pPr>
      <w:bookmarkStart w:id="0" w:name="_Hlk53520193"/>
      <w:r w:rsidRPr="00BF54D6">
        <w:rPr>
          <w:sz w:val="22"/>
          <w:szCs w:val="22"/>
        </w:rPr>
        <w:t>Kraków</w:t>
      </w:r>
      <w:r w:rsidR="00B36EDA" w:rsidRPr="00BF54D6">
        <w:rPr>
          <w:sz w:val="22"/>
          <w:szCs w:val="22"/>
        </w:rPr>
        <w:t xml:space="preserve"> dnia: </w:t>
      </w:r>
      <w:r w:rsidR="00D21BA4">
        <w:rPr>
          <w:sz w:val="22"/>
          <w:szCs w:val="22"/>
        </w:rPr>
        <w:t>18.08.2026 r.</w:t>
      </w:r>
    </w:p>
    <w:p w14:paraId="4184B206" w14:textId="77777777" w:rsidR="001708EB" w:rsidRPr="00BF54D6" w:rsidRDefault="001708EB" w:rsidP="00BF54D6">
      <w:pPr>
        <w:spacing w:line="276" w:lineRule="auto"/>
        <w:ind w:right="3969"/>
        <w:rPr>
          <w:b/>
          <w:bCs/>
          <w:sz w:val="22"/>
          <w:szCs w:val="22"/>
        </w:rPr>
      </w:pPr>
      <w:r w:rsidRPr="00BF54D6">
        <w:rPr>
          <w:b/>
          <w:bCs/>
          <w:sz w:val="22"/>
          <w:szCs w:val="22"/>
        </w:rPr>
        <w:t>Szpital Miejski Specjalistyczny</w:t>
      </w:r>
    </w:p>
    <w:p w14:paraId="1AAE7749" w14:textId="77777777" w:rsidR="001708EB" w:rsidRPr="00BF54D6" w:rsidRDefault="001708EB" w:rsidP="00BF54D6">
      <w:pPr>
        <w:spacing w:line="276" w:lineRule="auto"/>
        <w:ind w:right="3969"/>
        <w:rPr>
          <w:b/>
          <w:bCs/>
          <w:sz w:val="22"/>
          <w:szCs w:val="22"/>
        </w:rPr>
      </w:pPr>
      <w:r w:rsidRPr="00BF54D6">
        <w:rPr>
          <w:b/>
          <w:bCs/>
          <w:sz w:val="22"/>
          <w:szCs w:val="22"/>
        </w:rPr>
        <w:t>im. Gabriela Narutowicza w Krakowie</w:t>
      </w:r>
    </w:p>
    <w:p w14:paraId="7E75B272" w14:textId="77777777" w:rsidR="00B36EDA" w:rsidRPr="00BF54D6" w:rsidRDefault="001708EB" w:rsidP="00BF54D6">
      <w:pPr>
        <w:spacing w:line="276" w:lineRule="auto"/>
        <w:ind w:right="3969"/>
        <w:rPr>
          <w:sz w:val="22"/>
          <w:szCs w:val="22"/>
        </w:rPr>
      </w:pPr>
      <w:r w:rsidRPr="00BF54D6">
        <w:rPr>
          <w:sz w:val="22"/>
          <w:szCs w:val="22"/>
        </w:rPr>
        <w:t>ul. Prądnicka</w:t>
      </w:r>
      <w:r w:rsidR="00B36EDA" w:rsidRPr="00BF54D6">
        <w:rPr>
          <w:sz w:val="22"/>
          <w:szCs w:val="22"/>
        </w:rPr>
        <w:t xml:space="preserve"> </w:t>
      </w:r>
      <w:r w:rsidRPr="00BF54D6">
        <w:rPr>
          <w:sz w:val="22"/>
          <w:szCs w:val="22"/>
        </w:rPr>
        <w:t>35-37</w:t>
      </w:r>
    </w:p>
    <w:p w14:paraId="044BA997" w14:textId="77777777" w:rsidR="00B36EDA" w:rsidRDefault="001708EB" w:rsidP="00BF54D6">
      <w:pPr>
        <w:spacing w:line="276" w:lineRule="auto"/>
        <w:ind w:right="3969"/>
        <w:rPr>
          <w:sz w:val="22"/>
          <w:szCs w:val="22"/>
        </w:rPr>
      </w:pPr>
      <w:r w:rsidRPr="00BF54D6">
        <w:rPr>
          <w:sz w:val="22"/>
          <w:szCs w:val="22"/>
        </w:rPr>
        <w:t>31-202</w:t>
      </w:r>
      <w:r w:rsidR="00B36EDA" w:rsidRPr="00BF54D6">
        <w:rPr>
          <w:sz w:val="22"/>
          <w:szCs w:val="22"/>
        </w:rPr>
        <w:t xml:space="preserve"> </w:t>
      </w:r>
      <w:r w:rsidRPr="00BF54D6">
        <w:rPr>
          <w:sz w:val="22"/>
          <w:szCs w:val="22"/>
        </w:rPr>
        <w:t>Kraków</w:t>
      </w:r>
    </w:p>
    <w:p w14:paraId="29329BD3" w14:textId="77777777" w:rsidR="00BF54D6" w:rsidRPr="00BF54D6" w:rsidRDefault="00BF54D6" w:rsidP="00BF54D6">
      <w:pPr>
        <w:spacing w:line="276" w:lineRule="auto"/>
        <w:ind w:right="3969"/>
        <w:rPr>
          <w:sz w:val="22"/>
          <w:szCs w:val="22"/>
        </w:rPr>
      </w:pPr>
    </w:p>
    <w:p w14:paraId="1537B7F7" w14:textId="77777777" w:rsidR="00B36EDA" w:rsidRPr="00BF54D6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F54D6" w14:paraId="0690B42D" w14:textId="77777777" w:rsidTr="00B36EDA">
        <w:tc>
          <w:tcPr>
            <w:tcW w:w="9923" w:type="dxa"/>
            <w:shd w:val="clear" w:color="auto" w:fill="F2F2F2"/>
            <w:hideMark/>
          </w:tcPr>
          <w:p w14:paraId="15994A69" w14:textId="43CBB7C3" w:rsidR="00B36EDA" w:rsidRPr="00BF54D6" w:rsidRDefault="00BF54D6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34C86328" w14:textId="77777777" w:rsidR="00B36EDA" w:rsidRPr="00BF54D6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F54D6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85CD020" w14:textId="77777777" w:rsidR="00B36EDA" w:rsidRPr="00BF54D6" w:rsidRDefault="00B36EDA" w:rsidP="00B36EDA">
      <w:pPr>
        <w:keepNext/>
        <w:spacing w:after="240"/>
        <w:outlineLvl w:val="0"/>
        <w:rPr>
          <w:b/>
        </w:rPr>
      </w:pPr>
    </w:p>
    <w:p w14:paraId="1BA95B28" w14:textId="77777777" w:rsidR="00B36EDA" w:rsidRPr="00BF54D6" w:rsidRDefault="00B36EDA" w:rsidP="00B36ED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BF54D6">
        <w:rPr>
          <w:rFonts w:eastAsia="Calibri"/>
          <w:sz w:val="22"/>
          <w:szCs w:val="22"/>
          <w:lang w:eastAsia="en-US"/>
        </w:rPr>
        <w:t xml:space="preserve">Dotyczy </w:t>
      </w:r>
      <w:r w:rsidRPr="00BF54D6">
        <w:rPr>
          <w:sz w:val="22"/>
          <w:szCs w:val="22"/>
        </w:rPr>
        <w:t>postępowania o udzielenie zamówienia publicznego</w:t>
      </w:r>
      <w:r w:rsidRPr="00BF54D6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F54D6" w14:paraId="0ED3A8B3" w14:textId="77777777" w:rsidTr="00B36EDA">
        <w:tc>
          <w:tcPr>
            <w:tcW w:w="2269" w:type="dxa"/>
          </w:tcPr>
          <w:p w14:paraId="4B1AC700" w14:textId="77777777" w:rsidR="00B36EDA" w:rsidRPr="00BF54D6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BF54D6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5D51310D" w14:textId="77777777" w:rsidR="00B36EDA" w:rsidRPr="00BF54D6" w:rsidRDefault="001708E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BF54D6">
              <w:rPr>
                <w:bCs/>
                <w:i/>
                <w:iCs/>
                <w:sz w:val="22"/>
                <w:szCs w:val="22"/>
              </w:rPr>
              <w:t>Zakup i dostawa leków do programów lekowych i innych leków</w:t>
            </w:r>
          </w:p>
        </w:tc>
      </w:tr>
      <w:tr w:rsidR="001708EB" w:rsidRPr="00BF54D6" w14:paraId="5C2F045F" w14:textId="77777777" w:rsidTr="00583989">
        <w:tc>
          <w:tcPr>
            <w:tcW w:w="2269" w:type="dxa"/>
          </w:tcPr>
          <w:p w14:paraId="68FBA0DC" w14:textId="77777777" w:rsidR="001708EB" w:rsidRPr="00BF54D6" w:rsidRDefault="001708EB" w:rsidP="0058398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BF54D6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1856FCDA" w14:textId="77777777" w:rsidR="001708EB" w:rsidRPr="00BF54D6" w:rsidRDefault="001708EB" w:rsidP="005839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F54D6">
              <w:rPr>
                <w:b/>
                <w:sz w:val="22"/>
                <w:szCs w:val="22"/>
              </w:rPr>
              <w:t>ZP/47/2026</w:t>
            </w:r>
          </w:p>
        </w:tc>
      </w:tr>
    </w:tbl>
    <w:p w14:paraId="12C78DCD" w14:textId="77777777" w:rsidR="00B36EDA" w:rsidRPr="00BF54D6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700DA8AF" w14:textId="74C163C2" w:rsidR="00B36EDA" w:rsidRPr="00BF54D6" w:rsidRDefault="00B36EDA" w:rsidP="00BF54D6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BF54D6">
        <w:rPr>
          <w:sz w:val="22"/>
          <w:szCs w:val="22"/>
        </w:rPr>
        <w:t>Zamawiający, działając na podstawie art. 253 ust. 1 pkt. 1 i ust. 2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708EB" w:rsidRPr="00BF54D6" w14:paraId="22F970C3" w14:textId="77777777" w:rsidTr="001708E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D2B26" w14:textId="0C8D52A1" w:rsidR="001708EB" w:rsidRPr="00BF54D6" w:rsidRDefault="001708EB" w:rsidP="00BF54D6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F54D6">
              <w:rPr>
                <w:b/>
                <w:bCs/>
                <w:sz w:val="20"/>
                <w:szCs w:val="20"/>
              </w:rPr>
              <w:t>Pakiet 1 - Foslevodopum + Foscarbidopum</w:t>
            </w:r>
          </w:p>
          <w:p w14:paraId="2F3D2819" w14:textId="77777777" w:rsidR="001708EB" w:rsidRPr="00BF54D6" w:rsidRDefault="001708EB" w:rsidP="00BF54D6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F54D6">
              <w:rPr>
                <w:b/>
                <w:sz w:val="20"/>
                <w:szCs w:val="20"/>
              </w:rPr>
              <w:t>Abbvie Sp. z o.o.</w:t>
            </w:r>
          </w:p>
          <w:p w14:paraId="58381202" w14:textId="77777777" w:rsidR="001708EB" w:rsidRPr="00BF54D6" w:rsidRDefault="001708EB" w:rsidP="00BF54D6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F54D6">
              <w:rPr>
                <w:bCs/>
                <w:sz w:val="20"/>
                <w:szCs w:val="20"/>
              </w:rPr>
              <w:t xml:space="preserve">ul. Postępu 21 B </w:t>
            </w:r>
          </w:p>
          <w:p w14:paraId="7D8C51ED" w14:textId="2261C23F" w:rsidR="001708EB" w:rsidRPr="00BF54D6" w:rsidRDefault="001708EB" w:rsidP="00BF54D6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F54D6">
              <w:rPr>
                <w:bCs/>
                <w:sz w:val="20"/>
                <w:szCs w:val="20"/>
              </w:rPr>
              <w:t>02-676 Warszawa</w:t>
            </w:r>
          </w:p>
          <w:p w14:paraId="47E478C1" w14:textId="29DA0983" w:rsidR="001708EB" w:rsidRPr="00BF54D6" w:rsidRDefault="001708EB" w:rsidP="00BF54D6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F54D6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F54D6">
              <w:rPr>
                <w:color w:val="000000"/>
                <w:sz w:val="20"/>
                <w:szCs w:val="20"/>
              </w:rPr>
              <w:t>:</w:t>
            </w:r>
            <w:r w:rsidR="00BF54D6">
              <w:rPr>
                <w:color w:val="000000"/>
                <w:sz w:val="20"/>
                <w:szCs w:val="20"/>
              </w:rPr>
              <w:t xml:space="preserve"> </w:t>
            </w:r>
            <w:r w:rsidRPr="00BF54D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08EB" w:rsidRPr="00BF54D6" w14:paraId="73A6AA89" w14:textId="77777777" w:rsidTr="001708E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7AADA" w14:textId="2CABAE86" w:rsidR="001708EB" w:rsidRPr="00BF54D6" w:rsidRDefault="001708EB" w:rsidP="00BF54D6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F54D6">
              <w:rPr>
                <w:b/>
                <w:bCs/>
                <w:sz w:val="20"/>
                <w:szCs w:val="20"/>
              </w:rPr>
              <w:t>Pakiet 2 - Siponimodum</w:t>
            </w:r>
          </w:p>
          <w:p w14:paraId="62124802" w14:textId="77777777" w:rsidR="001708EB" w:rsidRPr="00BF54D6" w:rsidRDefault="001708EB" w:rsidP="00BF54D6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F54D6">
              <w:rPr>
                <w:b/>
                <w:sz w:val="20"/>
                <w:szCs w:val="20"/>
              </w:rPr>
              <w:t>Urtica Sp. z o.o.</w:t>
            </w:r>
          </w:p>
          <w:p w14:paraId="72615442" w14:textId="567A96A4" w:rsidR="001708EB" w:rsidRPr="00BF54D6" w:rsidRDefault="00BF54D6" w:rsidP="00BF54D6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1708EB" w:rsidRPr="00BF54D6">
              <w:rPr>
                <w:bCs/>
                <w:sz w:val="20"/>
                <w:szCs w:val="20"/>
              </w:rPr>
              <w:t xml:space="preserve">Krzemieniecka 120 </w:t>
            </w:r>
          </w:p>
          <w:p w14:paraId="1AEA5885" w14:textId="77777777" w:rsidR="001708EB" w:rsidRPr="00BF54D6" w:rsidRDefault="001708EB" w:rsidP="00BF54D6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F54D6">
              <w:rPr>
                <w:bCs/>
                <w:sz w:val="20"/>
                <w:szCs w:val="20"/>
              </w:rPr>
              <w:t>54-640 Wrocław</w:t>
            </w:r>
          </w:p>
          <w:p w14:paraId="2F4E8DE7" w14:textId="59793BAB" w:rsidR="001708EB" w:rsidRPr="00BF54D6" w:rsidRDefault="001708EB" w:rsidP="00BF54D6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F54D6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F54D6">
              <w:rPr>
                <w:color w:val="000000"/>
                <w:sz w:val="20"/>
                <w:szCs w:val="20"/>
              </w:rPr>
              <w:t>:</w:t>
            </w:r>
            <w:r w:rsidR="00BF54D6">
              <w:rPr>
                <w:color w:val="000000"/>
                <w:sz w:val="20"/>
                <w:szCs w:val="20"/>
              </w:rPr>
              <w:t xml:space="preserve"> </w:t>
            </w:r>
            <w:r w:rsidRPr="00BF54D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1708EB" w:rsidRPr="00BF54D6" w14:paraId="556BDD84" w14:textId="77777777" w:rsidTr="00BF54D6">
        <w:trPr>
          <w:cantSplit/>
          <w:trHeight w:val="191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93EE2" w14:textId="1AF2EFA2" w:rsidR="001708EB" w:rsidRPr="00BF54D6" w:rsidRDefault="001708EB" w:rsidP="00BF54D6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BF54D6">
              <w:rPr>
                <w:b/>
                <w:bCs/>
                <w:sz w:val="20"/>
                <w:szCs w:val="20"/>
              </w:rPr>
              <w:t>Pakiet 4 - Gąbki lecznicze</w:t>
            </w:r>
          </w:p>
          <w:p w14:paraId="1E1E3A59" w14:textId="529575D4" w:rsidR="001708EB" w:rsidRPr="00BF54D6" w:rsidRDefault="00BF54D6" w:rsidP="00BF54D6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BF54D6">
              <w:rPr>
                <w:b/>
                <w:sz w:val="20"/>
                <w:szCs w:val="20"/>
              </w:rPr>
              <w:t xml:space="preserve">Centrala Farmaceutyczna </w:t>
            </w:r>
            <w:r w:rsidR="001708EB" w:rsidRPr="00BF54D6">
              <w:rPr>
                <w:b/>
                <w:sz w:val="20"/>
                <w:szCs w:val="20"/>
              </w:rPr>
              <w:t>CEFARM S</w:t>
            </w:r>
            <w:r>
              <w:rPr>
                <w:b/>
                <w:sz w:val="20"/>
                <w:szCs w:val="20"/>
              </w:rPr>
              <w:t>.</w:t>
            </w:r>
            <w:r w:rsidR="001708EB" w:rsidRPr="00BF54D6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.</w:t>
            </w:r>
          </w:p>
          <w:p w14:paraId="08B11E6F" w14:textId="77777777" w:rsidR="001708EB" w:rsidRPr="00BF54D6" w:rsidRDefault="001708EB" w:rsidP="00BF54D6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F54D6">
              <w:rPr>
                <w:bCs/>
                <w:sz w:val="20"/>
                <w:szCs w:val="20"/>
              </w:rPr>
              <w:t xml:space="preserve">ul. Jana Kazimierza 16 </w:t>
            </w:r>
          </w:p>
          <w:p w14:paraId="0DE94159" w14:textId="77777777" w:rsidR="001708EB" w:rsidRPr="00BF54D6" w:rsidRDefault="001708EB" w:rsidP="00BF54D6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BF54D6">
              <w:rPr>
                <w:bCs/>
                <w:sz w:val="20"/>
                <w:szCs w:val="20"/>
              </w:rPr>
              <w:t>01-248 Warszawa</w:t>
            </w:r>
          </w:p>
          <w:p w14:paraId="2C79BD9C" w14:textId="41729709" w:rsidR="001708EB" w:rsidRPr="00BF54D6" w:rsidRDefault="001708EB" w:rsidP="00BF54D6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F54D6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F54D6">
              <w:rPr>
                <w:color w:val="000000"/>
                <w:sz w:val="20"/>
                <w:szCs w:val="20"/>
              </w:rPr>
              <w:t>:</w:t>
            </w:r>
            <w:r w:rsidR="00BF54D6">
              <w:rPr>
                <w:color w:val="000000"/>
                <w:sz w:val="20"/>
                <w:szCs w:val="20"/>
              </w:rPr>
              <w:t xml:space="preserve"> </w:t>
            </w:r>
            <w:r w:rsidRPr="00BF54D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</w:tbl>
    <w:p w14:paraId="785137AF" w14:textId="77777777" w:rsidR="00BF54D6" w:rsidRDefault="00BF54D6" w:rsidP="00B36EDA">
      <w:pPr>
        <w:spacing w:before="360" w:after="120" w:line="276" w:lineRule="auto"/>
        <w:ind w:right="-425"/>
        <w:jc w:val="both"/>
        <w:rPr>
          <w:b/>
          <w:bCs/>
          <w:color w:val="000000"/>
          <w:sz w:val="22"/>
          <w:szCs w:val="22"/>
        </w:rPr>
      </w:pPr>
    </w:p>
    <w:p w14:paraId="10D4D289" w14:textId="77777777" w:rsidR="00BF54D6" w:rsidRDefault="00BF54D6" w:rsidP="00B36EDA">
      <w:pPr>
        <w:spacing w:before="360" w:after="120" w:line="276" w:lineRule="auto"/>
        <w:ind w:right="-425"/>
        <w:jc w:val="both"/>
        <w:rPr>
          <w:b/>
          <w:bCs/>
          <w:color w:val="000000"/>
          <w:sz w:val="22"/>
          <w:szCs w:val="22"/>
        </w:rPr>
      </w:pPr>
    </w:p>
    <w:p w14:paraId="6C7A4C1D" w14:textId="77777777" w:rsidR="00BF54D6" w:rsidRDefault="00BF54D6" w:rsidP="00B36EDA">
      <w:pPr>
        <w:spacing w:before="360" w:after="120" w:line="276" w:lineRule="auto"/>
        <w:ind w:right="-425"/>
        <w:jc w:val="both"/>
        <w:rPr>
          <w:b/>
          <w:bCs/>
          <w:color w:val="000000"/>
          <w:sz w:val="22"/>
          <w:szCs w:val="22"/>
        </w:rPr>
      </w:pPr>
    </w:p>
    <w:p w14:paraId="261DF49C" w14:textId="4F9D9C19" w:rsidR="00B36EDA" w:rsidRPr="00BF54D6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BF54D6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BF54D6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835"/>
        <w:gridCol w:w="1559"/>
      </w:tblGrid>
      <w:tr w:rsidR="00B36EDA" w:rsidRPr="00BF54D6" w14:paraId="4CCC838D" w14:textId="77777777" w:rsidTr="00BF54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3DCE79" w14:textId="77777777" w:rsidR="00B36EDA" w:rsidRPr="00BF54D6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BF54D6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26F4EF" w14:textId="77777777" w:rsidR="00B36EDA" w:rsidRPr="00BF54D6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BF54D6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8F7421" w14:textId="77777777" w:rsidR="00B36EDA" w:rsidRPr="00BF54D6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BF54D6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66E0D7" w14:textId="77777777" w:rsidR="00B36EDA" w:rsidRPr="00BF54D6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BF54D6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708EB" w:rsidRPr="00BF54D6" w14:paraId="566C717F" w14:textId="77777777" w:rsidTr="00BF54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FA458" w14:textId="77777777" w:rsidR="001708EB" w:rsidRPr="00BF54D6" w:rsidRDefault="001708EB" w:rsidP="005839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>1 - Pakiet 1 - Foslevodopum + Foscarbidopum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0A1EF" w14:textId="77777777" w:rsidR="001708EB" w:rsidRPr="00BF54D6" w:rsidRDefault="001708EB" w:rsidP="0058398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F54D6">
              <w:rPr>
                <w:b/>
                <w:bCs/>
                <w:sz w:val="20"/>
                <w:szCs w:val="20"/>
              </w:rPr>
              <w:t>Abbvie Sp. z o.o.</w:t>
            </w:r>
          </w:p>
          <w:p w14:paraId="3540F8C2" w14:textId="77777777" w:rsidR="001708EB" w:rsidRPr="00BF54D6" w:rsidRDefault="001708EB" w:rsidP="00583989">
            <w:pPr>
              <w:spacing w:line="276" w:lineRule="auto"/>
              <w:rPr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>ul. Postępu 21 B</w:t>
            </w:r>
          </w:p>
          <w:p w14:paraId="18940764" w14:textId="77777777" w:rsidR="001708EB" w:rsidRPr="00BF54D6" w:rsidRDefault="001708EB" w:rsidP="0058398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>02-676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C43CD" w14:textId="77777777" w:rsidR="001708EB" w:rsidRPr="00BF54D6" w:rsidRDefault="001708EB" w:rsidP="005839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1B2FD" w14:textId="77777777" w:rsidR="001708EB" w:rsidRPr="00BF54D6" w:rsidRDefault="001708EB" w:rsidP="00583989">
            <w:pPr>
              <w:jc w:val="center"/>
              <w:rPr>
                <w:color w:val="000000"/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 xml:space="preserve">  400,00</w:t>
            </w:r>
          </w:p>
        </w:tc>
      </w:tr>
      <w:tr w:rsidR="001708EB" w:rsidRPr="00BF54D6" w14:paraId="4CF1F402" w14:textId="77777777" w:rsidTr="00BF54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B00F6" w14:textId="77777777" w:rsidR="001708EB" w:rsidRPr="00BF54D6" w:rsidRDefault="001708EB" w:rsidP="005839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>2 - Pakiet 2 - Siponimodum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09F74" w14:textId="77777777" w:rsidR="001708EB" w:rsidRPr="00BF54D6" w:rsidRDefault="001708EB" w:rsidP="0058398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F54D6">
              <w:rPr>
                <w:b/>
                <w:bCs/>
                <w:sz w:val="20"/>
                <w:szCs w:val="20"/>
              </w:rPr>
              <w:t>Urtica Sp. z o.o.</w:t>
            </w:r>
          </w:p>
          <w:p w14:paraId="14A206ED" w14:textId="1EEA81FD" w:rsidR="001708EB" w:rsidRPr="00BF54D6" w:rsidRDefault="00BF54D6" w:rsidP="00583989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708EB" w:rsidRPr="00BF54D6">
              <w:rPr>
                <w:sz w:val="20"/>
                <w:szCs w:val="20"/>
              </w:rPr>
              <w:t>Krzemieniecka 120</w:t>
            </w:r>
          </w:p>
          <w:p w14:paraId="26F06739" w14:textId="77777777" w:rsidR="001708EB" w:rsidRPr="00BF54D6" w:rsidRDefault="001708EB" w:rsidP="0058398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4C73A" w14:textId="77777777" w:rsidR="001708EB" w:rsidRPr="00BF54D6" w:rsidRDefault="001708EB" w:rsidP="005839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BEDE4" w14:textId="77777777" w:rsidR="001708EB" w:rsidRPr="00BF54D6" w:rsidRDefault="001708EB" w:rsidP="00583989">
            <w:pPr>
              <w:jc w:val="center"/>
              <w:rPr>
                <w:color w:val="000000"/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 xml:space="preserve">  400,00</w:t>
            </w:r>
          </w:p>
        </w:tc>
      </w:tr>
      <w:tr w:rsidR="001708EB" w:rsidRPr="00BF54D6" w14:paraId="1D55F7C3" w14:textId="77777777" w:rsidTr="00BF54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AC2B2" w14:textId="77777777" w:rsidR="001708EB" w:rsidRPr="00BF54D6" w:rsidRDefault="001708EB" w:rsidP="005839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>4 - Pakiet 4 - Gąbki lecznicze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C1BEC" w14:textId="22B8B0B7" w:rsidR="001708EB" w:rsidRPr="00BF54D6" w:rsidRDefault="00BF54D6" w:rsidP="0058398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F54D6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1708EB" w:rsidRPr="00BF54D6">
              <w:rPr>
                <w:b/>
                <w:bCs/>
                <w:sz w:val="20"/>
                <w:szCs w:val="20"/>
              </w:rPr>
              <w:t>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1708EB" w:rsidRPr="00BF54D6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4C483747" w14:textId="77777777" w:rsidR="001708EB" w:rsidRPr="00BF54D6" w:rsidRDefault="001708EB" w:rsidP="00583989">
            <w:pPr>
              <w:spacing w:line="276" w:lineRule="auto"/>
              <w:rPr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>ul. Jana Kazimierza 16</w:t>
            </w:r>
          </w:p>
          <w:p w14:paraId="097D7317" w14:textId="77777777" w:rsidR="001708EB" w:rsidRPr="00BF54D6" w:rsidRDefault="001708EB" w:rsidP="0058398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>01-248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4FA18" w14:textId="77777777" w:rsidR="001708EB" w:rsidRPr="00BF54D6" w:rsidRDefault="001708EB" w:rsidP="005839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B4229" w14:textId="77777777" w:rsidR="001708EB" w:rsidRPr="00BF54D6" w:rsidRDefault="001708EB" w:rsidP="00583989">
            <w:pPr>
              <w:jc w:val="center"/>
              <w:rPr>
                <w:color w:val="000000"/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 xml:space="preserve">  400,00</w:t>
            </w:r>
          </w:p>
        </w:tc>
      </w:tr>
      <w:tr w:rsidR="001708EB" w:rsidRPr="00BF54D6" w14:paraId="77402107" w14:textId="77777777" w:rsidTr="00BF54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EB7A7" w14:textId="77777777" w:rsidR="001708EB" w:rsidRPr="00BF54D6" w:rsidRDefault="001708EB" w:rsidP="005839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>4 - Pakiet 4 - Gąbki lecznicze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843E7" w14:textId="77777777" w:rsidR="001708EB" w:rsidRPr="00BF54D6" w:rsidRDefault="001708EB" w:rsidP="0058398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F54D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B41E4A3" w14:textId="77777777" w:rsidR="001708EB" w:rsidRPr="00BF54D6" w:rsidRDefault="001708EB" w:rsidP="00583989">
            <w:pPr>
              <w:spacing w:line="276" w:lineRule="auto"/>
              <w:rPr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>ul. Pułaskiego 9</w:t>
            </w:r>
          </w:p>
          <w:p w14:paraId="69ED1475" w14:textId="77777777" w:rsidR="001708EB" w:rsidRPr="00BF54D6" w:rsidRDefault="001708EB" w:rsidP="0058398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>40-273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6C523" w14:textId="77777777" w:rsidR="001708EB" w:rsidRPr="00BF54D6" w:rsidRDefault="001708EB" w:rsidP="005839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>1 - Cena - 391.16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5BA7D" w14:textId="77777777" w:rsidR="001708EB" w:rsidRPr="00BF54D6" w:rsidRDefault="001708EB" w:rsidP="00583989">
            <w:pPr>
              <w:jc w:val="center"/>
              <w:rPr>
                <w:color w:val="000000"/>
                <w:sz w:val="20"/>
                <w:szCs w:val="20"/>
              </w:rPr>
            </w:pPr>
            <w:r w:rsidRPr="00BF54D6">
              <w:rPr>
                <w:sz w:val="20"/>
                <w:szCs w:val="20"/>
              </w:rPr>
              <w:t xml:space="preserve">  391,16</w:t>
            </w:r>
          </w:p>
        </w:tc>
      </w:tr>
      <w:bookmarkEnd w:id="0"/>
    </w:tbl>
    <w:p w14:paraId="1C194947" w14:textId="25897B49" w:rsidR="008642B3" w:rsidRPr="00BF54D6" w:rsidRDefault="008642B3" w:rsidP="00B36EDA">
      <w:pPr>
        <w:ind w:right="-425"/>
        <w:jc w:val="right"/>
        <w:rPr>
          <w:vertAlign w:val="superscript"/>
        </w:rPr>
      </w:pPr>
    </w:p>
    <w:sectPr w:rsidR="008642B3" w:rsidRPr="00BF54D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FE242" w14:textId="77777777" w:rsidR="009116D7" w:rsidRDefault="009116D7">
      <w:r>
        <w:separator/>
      </w:r>
    </w:p>
  </w:endnote>
  <w:endnote w:type="continuationSeparator" w:id="0">
    <w:p w14:paraId="0673D5D3" w14:textId="77777777" w:rsidR="009116D7" w:rsidRDefault="00911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F354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36BA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095A2B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790E18F" w14:textId="4A981989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1FCB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9EBFF" w14:textId="77777777" w:rsidR="009116D7" w:rsidRDefault="009116D7">
      <w:r>
        <w:separator/>
      </w:r>
    </w:p>
  </w:footnote>
  <w:footnote w:type="continuationSeparator" w:id="0">
    <w:p w14:paraId="325F65B2" w14:textId="77777777" w:rsidR="009116D7" w:rsidRDefault="009116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BD3F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4F4A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AFB0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16D7"/>
    <w:rsid w:val="00022322"/>
    <w:rsid w:val="00042497"/>
    <w:rsid w:val="000C1E6F"/>
    <w:rsid w:val="000E4E56"/>
    <w:rsid w:val="001708EB"/>
    <w:rsid w:val="001A1468"/>
    <w:rsid w:val="001B7815"/>
    <w:rsid w:val="00211A34"/>
    <w:rsid w:val="0021728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16D7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F54D6"/>
    <w:rsid w:val="00C423DD"/>
    <w:rsid w:val="00C60D7B"/>
    <w:rsid w:val="00C65E53"/>
    <w:rsid w:val="00CA0B33"/>
    <w:rsid w:val="00CA3511"/>
    <w:rsid w:val="00CF75AF"/>
    <w:rsid w:val="00D01E5B"/>
    <w:rsid w:val="00D04203"/>
    <w:rsid w:val="00D21BA4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1FA642"/>
  <w15:chartTrackingRefBased/>
  <w15:docId w15:val="{942EC78D-04FC-4BA5-9F5F-6576D0CB8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265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2026-08-13T09:50:00Z</cp:lastPrinted>
  <dcterms:created xsi:type="dcterms:W3CDTF">2026-08-13T09:46:00Z</dcterms:created>
  <dcterms:modified xsi:type="dcterms:W3CDTF">2026-08-18T12:14:00Z</dcterms:modified>
</cp:coreProperties>
</file>