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BA71B" w14:textId="56E57EC8" w:rsidR="00FB7F50" w:rsidRPr="002245BE" w:rsidRDefault="00CB59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591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B591D">
        <w:rPr>
          <w:sz w:val="22"/>
          <w:szCs w:val="22"/>
        </w:rPr>
        <w:t>2026-08-18</w:t>
      </w:r>
    </w:p>
    <w:p w14:paraId="7F56B64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588DD9" w14:textId="77777777" w:rsidR="00CB591D" w:rsidRPr="00CB591D" w:rsidRDefault="00CB591D" w:rsidP="00FB7F50">
      <w:pPr>
        <w:spacing w:after="40"/>
        <w:rPr>
          <w:b/>
          <w:bCs/>
          <w:sz w:val="22"/>
          <w:szCs w:val="22"/>
        </w:rPr>
      </w:pPr>
      <w:r w:rsidRPr="00CB591D">
        <w:rPr>
          <w:b/>
          <w:bCs/>
          <w:sz w:val="22"/>
          <w:szCs w:val="22"/>
        </w:rPr>
        <w:t>Akademia Górniczo - Hutnicza</w:t>
      </w:r>
    </w:p>
    <w:p w14:paraId="2A3DD2C1" w14:textId="77777777" w:rsidR="00CB591D" w:rsidRPr="00CB591D" w:rsidRDefault="00CB591D" w:rsidP="00FB7F50">
      <w:pPr>
        <w:spacing w:after="40"/>
        <w:rPr>
          <w:b/>
          <w:bCs/>
          <w:sz w:val="22"/>
          <w:szCs w:val="22"/>
        </w:rPr>
      </w:pPr>
      <w:r w:rsidRPr="00CB591D">
        <w:rPr>
          <w:b/>
          <w:bCs/>
          <w:sz w:val="22"/>
          <w:szCs w:val="22"/>
        </w:rPr>
        <w:t>im. Stanisława Staszica w Krakowie</w:t>
      </w:r>
    </w:p>
    <w:p w14:paraId="3C9B010E" w14:textId="20CAF56E" w:rsidR="00FB7F50" w:rsidRPr="002245BE" w:rsidRDefault="00CB591D" w:rsidP="00FB7F50">
      <w:pPr>
        <w:spacing w:after="40"/>
        <w:rPr>
          <w:b/>
          <w:bCs/>
          <w:sz w:val="22"/>
          <w:szCs w:val="22"/>
        </w:rPr>
      </w:pPr>
      <w:r w:rsidRPr="00CB591D">
        <w:rPr>
          <w:b/>
          <w:bCs/>
          <w:sz w:val="22"/>
          <w:szCs w:val="22"/>
        </w:rPr>
        <w:t>Dział Zamówień Publicznych</w:t>
      </w:r>
    </w:p>
    <w:p w14:paraId="21845253" w14:textId="07806505" w:rsidR="00FB7F50" w:rsidRPr="002245BE" w:rsidRDefault="00CB591D" w:rsidP="00FB7F50">
      <w:pPr>
        <w:rPr>
          <w:sz w:val="22"/>
          <w:szCs w:val="22"/>
        </w:rPr>
      </w:pPr>
      <w:r w:rsidRPr="00CB591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B591D">
        <w:rPr>
          <w:sz w:val="22"/>
          <w:szCs w:val="22"/>
        </w:rPr>
        <w:t>30</w:t>
      </w:r>
    </w:p>
    <w:p w14:paraId="6C5704A1" w14:textId="27493E99" w:rsidR="00FB7F50" w:rsidRPr="002245BE" w:rsidRDefault="00CB591D" w:rsidP="00FB7F50">
      <w:pPr>
        <w:rPr>
          <w:sz w:val="22"/>
          <w:szCs w:val="22"/>
        </w:rPr>
      </w:pPr>
      <w:r w:rsidRPr="00CB591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B591D">
        <w:rPr>
          <w:sz w:val="22"/>
          <w:szCs w:val="22"/>
        </w:rPr>
        <w:t>Kraków</w:t>
      </w:r>
    </w:p>
    <w:p w14:paraId="6159837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14F9C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B591D" w:rsidRPr="00607F9B" w14:paraId="0C07E32C" w14:textId="77777777" w:rsidTr="00D86912">
        <w:trPr>
          <w:trHeight w:val="638"/>
        </w:trPr>
        <w:tc>
          <w:tcPr>
            <w:tcW w:w="959" w:type="dxa"/>
          </w:tcPr>
          <w:p w14:paraId="08528F72" w14:textId="77777777" w:rsidR="00CB591D" w:rsidRPr="00607F9B" w:rsidRDefault="00CB591D" w:rsidP="00D869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255AE2D" w14:textId="2DC2360E" w:rsidR="00CB591D" w:rsidRPr="00607F9B" w:rsidRDefault="00CB591D" w:rsidP="00D869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B591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591D">
              <w:rPr>
                <w:b/>
                <w:bCs/>
                <w:sz w:val="22"/>
                <w:szCs w:val="22"/>
              </w:rPr>
              <w:t>Zakup serwera plików w ramach projektu PRELUDIUM 2025/57/N/ST10/01196 - KC-DE-zp.25.301.2026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591D">
              <w:rPr>
                <w:b/>
                <w:sz w:val="22"/>
                <w:szCs w:val="22"/>
              </w:rPr>
              <w:t>KC-DE-zp.25.301.2026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8B53C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591D" w14:paraId="68E55871" w14:textId="77777777" w:rsidTr="00D869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C6F3346" w14:textId="3AD6CD2B" w:rsidR="00CB591D" w:rsidRPr="00D26ED6" w:rsidRDefault="00CB591D" w:rsidP="00D869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591D">
              <w:rPr>
                <w:b/>
                <w:sz w:val="22"/>
                <w:szCs w:val="22"/>
              </w:rPr>
              <w:t>PROGRESS Systemy Komputerowe Sp. z o.o.</w:t>
            </w:r>
          </w:p>
          <w:p w14:paraId="610EDF17" w14:textId="6C0BD70B" w:rsidR="00CB591D" w:rsidRPr="009F0E5C" w:rsidRDefault="00CB591D" w:rsidP="00D86912">
            <w:pPr>
              <w:jc w:val="both"/>
              <w:rPr>
                <w:bCs/>
                <w:sz w:val="22"/>
                <w:szCs w:val="22"/>
              </w:rPr>
            </w:pPr>
            <w:r w:rsidRPr="00CB591D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591D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916D52" w14:textId="0AE760AC" w:rsidR="00CB591D" w:rsidRPr="009F0E5C" w:rsidRDefault="00CB591D" w:rsidP="00D86912">
            <w:pPr>
              <w:jc w:val="both"/>
              <w:rPr>
                <w:bCs/>
                <w:sz w:val="22"/>
                <w:szCs w:val="22"/>
              </w:rPr>
            </w:pPr>
            <w:r w:rsidRPr="00CB591D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591D">
              <w:rPr>
                <w:bCs/>
                <w:sz w:val="22"/>
                <w:szCs w:val="22"/>
              </w:rPr>
              <w:t>Kraków</w:t>
            </w:r>
          </w:p>
          <w:p w14:paraId="701B8ED8" w14:textId="77777777" w:rsidR="00CB591D" w:rsidRPr="00D26ED6" w:rsidRDefault="00CB591D" w:rsidP="00D869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43ED2D" w14:textId="32A00207" w:rsidR="00CB591D" w:rsidRDefault="00CB591D" w:rsidP="00D8691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B591D">
              <w:rPr>
                <w:sz w:val="22"/>
                <w:szCs w:val="22"/>
              </w:rPr>
              <w:t>Zakup serwera plików w ramach projektu PRELUDIUM 2025/57/N/ST10/01196 - KC-DE-zp.25.301.2026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4EEC92B" w14:textId="5CE392BB" w:rsidR="00CB591D" w:rsidRPr="00D26ED6" w:rsidRDefault="00CB591D" w:rsidP="00D869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B591D">
              <w:rPr>
                <w:b/>
                <w:sz w:val="22"/>
                <w:szCs w:val="22"/>
              </w:rPr>
              <w:t>24 280.20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7A826CD" w14:textId="77777777" w:rsidR="00CB591D" w:rsidRDefault="00CB591D" w:rsidP="00D8691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8D99D1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3653"/>
        <w:gridCol w:w="1947"/>
        <w:gridCol w:w="1947"/>
        <w:gridCol w:w="1461"/>
      </w:tblGrid>
      <w:tr w:rsidR="004F781B" w:rsidRPr="008567C7" w14:paraId="1FBC35D2" w14:textId="77777777" w:rsidTr="004F781B">
        <w:trPr>
          <w:trHeight w:val="549"/>
        </w:trPr>
        <w:tc>
          <w:tcPr>
            <w:tcW w:w="1217" w:type="dxa"/>
            <w:vAlign w:val="center"/>
          </w:tcPr>
          <w:p w14:paraId="7F6D75BD" w14:textId="77777777" w:rsidR="004F781B" w:rsidRPr="008567C7" w:rsidRDefault="004F78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53" w:type="dxa"/>
            <w:vAlign w:val="center"/>
          </w:tcPr>
          <w:p w14:paraId="254ADECE" w14:textId="77777777" w:rsidR="004F781B" w:rsidRPr="008567C7" w:rsidRDefault="004F78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7" w:type="dxa"/>
            <w:vAlign w:val="center"/>
          </w:tcPr>
          <w:p w14:paraId="44524427" w14:textId="718F7531" w:rsidR="004F781B" w:rsidRPr="008567C7" w:rsidRDefault="004F78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7" w:type="dxa"/>
            <w:vAlign w:val="center"/>
          </w:tcPr>
          <w:p w14:paraId="230D524E" w14:textId="52880413" w:rsidR="004F781B" w:rsidRPr="008567C7" w:rsidRDefault="004F781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61" w:type="dxa"/>
            <w:vAlign w:val="center"/>
          </w:tcPr>
          <w:p w14:paraId="1DFA2077" w14:textId="77777777" w:rsidR="004F781B" w:rsidRPr="008567C7" w:rsidRDefault="004F781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F781B" w:rsidRPr="008567C7" w14:paraId="24CD1D02" w14:textId="77777777" w:rsidTr="004F781B">
        <w:trPr>
          <w:trHeight w:val="1017"/>
        </w:trPr>
        <w:tc>
          <w:tcPr>
            <w:tcW w:w="1217" w:type="dxa"/>
            <w:vAlign w:val="center"/>
          </w:tcPr>
          <w:p w14:paraId="2ABB9D12" w14:textId="542E16F5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53" w:type="dxa"/>
            <w:vAlign w:val="center"/>
          </w:tcPr>
          <w:p w14:paraId="7A857B4D" w14:textId="61043A3E" w:rsidR="004F781B" w:rsidRPr="002B6761" w:rsidRDefault="004F781B" w:rsidP="00D869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6DD828EA" w14:textId="4C843F96" w:rsidR="004F781B" w:rsidRPr="008567C7" w:rsidRDefault="004F781B" w:rsidP="00D869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8A6813C" w14:textId="07AC7848" w:rsidR="004F781B" w:rsidRPr="001B7815" w:rsidRDefault="004F781B" w:rsidP="00D869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47" w:type="dxa"/>
            <w:vAlign w:val="center"/>
          </w:tcPr>
          <w:p w14:paraId="46B8A7C0" w14:textId="546E404E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7" w:type="dxa"/>
            <w:vAlign w:val="center"/>
          </w:tcPr>
          <w:p w14:paraId="35083922" w14:textId="07892F2E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315F0199" w14:textId="43C68268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F781B" w:rsidRPr="008567C7" w14:paraId="489D9BAC" w14:textId="77777777" w:rsidTr="004F781B">
        <w:trPr>
          <w:trHeight w:val="1017"/>
        </w:trPr>
        <w:tc>
          <w:tcPr>
            <w:tcW w:w="1217" w:type="dxa"/>
            <w:vAlign w:val="center"/>
          </w:tcPr>
          <w:p w14:paraId="3185A26E" w14:textId="37150014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53" w:type="dxa"/>
            <w:vAlign w:val="center"/>
          </w:tcPr>
          <w:p w14:paraId="6EB516D9" w14:textId="06B17E96" w:rsidR="004F781B" w:rsidRPr="002B6761" w:rsidRDefault="004F781B" w:rsidP="00D869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/>
                <w:sz w:val="18"/>
                <w:szCs w:val="18"/>
              </w:rPr>
              <w:t>ISS IT Security System S.C.</w:t>
            </w:r>
          </w:p>
          <w:p w14:paraId="343A6836" w14:textId="139CCEC7" w:rsidR="004F781B" w:rsidRPr="008567C7" w:rsidRDefault="004F781B" w:rsidP="00D869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/2A</w:t>
            </w:r>
          </w:p>
          <w:p w14:paraId="3FBCB051" w14:textId="39A43A1D" w:rsidR="004F781B" w:rsidRPr="001B7815" w:rsidRDefault="004F781B" w:rsidP="00D869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40-008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947" w:type="dxa"/>
            <w:vAlign w:val="center"/>
          </w:tcPr>
          <w:p w14:paraId="44C4DEF4" w14:textId="462D95AA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47,57</w:t>
            </w:r>
          </w:p>
        </w:tc>
        <w:tc>
          <w:tcPr>
            <w:tcW w:w="1947" w:type="dxa"/>
            <w:vAlign w:val="center"/>
          </w:tcPr>
          <w:p w14:paraId="4FAA1413" w14:textId="15ED4F15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03AE1664" w14:textId="585154F6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87,57</w:t>
            </w:r>
          </w:p>
        </w:tc>
      </w:tr>
      <w:tr w:rsidR="004F781B" w:rsidRPr="008567C7" w14:paraId="0ED901EE" w14:textId="77777777" w:rsidTr="004F781B">
        <w:trPr>
          <w:trHeight w:val="1227"/>
        </w:trPr>
        <w:tc>
          <w:tcPr>
            <w:tcW w:w="1217" w:type="dxa"/>
            <w:vAlign w:val="center"/>
          </w:tcPr>
          <w:p w14:paraId="4335391C" w14:textId="4D45DBA3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53" w:type="dxa"/>
            <w:vAlign w:val="center"/>
          </w:tcPr>
          <w:p w14:paraId="6BDCB58B" w14:textId="25BF70D6" w:rsidR="004F781B" w:rsidRPr="002B6761" w:rsidRDefault="004F781B" w:rsidP="00D869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0D2D958D" w14:textId="05C72C44" w:rsidR="004F781B" w:rsidRPr="008567C7" w:rsidRDefault="004F781B" w:rsidP="00D869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8CF0609" w14:textId="31158A16" w:rsidR="004F781B" w:rsidRPr="001B7815" w:rsidRDefault="004F781B" w:rsidP="00D869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91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47" w:type="dxa"/>
            <w:vAlign w:val="center"/>
          </w:tcPr>
          <w:p w14:paraId="29274982" w14:textId="395CAA32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39,84</w:t>
            </w:r>
          </w:p>
        </w:tc>
        <w:tc>
          <w:tcPr>
            <w:tcW w:w="1947" w:type="dxa"/>
            <w:vAlign w:val="center"/>
          </w:tcPr>
          <w:p w14:paraId="633BC994" w14:textId="3C04553B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0095D355" w14:textId="7187022B" w:rsidR="004F781B" w:rsidRPr="008567C7" w:rsidRDefault="004F781B" w:rsidP="00D869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91D">
              <w:rPr>
                <w:rFonts w:ascii="Times New Roman" w:hAnsi="Times New Roman" w:cs="Times New Roman"/>
                <w:sz w:val="18"/>
                <w:szCs w:val="18"/>
              </w:rPr>
              <w:t xml:space="preserve">  79,84</w:t>
            </w:r>
          </w:p>
        </w:tc>
      </w:tr>
      <w:bookmarkEnd w:id="0"/>
    </w:tbl>
    <w:p w14:paraId="6A1462B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E657D" w14:textId="77777777" w:rsidR="000D55D7" w:rsidRDefault="000D55D7">
      <w:r>
        <w:separator/>
      </w:r>
    </w:p>
  </w:endnote>
  <w:endnote w:type="continuationSeparator" w:id="0">
    <w:p w14:paraId="213D8C60" w14:textId="77777777" w:rsidR="000D55D7" w:rsidRDefault="000D5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295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5E1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8FE74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A7FCB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BC5C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2B94D" w14:textId="77777777" w:rsidR="000D55D7" w:rsidRDefault="000D55D7">
      <w:r>
        <w:separator/>
      </w:r>
    </w:p>
  </w:footnote>
  <w:footnote w:type="continuationSeparator" w:id="0">
    <w:p w14:paraId="113191C0" w14:textId="77777777" w:rsidR="000D55D7" w:rsidRDefault="000D5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1BF5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CEA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B8B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901"/>
    <w:rsid w:val="00005838"/>
    <w:rsid w:val="00022322"/>
    <w:rsid w:val="00042497"/>
    <w:rsid w:val="000C1E6F"/>
    <w:rsid w:val="000D55D7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4F781B"/>
    <w:rsid w:val="0054734E"/>
    <w:rsid w:val="00596FD7"/>
    <w:rsid w:val="005E5BFF"/>
    <w:rsid w:val="00607F9B"/>
    <w:rsid w:val="00644DCB"/>
    <w:rsid w:val="00657C1E"/>
    <w:rsid w:val="00677901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591D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81219"/>
  <w15:chartTrackingRefBased/>
  <w15:docId w15:val="{2FD2FA8E-4E22-4346-B74A-D3D6B67F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B591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2026-08-18T10:29:00Z</cp:lastPrinted>
  <dcterms:created xsi:type="dcterms:W3CDTF">2026-08-18T10:30:00Z</dcterms:created>
  <dcterms:modified xsi:type="dcterms:W3CDTF">2026-08-18T10:30:00Z</dcterms:modified>
</cp:coreProperties>
</file>