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3B52C" w14:textId="75D16F3D" w:rsidR="00906D1A" w:rsidRPr="003B0D53" w:rsidRDefault="003852DF" w:rsidP="00906D1A">
      <w:pPr>
        <w:spacing w:after="600"/>
        <w:jc w:val="right"/>
      </w:pPr>
      <w:bookmarkStart w:id="0" w:name="_Hlk53520193"/>
      <w:r w:rsidRPr="00A8126A">
        <w:t>Rawicz</w:t>
      </w:r>
      <w:r w:rsidR="003B0D53" w:rsidRPr="00A8126A">
        <w:t xml:space="preserve">, </w:t>
      </w:r>
      <w:r w:rsidR="00906D1A" w:rsidRPr="00A8126A">
        <w:t>dnia</w:t>
      </w:r>
      <w:r w:rsidR="003B0D53" w:rsidRPr="00A8126A">
        <w:t xml:space="preserve"> 1</w:t>
      </w:r>
      <w:r w:rsidR="00A8126A" w:rsidRPr="00A8126A">
        <w:t>8</w:t>
      </w:r>
      <w:r w:rsidR="003B0D53" w:rsidRPr="00A8126A">
        <w:t>.08.2026 r.</w:t>
      </w:r>
    </w:p>
    <w:p w14:paraId="13CA59CA" w14:textId="5E684D48" w:rsidR="00906D1A" w:rsidRPr="003B0D53" w:rsidRDefault="003852DF" w:rsidP="003B0D53">
      <w:pPr>
        <w:spacing w:line="276" w:lineRule="auto"/>
        <w:ind w:right="4410"/>
        <w:rPr>
          <w:b/>
          <w:bCs/>
        </w:rPr>
      </w:pPr>
      <w:r w:rsidRPr="003B0D53">
        <w:rPr>
          <w:b/>
          <w:bCs/>
        </w:rPr>
        <w:t>Powiatowe Centrum Usług Wspólnych w Rawiczu</w:t>
      </w:r>
    </w:p>
    <w:p w14:paraId="54E35726" w14:textId="3A30719B" w:rsidR="00906D1A" w:rsidRPr="003B0D53" w:rsidRDefault="003852DF" w:rsidP="003B0D53">
      <w:pPr>
        <w:spacing w:line="276" w:lineRule="auto"/>
        <w:ind w:right="4410"/>
      </w:pPr>
      <w:r w:rsidRPr="003B0D53">
        <w:t>ul. Mikołaja Kopernika</w:t>
      </w:r>
      <w:r w:rsidR="00906D1A" w:rsidRPr="003B0D53">
        <w:t xml:space="preserve"> </w:t>
      </w:r>
      <w:r w:rsidRPr="003B0D53">
        <w:t>4</w:t>
      </w:r>
    </w:p>
    <w:p w14:paraId="3093328F" w14:textId="4B832D65" w:rsidR="00906D1A" w:rsidRDefault="003852DF" w:rsidP="003B0D53">
      <w:pPr>
        <w:tabs>
          <w:tab w:val="left" w:pos="5670"/>
        </w:tabs>
        <w:spacing w:line="276" w:lineRule="auto"/>
        <w:ind w:right="4410"/>
      </w:pPr>
      <w:r w:rsidRPr="003B0D53">
        <w:t>63-900</w:t>
      </w:r>
      <w:r w:rsidR="00906D1A" w:rsidRPr="003B0D53">
        <w:t xml:space="preserve"> </w:t>
      </w:r>
      <w:r w:rsidRPr="003B0D53">
        <w:t>Rawicz</w:t>
      </w:r>
    </w:p>
    <w:p w14:paraId="797A66FA" w14:textId="77777777" w:rsidR="003B0D53" w:rsidRDefault="003B0D53" w:rsidP="003B0D53">
      <w:pPr>
        <w:tabs>
          <w:tab w:val="left" w:pos="5670"/>
        </w:tabs>
        <w:spacing w:line="276" w:lineRule="auto"/>
        <w:ind w:right="4410"/>
      </w:pPr>
    </w:p>
    <w:p w14:paraId="3A090213" w14:textId="7E85019E" w:rsidR="00906D1A" w:rsidRDefault="003B0D53" w:rsidP="00407F72">
      <w:pPr>
        <w:tabs>
          <w:tab w:val="left" w:pos="5670"/>
        </w:tabs>
        <w:spacing w:line="276" w:lineRule="auto"/>
        <w:ind w:right="4410"/>
      </w:pPr>
      <w:r>
        <w:t xml:space="preserve">Znak sprawy: </w:t>
      </w:r>
      <w:r w:rsidRPr="003B0D53">
        <w:rPr>
          <w:b/>
        </w:rPr>
        <w:t>PCUW.261.29.2026</w:t>
      </w:r>
    </w:p>
    <w:p w14:paraId="4EF2ED97" w14:textId="77777777" w:rsidR="00407F72" w:rsidRPr="00407F72" w:rsidRDefault="00407F72" w:rsidP="00407F72">
      <w:pPr>
        <w:tabs>
          <w:tab w:val="left" w:pos="5670"/>
        </w:tabs>
        <w:spacing w:line="276" w:lineRule="auto"/>
        <w:ind w:right="441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B0D53" w14:paraId="1D2BAAB8" w14:textId="77777777" w:rsidTr="00EF318B">
        <w:tc>
          <w:tcPr>
            <w:tcW w:w="10065" w:type="dxa"/>
            <w:shd w:val="clear" w:color="auto" w:fill="F2F2F2"/>
            <w:hideMark/>
          </w:tcPr>
          <w:p w14:paraId="06A175E3" w14:textId="77777777" w:rsidR="00906D1A" w:rsidRPr="003B0D53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3B0D53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B3436EA" w14:textId="77777777" w:rsidR="00906D1A" w:rsidRPr="003B0D53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B0D53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2F410420" w14:textId="77777777" w:rsidR="00906D1A" w:rsidRPr="003B0D53" w:rsidRDefault="00906D1A" w:rsidP="00906D1A">
      <w:pPr>
        <w:keepNext/>
        <w:spacing w:after="240"/>
        <w:outlineLvl w:val="0"/>
        <w:rPr>
          <w:b/>
        </w:rPr>
      </w:pPr>
    </w:p>
    <w:p w14:paraId="6C480AB3" w14:textId="3ED443B7" w:rsidR="00906D1A" w:rsidRPr="003B0D53" w:rsidRDefault="00906D1A" w:rsidP="003B0D53">
      <w:pPr>
        <w:spacing w:after="120" w:line="276" w:lineRule="auto"/>
        <w:ind w:left="1418" w:hanging="1418"/>
        <w:jc w:val="both"/>
        <w:rPr>
          <w:rFonts w:eastAsia="Calibri"/>
          <w:lang w:eastAsia="en-US"/>
        </w:rPr>
      </w:pPr>
      <w:proofErr w:type="gramStart"/>
      <w:r w:rsidRPr="003B0D53">
        <w:rPr>
          <w:rFonts w:eastAsia="Calibri"/>
          <w:lang w:eastAsia="en-US"/>
        </w:rPr>
        <w:t>Dotyczy</w:t>
      </w:r>
      <w:r w:rsidR="003B0D53">
        <w:rPr>
          <w:rFonts w:eastAsia="Calibri"/>
          <w:lang w:eastAsia="en-US"/>
        </w:rPr>
        <w:t xml:space="preserve">: </w:t>
      </w:r>
      <w:r w:rsidRPr="003B0D53">
        <w:rPr>
          <w:rFonts w:eastAsia="Calibri"/>
          <w:lang w:eastAsia="en-US"/>
        </w:rPr>
        <w:t xml:space="preserve"> </w:t>
      </w:r>
      <w:r w:rsidR="003B0D53">
        <w:rPr>
          <w:rFonts w:eastAsia="Calibri"/>
          <w:lang w:eastAsia="en-US"/>
        </w:rPr>
        <w:t xml:space="preserve"> </w:t>
      </w:r>
      <w:proofErr w:type="gramEnd"/>
      <w:r w:rsidR="003B0D53">
        <w:rPr>
          <w:rFonts w:eastAsia="Calibri"/>
          <w:lang w:eastAsia="en-US"/>
        </w:rPr>
        <w:t xml:space="preserve">    postępowania o udzielenie zamówienia publicznego</w:t>
      </w:r>
      <w:r w:rsidR="003B0D53">
        <w:rPr>
          <w:rFonts w:eastAsia="Calibri"/>
          <w:bCs/>
          <w:lang w:eastAsia="en-US"/>
        </w:rPr>
        <w:t xml:space="preserve"> w trybie podstawowym bez negocjacji – art. 275 pkt 1 ustawy </w:t>
      </w:r>
      <w:proofErr w:type="spellStart"/>
      <w:r w:rsidR="003B0D53">
        <w:rPr>
          <w:rFonts w:eastAsia="Calibri"/>
          <w:bCs/>
          <w:lang w:eastAsia="en-US"/>
        </w:rPr>
        <w:t>Pzp</w:t>
      </w:r>
      <w:proofErr w:type="spellEnd"/>
      <w:r w:rsidR="003B0D53">
        <w:rPr>
          <w:rFonts w:eastAsia="Calibri"/>
          <w:bCs/>
          <w:lang w:eastAsia="en-US"/>
        </w:rPr>
        <w:t xml:space="preserve"> na zadanie pn.</w:t>
      </w:r>
      <w:proofErr w:type="gramStart"/>
      <w:r w:rsidR="003B0D53">
        <w:rPr>
          <w:rFonts w:eastAsia="Calibri"/>
          <w:bCs/>
          <w:lang w:eastAsia="en-US"/>
        </w:rPr>
        <w:t xml:space="preserve">: </w:t>
      </w:r>
      <w:r w:rsidR="003B0D53" w:rsidRPr="003B0D53">
        <w:rPr>
          <w:rFonts w:eastAsia="Calibri"/>
          <w:b/>
          <w:lang w:eastAsia="en-US"/>
        </w:rPr>
        <w:t>,,</w:t>
      </w:r>
      <w:r w:rsidR="003B0D53" w:rsidRPr="003B0D53">
        <w:rPr>
          <w:b/>
        </w:rPr>
        <w:t>Zakup</w:t>
      </w:r>
      <w:proofErr w:type="gramEnd"/>
      <w:r w:rsidR="003B0D53" w:rsidRPr="003B0D53">
        <w:rPr>
          <w:b/>
        </w:rPr>
        <w:t xml:space="preserve"> samochodu do przewozu mieszkańców DPS w Pakówce.’’</w:t>
      </w:r>
    </w:p>
    <w:p w14:paraId="4B91EDF7" w14:textId="77777777" w:rsidR="00906D1A" w:rsidRPr="003B0D53" w:rsidRDefault="00906D1A" w:rsidP="00906D1A">
      <w:pPr>
        <w:tabs>
          <w:tab w:val="left" w:pos="708"/>
          <w:tab w:val="center" w:pos="4536"/>
          <w:tab w:val="right" w:pos="9072"/>
        </w:tabs>
      </w:pPr>
    </w:p>
    <w:p w14:paraId="6AAF2CC1" w14:textId="77777777" w:rsidR="003B0D53" w:rsidRPr="003B0D53" w:rsidRDefault="003B0D53" w:rsidP="003B0D5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</w:rPr>
      </w:pPr>
      <w:r>
        <w:t xml:space="preserve">1. </w:t>
      </w:r>
      <w:r w:rsidRPr="003B0D53">
        <w:t xml:space="preserve">Zamawiający, </w:t>
      </w:r>
      <w:r w:rsidRPr="003B0D53">
        <w:rPr>
          <w:b/>
        </w:rPr>
        <w:t>Powiatowe Centrum Usług Wspólnych w Rawiczu</w:t>
      </w:r>
      <w:r w:rsidRPr="003B0D53">
        <w:t>, działając na podstawie art. 253 ust. 1 ustawy z dnia 11 września 2019r. Prawo zamówień publicznych (</w:t>
      </w:r>
      <w:proofErr w:type="spellStart"/>
      <w:r w:rsidRPr="003B0D53">
        <w:t>t.j</w:t>
      </w:r>
      <w:proofErr w:type="spellEnd"/>
      <w:r w:rsidRPr="003B0D53">
        <w:t xml:space="preserve">. Dz. U. z 2026 poz. 793), zwanej dalej „ustawą </w:t>
      </w:r>
      <w:proofErr w:type="spellStart"/>
      <w:r w:rsidRPr="003B0D53">
        <w:t>Pzp</w:t>
      </w:r>
      <w:proofErr w:type="spellEnd"/>
      <w:r w:rsidRPr="003B0D53"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3B0D53" w14:paraId="7922A40F" w14:textId="77777777">
        <w:tc>
          <w:tcPr>
            <w:tcW w:w="10220" w:type="dxa"/>
          </w:tcPr>
          <w:p w14:paraId="750E97E7" w14:textId="67D10DF7" w:rsidR="003B0D53" w:rsidRDefault="003B0D53">
            <w:pPr>
              <w:spacing w:before="80" w:line="360" w:lineRule="auto"/>
              <w:ind w:left="-75"/>
              <w:jc w:val="center"/>
              <w:rPr>
                <w:b/>
              </w:rPr>
            </w:pPr>
            <w:r>
              <w:rPr>
                <w:b/>
              </w:rPr>
              <w:t>Auto Centrum Lis</w:t>
            </w:r>
            <w:r w:rsidR="008B1B65">
              <w:rPr>
                <w:b/>
              </w:rPr>
              <w:t xml:space="preserve"> Sp. z o.o.</w:t>
            </w:r>
          </w:p>
          <w:p w14:paraId="4BE67500" w14:textId="72415738" w:rsidR="003B0D53" w:rsidRDefault="003B0D53">
            <w:pPr>
              <w:spacing w:line="360" w:lineRule="auto"/>
              <w:ind w:left="-75"/>
              <w:jc w:val="center"/>
              <w:rPr>
                <w:b/>
              </w:rPr>
            </w:pPr>
            <w:r>
              <w:rPr>
                <w:bCs/>
              </w:rPr>
              <w:t>ul. Łódzka 71</w:t>
            </w:r>
          </w:p>
          <w:p w14:paraId="6323530B" w14:textId="77777777" w:rsidR="003B0D53" w:rsidRDefault="003B0D53">
            <w:pPr>
              <w:ind w:left="-75"/>
              <w:jc w:val="center"/>
              <w:rPr>
                <w:bCs/>
              </w:rPr>
            </w:pPr>
            <w:r>
              <w:rPr>
                <w:bCs/>
              </w:rPr>
              <w:t>62-800 Kalisz</w:t>
            </w:r>
          </w:p>
          <w:p w14:paraId="5D35C93A" w14:textId="600A01E1" w:rsidR="003B0D53" w:rsidRPr="003B0D53" w:rsidRDefault="003B0D53">
            <w:pPr>
              <w:spacing w:before="120" w:after="40" w:line="276" w:lineRule="auto"/>
              <w:ind w:left="-75"/>
              <w:jc w:val="both"/>
            </w:pPr>
            <w:r w:rsidRPr="003B0D53">
              <w:t>za cenę</w:t>
            </w:r>
            <w:r>
              <w:t xml:space="preserve">: </w:t>
            </w:r>
            <w:r>
              <w:rPr>
                <w:b/>
              </w:rPr>
              <w:t>205 410, 00 zł brutto</w:t>
            </w:r>
          </w:p>
          <w:p w14:paraId="7375960D" w14:textId="77777777" w:rsidR="003B0D53" w:rsidRDefault="003B0D53">
            <w:pPr>
              <w:spacing w:before="240" w:after="60" w:line="276" w:lineRule="auto"/>
              <w:ind w:left="-75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Uzasadnienie wyboru:</w:t>
            </w:r>
          </w:p>
          <w:p w14:paraId="0228FA9A" w14:textId="010A64B7" w:rsidR="003B0D53" w:rsidRDefault="003B0D53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ind w:left="-45"/>
              <w:jc w:val="both"/>
              <w:rPr>
                <w:bCs/>
              </w:rPr>
            </w:pPr>
            <w:r w:rsidRPr="003B0D53">
              <w:t>Oferta ww. Wykonawcy jest ofertą najkorzystniejszą, spełniającą warunki udziału w postępowaniu oraz niepodlegającą odrzuceniu.</w:t>
            </w:r>
          </w:p>
        </w:tc>
      </w:tr>
    </w:tbl>
    <w:p w14:paraId="71B6B14A" w14:textId="5E6F84AC" w:rsidR="00906D1A" w:rsidRPr="003B0D53" w:rsidRDefault="003B0D53" w:rsidP="00906D1A">
      <w:pPr>
        <w:spacing w:before="240" w:after="120"/>
        <w:jc w:val="both"/>
        <w:rPr>
          <w:color w:val="000000"/>
        </w:rPr>
      </w:pPr>
      <w:r w:rsidRPr="003B0D53">
        <w:rPr>
          <w:color w:val="000000"/>
        </w:rPr>
        <w:t xml:space="preserve">2. </w:t>
      </w:r>
      <w:r w:rsidR="00906D1A" w:rsidRPr="003B0D53">
        <w:rPr>
          <w:color w:val="000000"/>
        </w:rPr>
        <w:t>Punktacja przyznana ofertom w każdym kryterium oceny ofert wraz z łączną punktacją:</w:t>
      </w:r>
    </w:p>
    <w:tbl>
      <w:tblPr>
        <w:tblW w:w="100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1"/>
        <w:gridCol w:w="3061"/>
        <w:gridCol w:w="1440"/>
        <w:gridCol w:w="1619"/>
        <w:gridCol w:w="1440"/>
        <w:gridCol w:w="1440"/>
      </w:tblGrid>
      <w:tr w:rsidR="003B0D53" w:rsidRPr="003B0D53" w14:paraId="4656A2B4" w14:textId="77777777" w:rsidTr="003B0D53">
        <w:trPr>
          <w:trHeight w:val="1796"/>
        </w:trPr>
        <w:tc>
          <w:tcPr>
            <w:tcW w:w="1081" w:type="dxa"/>
            <w:shd w:val="clear" w:color="auto" w:fill="F2F2F2"/>
            <w:vAlign w:val="center"/>
          </w:tcPr>
          <w:p w14:paraId="08BC5BC6" w14:textId="77777777" w:rsidR="003B0D53" w:rsidRPr="003B0D53" w:rsidRDefault="003B0D53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53517864"/>
            <w:r w:rsidRPr="003B0D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061" w:type="dxa"/>
            <w:shd w:val="clear" w:color="auto" w:fill="F2F2F2"/>
            <w:vAlign w:val="center"/>
          </w:tcPr>
          <w:p w14:paraId="3D196005" w14:textId="77777777" w:rsidR="003B0D53" w:rsidRPr="003B0D53" w:rsidRDefault="003B0D53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D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1440" w:type="dxa"/>
            <w:shd w:val="clear" w:color="auto" w:fill="F2F2F2"/>
            <w:vAlign w:val="center"/>
          </w:tcPr>
          <w:p w14:paraId="11857649" w14:textId="3984073D" w:rsidR="003B0D53" w:rsidRPr="003B0D53" w:rsidRDefault="003B0D53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D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</w:t>
            </w:r>
          </w:p>
        </w:tc>
        <w:tc>
          <w:tcPr>
            <w:tcW w:w="1619" w:type="dxa"/>
            <w:shd w:val="clear" w:color="auto" w:fill="F2F2F2"/>
            <w:vAlign w:val="center"/>
          </w:tcPr>
          <w:p w14:paraId="48179986" w14:textId="0D651B46" w:rsidR="003B0D53" w:rsidRPr="003B0D53" w:rsidRDefault="003B0D53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D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Odległość serwisu od siedziby Jednostki realizującej</w:t>
            </w:r>
          </w:p>
        </w:tc>
        <w:tc>
          <w:tcPr>
            <w:tcW w:w="1440" w:type="dxa"/>
            <w:shd w:val="clear" w:color="auto" w:fill="F2F2F2"/>
            <w:vAlign w:val="center"/>
          </w:tcPr>
          <w:p w14:paraId="4C697CB3" w14:textId="34493F38" w:rsidR="003B0D53" w:rsidRPr="003B0D53" w:rsidRDefault="003B0D53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D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Parametry techniczne</w:t>
            </w:r>
          </w:p>
        </w:tc>
        <w:tc>
          <w:tcPr>
            <w:tcW w:w="1440" w:type="dxa"/>
            <w:shd w:val="clear" w:color="auto" w:fill="F2F2F2"/>
            <w:vAlign w:val="center"/>
          </w:tcPr>
          <w:p w14:paraId="397B32BF" w14:textId="77777777" w:rsidR="003B0D53" w:rsidRPr="003B0D53" w:rsidRDefault="003B0D53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B0D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Łączna liczba punktów</w:t>
            </w:r>
          </w:p>
        </w:tc>
      </w:tr>
      <w:bookmarkEnd w:id="1"/>
      <w:tr w:rsidR="003B0D53" w:rsidRPr="003B0D53" w14:paraId="6100D619" w14:textId="77777777" w:rsidTr="003B0D53">
        <w:trPr>
          <w:trHeight w:val="1025"/>
        </w:trPr>
        <w:tc>
          <w:tcPr>
            <w:tcW w:w="1081" w:type="dxa"/>
            <w:vAlign w:val="center"/>
          </w:tcPr>
          <w:p w14:paraId="74888B6B" w14:textId="5BE88550" w:rsidR="003B0D53" w:rsidRPr="003B0D53" w:rsidRDefault="003B0D53" w:rsidP="00A67F0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0D5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3061" w:type="dxa"/>
            <w:vAlign w:val="center"/>
          </w:tcPr>
          <w:p w14:paraId="355986BA" w14:textId="35AE6D11" w:rsidR="003B0D53" w:rsidRPr="003B0D53" w:rsidRDefault="003B0D53" w:rsidP="003B0D53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B0D53">
              <w:rPr>
                <w:rFonts w:ascii="Times New Roman" w:hAnsi="Times New Roman" w:cs="Times New Roman"/>
                <w:b/>
                <w:sz w:val="22"/>
                <w:szCs w:val="22"/>
              </w:rPr>
              <w:t>Auto Centrum Lis</w:t>
            </w:r>
          </w:p>
          <w:p w14:paraId="469254FA" w14:textId="34171917" w:rsidR="003B0D53" w:rsidRPr="003B0D53" w:rsidRDefault="003B0D53" w:rsidP="003B0D53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3B0D53">
              <w:rPr>
                <w:rFonts w:ascii="Times New Roman" w:hAnsi="Times New Roman" w:cs="Times New Roman"/>
                <w:bCs/>
                <w:sz w:val="22"/>
                <w:szCs w:val="22"/>
              </w:rPr>
              <w:t>Łódzka 71</w:t>
            </w:r>
          </w:p>
          <w:p w14:paraId="76D2D8A1" w14:textId="7204B232" w:rsidR="003B0D53" w:rsidRPr="003B0D53" w:rsidRDefault="003B0D53" w:rsidP="003B0D53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B0D53">
              <w:rPr>
                <w:rFonts w:ascii="Times New Roman" w:hAnsi="Times New Roman" w:cs="Times New Roman"/>
                <w:bCs/>
                <w:sz w:val="22"/>
                <w:szCs w:val="22"/>
              </w:rPr>
              <w:t>62-800 Kalisz</w:t>
            </w:r>
          </w:p>
        </w:tc>
        <w:tc>
          <w:tcPr>
            <w:tcW w:w="1440" w:type="dxa"/>
            <w:vAlign w:val="center"/>
          </w:tcPr>
          <w:p w14:paraId="11CD8237" w14:textId="45B6C2C7" w:rsidR="003B0D53" w:rsidRPr="003B0D53" w:rsidRDefault="003B0D53" w:rsidP="00A67F0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0D53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619" w:type="dxa"/>
            <w:vAlign w:val="center"/>
          </w:tcPr>
          <w:p w14:paraId="140936D9" w14:textId="7EEDF033" w:rsidR="003B0D53" w:rsidRPr="003B0D53" w:rsidRDefault="003B0D53" w:rsidP="00A67F0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0D5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A58C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3B0D5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440" w:type="dxa"/>
            <w:vAlign w:val="center"/>
          </w:tcPr>
          <w:p w14:paraId="4089E585" w14:textId="6532B968" w:rsidR="003B0D53" w:rsidRPr="003B0D53" w:rsidRDefault="003B0D53" w:rsidP="00A67F0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0D5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A58C9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440" w:type="dxa"/>
            <w:vAlign w:val="center"/>
          </w:tcPr>
          <w:p w14:paraId="3CECBC4E" w14:textId="568B85A3" w:rsidR="003B0D53" w:rsidRPr="003B0D53" w:rsidRDefault="003B0D53" w:rsidP="00A67F0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B0D5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8A58C9">
              <w:rPr>
                <w:rFonts w:ascii="Times New Roman" w:hAnsi="Times New Roman" w:cs="Times New Roman"/>
                <w:sz w:val="22"/>
                <w:szCs w:val="22"/>
              </w:rPr>
              <w:t>100,00</w:t>
            </w:r>
          </w:p>
        </w:tc>
      </w:tr>
    </w:tbl>
    <w:p w14:paraId="4935ACFE" w14:textId="77777777" w:rsidR="00906D1A" w:rsidRPr="003B0D53" w:rsidRDefault="00906D1A" w:rsidP="00906D1A">
      <w:pPr>
        <w:spacing w:before="120"/>
        <w:jc w:val="both"/>
        <w:rPr>
          <w:color w:val="000000"/>
        </w:rPr>
      </w:pPr>
    </w:p>
    <w:bookmarkEnd w:id="0"/>
    <w:p w14:paraId="2B97985F" w14:textId="77777777" w:rsidR="008A58C9" w:rsidRDefault="008A58C9" w:rsidP="008A58C9">
      <w:pPr>
        <w:spacing w:after="120" w:line="276" w:lineRule="auto"/>
        <w:ind w:left="426"/>
        <w:jc w:val="both"/>
      </w:pPr>
    </w:p>
    <w:p w14:paraId="71BD39BE" w14:textId="77777777" w:rsidR="008A58C9" w:rsidRDefault="008A58C9" w:rsidP="008A58C9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035D27F0" w14:textId="77777777" w:rsidR="008A58C9" w:rsidRDefault="008A58C9" w:rsidP="008A58C9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27D1C3AF" w14:textId="77777777" w:rsidR="008A58C9" w:rsidRDefault="008A58C9" w:rsidP="008A58C9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354CCB78" w14:textId="77777777" w:rsidR="008A58C9" w:rsidRDefault="008A58C9" w:rsidP="008A58C9">
      <w:pPr>
        <w:ind w:left="3540"/>
        <w:jc w:val="center"/>
        <w:rPr>
          <w:sz w:val="18"/>
          <w:szCs w:val="18"/>
        </w:rPr>
      </w:pPr>
    </w:p>
    <w:p w14:paraId="5E268B97" w14:textId="77777777" w:rsidR="008A58C9" w:rsidRDefault="008A58C9" w:rsidP="008A58C9">
      <w:pPr>
        <w:ind w:left="3540"/>
        <w:jc w:val="center"/>
      </w:pPr>
      <w:r>
        <w:rPr>
          <w:sz w:val="18"/>
          <w:szCs w:val="18"/>
        </w:rPr>
        <w:t>(-) Urszula Stefaniak</w:t>
      </w:r>
    </w:p>
    <w:p w14:paraId="6835489A" w14:textId="5B998531" w:rsidR="008642B3" w:rsidRPr="003B0D53" w:rsidRDefault="008642B3" w:rsidP="008A58C9">
      <w:pPr>
        <w:spacing w:after="360" w:line="360" w:lineRule="auto"/>
        <w:ind w:left="3119" w:firstLine="425"/>
        <w:jc w:val="right"/>
        <w:rPr>
          <w:vertAlign w:val="superscript"/>
        </w:rPr>
      </w:pPr>
    </w:p>
    <w:sectPr w:rsidR="008642B3" w:rsidRPr="003B0D53" w:rsidSect="00407F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176C7" w14:textId="77777777" w:rsidR="009E0B16" w:rsidRDefault="009E0B16">
      <w:r>
        <w:separator/>
      </w:r>
    </w:p>
  </w:endnote>
  <w:endnote w:type="continuationSeparator" w:id="0">
    <w:p w14:paraId="51411141" w14:textId="77777777" w:rsidR="009E0B16" w:rsidRDefault="009E0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EC075" w14:textId="77777777" w:rsidR="003852DF" w:rsidRDefault="003852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6C9F0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16DBEE0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F0BAB" w14:textId="77777777" w:rsidR="003852DF" w:rsidRDefault="003852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94839" w14:textId="77777777" w:rsidR="009E0B16" w:rsidRDefault="009E0B16">
      <w:r>
        <w:separator/>
      </w:r>
    </w:p>
  </w:footnote>
  <w:footnote w:type="continuationSeparator" w:id="0">
    <w:p w14:paraId="6B53A982" w14:textId="77777777" w:rsidR="009E0B16" w:rsidRDefault="009E0B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95FD4" w14:textId="77777777" w:rsidR="003852DF" w:rsidRDefault="003852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9F41" w14:textId="62A0C7B7" w:rsidR="003852DF" w:rsidRDefault="00BF7D7F">
    <w:pPr>
      <w:pStyle w:val="Nagwek"/>
    </w:pPr>
    <w:r>
      <w:rPr>
        <w:noProof/>
      </w:rPr>
      <w:drawing>
        <wp:inline distT="0" distB="0" distL="0" distR="0" wp14:anchorId="58F4AD3A" wp14:editId="2B39C755">
          <wp:extent cx="1781175" cy="885825"/>
          <wp:effectExtent l="0" t="0" r="0" b="0"/>
          <wp:docPr id="712898528" name="Obraz 712898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11619" w14:textId="77777777" w:rsidR="003852DF" w:rsidRDefault="003852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2C5873"/>
    <w:multiLevelType w:val="hybridMultilevel"/>
    <w:tmpl w:val="2E3E7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8824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CD9"/>
    <w:rsid w:val="00022322"/>
    <w:rsid w:val="00042497"/>
    <w:rsid w:val="000660E2"/>
    <w:rsid w:val="00074D88"/>
    <w:rsid w:val="000C1E6F"/>
    <w:rsid w:val="000E4E56"/>
    <w:rsid w:val="0011794C"/>
    <w:rsid w:val="0013291B"/>
    <w:rsid w:val="001A1468"/>
    <w:rsid w:val="001A3CFD"/>
    <w:rsid w:val="001B7815"/>
    <w:rsid w:val="00254CD9"/>
    <w:rsid w:val="0027387B"/>
    <w:rsid w:val="00273F16"/>
    <w:rsid w:val="002B1E4F"/>
    <w:rsid w:val="002B6761"/>
    <w:rsid w:val="003445A0"/>
    <w:rsid w:val="003852DF"/>
    <w:rsid w:val="003A0AFC"/>
    <w:rsid w:val="003B0D53"/>
    <w:rsid w:val="003D611C"/>
    <w:rsid w:val="00407F7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2AFF"/>
    <w:rsid w:val="00644DCB"/>
    <w:rsid w:val="00657C1E"/>
    <w:rsid w:val="006E3089"/>
    <w:rsid w:val="00712C39"/>
    <w:rsid w:val="00721B19"/>
    <w:rsid w:val="00756CDA"/>
    <w:rsid w:val="007E2ACC"/>
    <w:rsid w:val="007E68C5"/>
    <w:rsid w:val="00832144"/>
    <w:rsid w:val="008567C7"/>
    <w:rsid w:val="008642B3"/>
    <w:rsid w:val="008A58C9"/>
    <w:rsid w:val="008A6C10"/>
    <w:rsid w:val="008B1B65"/>
    <w:rsid w:val="008E5102"/>
    <w:rsid w:val="00906D1A"/>
    <w:rsid w:val="00915B9E"/>
    <w:rsid w:val="00952256"/>
    <w:rsid w:val="0095562E"/>
    <w:rsid w:val="00972425"/>
    <w:rsid w:val="0097748A"/>
    <w:rsid w:val="009902AA"/>
    <w:rsid w:val="009A07D9"/>
    <w:rsid w:val="009E0B16"/>
    <w:rsid w:val="009F0E5C"/>
    <w:rsid w:val="009F18DC"/>
    <w:rsid w:val="00A02579"/>
    <w:rsid w:val="00A029B8"/>
    <w:rsid w:val="00A151B5"/>
    <w:rsid w:val="00A8126A"/>
    <w:rsid w:val="00AA02AC"/>
    <w:rsid w:val="00AB1E04"/>
    <w:rsid w:val="00AB2D88"/>
    <w:rsid w:val="00B32D12"/>
    <w:rsid w:val="00B464D3"/>
    <w:rsid w:val="00B8185B"/>
    <w:rsid w:val="00BD2174"/>
    <w:rsid w:val="00BF7D7F"/>
    <w:rsid w:val="00C270E3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15A1"/>
    <w:rsid w:val="00F960D7"/>
    <w:rsid w:val="00FA06BB"/>
    <w:rsid w:val="00FB2660"/>
    <w:rsid w:val="00FB7F50"/>
    <w:rsid w:val="00FF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58E664"/>
  <w15:chartTrackingRefBased/>
  <w15:docId w15:val="{69CDFBDB-E86D-44AD-A094-F6AFD912B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3</cp:revision>
  <cp:lastPrinted>2026-08-18T09:18:00Z</cp:lastPrinted>
  <dcterms:created xsi:type="dcterms:W3CDTF">2026-08-18T07:05:00Z</dcterms:created>
  <dcterms:modified xsi:type="dcterms:W3CDTF">2026-08-18T09:18:00Z</dcterms:modified>
</cp:coreProperties>
</file>