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F62E3" w14:textId="77777777" w:rsidR="00E55D6B" w:rsidRPr="00263349" w:rsidRDefault="00E55D6B" w:rsidP="00E55D6B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07179DF0" w14:textId="77777777" w:rsidR="00E55D6B" w:rsidRPr="00263349" w:rsidRDefault="00E55D6B" w:rsidP="00263349">
      <w:pPr>
        <w:pStyle w:val="NormalnyWeb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263349">
        <w:rPr>
          <w:rFonts w:ascii="Verdana" w:hAnsi="Verdana"/>
          <w:sz w:val="16"/>
          <w:szCs w:val="16"/>
        </w:rPr>
        <w:t xml:space="preserve">egzemplarz dla Wykonawcy */ AGH*   </w:t>
      </w:r>
    </w:p>
    <w:p w14:paraId="1B898DF5" w14:textId="4693F901" w:rsidR="00E55D6B" w:rsidRPr="00263349" w:rsidRDefault="00E55D6B" w:rsidP="00263349">
      <w:pPr>
        <w:pStyle w:val="NormalnyWeb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263349">
        <w:rPr>
          <w:rFonts w:ascii="Verdana" w:hAnsi="Verdana"/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741C4296" w14:textId="7EE4687D" w:rsidR="00393E29" w:rsidRPr="00263349" w:rsidRDefault="00393E29" w:rsidP="00393E29">
      <w:pPr>
        <w:pStyle w:val="Nagwek1"/>
        <w:jc w:val="right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Załącznik nr 3</w:t>
      </w:r>
    </w:p>
    <w:p w14:paraId="7B336E66" w14:textId="77777777" w:rsidR="00393E29" w:rsidRDefault="00393E29" w:rsidP="00393E29">
      <w:pPr>
        <w:pStyle w:val="Nagwek1"/>
        <w:rPr>
          <w:rFonts w:ascii="Verdana" w:hAnsi="Verdana"/>
          <w:sz w:val="18"/>
          <w:szCs w:val="18"/>
        </w:rPr>
      </w:pPr>
    </w:p>
    <w:p w14:paraId="0539E49D" w14:textId="77777777" w:rsidR="003156D2" w:rsidRDefault="003156D2" w:rsidP="003156D2"/>
    <w:p w14:paraId="4E28CCAE" w14:textId="77777777" w:rsidR="003156D2" w:rsidRPr="003156D2" w:rsidRDefault="003156D2" w:rsidP="003156D2"/>
    <w:p w14:paraId="7F1F2D45" w14:textId="77777777" w:rsidR="00393E29" w:rsidRPr="00263349" w:rsidRDefault="00393E29" w:rsidP="00393E29">
      <w:pPr>
        <w:pStyle w:val="Nagwek1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WZÓR UMOWY O ŚWIADCZENIE USŁUG</w:t>
      </w:r>
    </w:p>
    <w:p w14:paraId="6A18B7C2" w14:textId="77777777" w:rsidR="00393E29" w:rsidRDefault="00393E29" w:rsidP="00393E29">
      <w:pPr>
        <w:jc w:val="center"/>
        <w:rPr>
          <w:rFonts w:ascii="Verdana" w:hAnsi="Verdana"/>
          <w:b/>
          <w:sz w:val="18"/>
          <w:szCs w:val="18"/>
        </w:rPr>
      </w:pPr>
      <w:r w:rsidRPr="00263349">
        <w:rPr>
          <w:rFonts w:ascii="Verdana" w:hAnsi="Verdana"/>
          <w:b/>
          <w:sz w:val="18"/>
          <w:szCs w:val="18"/>
        </w:rPr>
        <w:t xml:space="preserve">Ostateczna treść umowy może ulec zmianie w zakresie nie zmieniającym istotnych postanowień wzoru umowy i SWZ. </w:t>
      </w:r>
    </w:p>
    <w:p w14:paraId="717218F8" w14:textId="77777777" w:rsidR="003156D2" w:rsidRPr="00263349" w:rsidRDefault="003156D2" w:rsidP="00393E29">
      <w:pPr>
        <w:jc w:val="center"/>
        <w:rPr>
          <w:rFonts w:ascii="Verdana" w:hAnsi="Verdana"/>
          <w:b/>
          <w:sz w:val="18"/>
          <w:szCs w:val="18"/>
        </w:rPr>
      </w:pPr>
    </w:p>
    <w:p w14:paraId="514E8BE1" w14:textId="77777777" w:rsidR="00393E29" w:rsidRPr="00263349" w:rsidRDefault="00393E29" w:rsidP="00393E29">
      <w:pPr>
        <w:jc w:val="both"/>
        <w:rPr>
          <w:rFonts w:ascii="Verdana" w:hAnsi="Verdana"/>
          <w:sz w:val="18"/>
          <w:szCs w:val="18"/>
        </w:rPr>
      </w:pPr>
    </w:p>
    <w:p w14:paraId="4D5920FC" w14:textId="2E06DBAD" w:rsidR="00393E29" w:rsidRPr="00263349" w:rsidRDefault="00393E29" w:rsidP="00393E29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Zawarta w Krakowie z oferentem wybranym w postępowaniu o zamówienie publiczne w trybie </w:t>
      </w:r>
      <w:r w:rsidR="00DC4659" w:rsidRPr="00263349">
        <w:rPr>
          <w:rFonts w:ascii="Verdana" w:hAnsi="Verdana"/>
          <w:sz w:val="18"/>
          <w:szCs w:val="18"/>
        </w:rPr>
        <w:t>przetargu nieograniczonego</w:t>
      </w:r>
    </w:p>
    <w:p w14:paraId="6AA86B21" w14:textId="3357CFA0" w:rsidR="00393E29" w:rsidRPr="00263349" w:rsidRDefault="00393E29" w:rsidP="00263349">
      <w:p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pomiędzy:</w:t>
      </w:r>
      <w:r w:rsidR="00507EEA">
        <w:rPr>
          <w:rFonts w:ascii="Verdana" w:hAnsi="Verdana"/>
          <w:sz w:val="18"/>
          <w:szCs w:val="18"/>
        </w:rPr>
        <w:t xml:space="preserve"> </w:t>
      </w:r>
      <w:r w:rsidRPr="00263349">
        <w:rPr>
          <w:rFonts w:ascii="Verdana" w:hAnsi="Verdana"/>
          <w:b/>
          <w:sz w:val="18"/>
          <w:szCs w:val="18"/>
        </w:rPr>
        <w:t>Akademia Górniczo – Hutnicza im. Stanisława Staszica w Krakowie, Al. Mickiewicza 30, 30-059 Kraków</w:t>
      </w:r>
    </w:p>
    <w:p w14:paraId="5A22CAE5" w14:textId="17F74BA0" w:rsidR="00393E29" w:rsidRPr="00263349" w:rsidRDefault="00393E29" w:rsidP="00393E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Wydział /Instytut, inna jednostka/.......................................................................................</w:t>
      </w:r>
    </w:p>
    <w:p w14:paraId="03CEA157" w14:textId="77777777" w:rsidR="00393E29" w:rsidRPr="00263349" w:rsidRDefault="00393E29" w:rsidP="00393E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reprezentowana przez:</w:t>
      </w:r>
    </w:p>
    <w:p w14:paraId="29103A88" w14:textId="58C1132F" w:rsidR="00393E29" w:rsidRPr="00263349" w:rsidRDefault="00393E29" w:rsidP="00393E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Dziekana Wydziału /Kierownika Jednostki/............................................................................. </w:t>
      </w:r>
    </w:p>
    <w:p w14:paraId="62C523B4" w14:textId="77777777" w:rsidR="00393E29" w:rsidRPr="00263349" w:rsidRDefault="00393E29" w:rsidP="00393E29">
      <w:p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zwaną dalej </w:t>
      </w:r>
      <w:r w:rsidRPr="00263349">
        <w:rPr>
          <w:rFonts w:ascii="Verdana" w:hAnsi="Verdana"/>
          <w:b/>
          <w:sz w:val="18"/>
          <w:szCs w:val="18"/>
        </w:rPr>
        <w:t>ZAMAWIAJĄCYM</w:t>
      </w:r>
    </w:p>
    <w:p w14:paraId="3FF7A74D" w14:textId="77777777" w:rsidR="00393E29" w:rsidRPr="00263349" w:rsidRDefault="00393E29" w:rsidP="00393E29">
      <w:p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a</w:t>
      </w:r>
    </w:p>
    <w:p w14:paraId="1ADA18EE" w14:textId="77777777" w:rsidR="00393E29" w:rsidRPr="00263349" w:rsidRDefault="00393E29" w:rsidP="00393E29">
      <w:pPr>
        <w:pStyle w:val="Tekstpodstawowy"/>
        <w:rPr>
          <w:rFonts w:ascii="Verdana" w:hAnsi="Verdana"/>
          <w:b/>
          <w:sz w:val="18"/>
          <w:szCs w:val="18"/>
        </w:rPr>
      </w:pPr>
      <w:r w:rsidRPr="00263349">
        <w:rPr>
          <w:rFonts w:ascii="Verdana" w:hAnsi="Verdana"/>
          <w:b/>
          <w:sz w:val="18"/>
          <w:szCs w:val="18"/>
        </w:rPr>
        <w:t>………….</w:t>
      </w:r>
    </w:p>
    <w:p w14:paraId="3BFB21C7" w14:textId="77777777" w:rsidR="00393E29" w:rsidRPr="00263349" w:rsidRDefault="00393E29" w:rsidP="00393E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317D6850" w14:textId="77777777" w:rsidR="003156D2" w:rsidRDefault="00393E29" w:rsidP="00393E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reprezentowaną przez:</w:t>
      </w:r>
    </w:p>
    <w:p w14:paraId="6AB05109" w14:textId="33178D85" w:rsidR="00393E29" w:rsidRPr="00263349" w:rsidRDefault="00393E29" w:rsidP="00393E2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</w:t>
      </w:r>
    </w:p>
    <w:p w14:paraId="0921A954" w14:textId="77777777" w:rsidR="00393E29" w:rsidRPr="00263349" w:rsidRDefault="00393E29" w:rsidP="00393E29">
      <w:p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zwanym dalej </w:t>
      </w:r>
      <w:r w:rsidRPr="00263349">
        <w:rPr>
          <w:rFonts w:ascii="Verdana" w:hAnsi="Verdana"/>
          <w:b/>
          <w:sz w:val="18"/>
          <w:szCs w:val="18"/>
        </w:rPr>
        <w:t>WYKONAWCĄ</w:t>
      </w:r>
      <w:r w:rsidRPr="00263349">
        <w:rPr>
          <w:rFonts w:ascii="Verdana" w:hAnsi="Verdana"/>
          <w:sz w:val="18"/>
          <w:szCs w:val="18"/>
        </w:rPr>
        <w:t>.</w:t>
      </w:r>
    </w:p>
    <w:p w14:paraId="6B69B3EF" w14:textId="77777777" w:rsidR="005D4785" w:rsidRPr="00263349" w:rsidRDefault="005D4785" w:rsidP="00393E29">
      <w:pPr>
        <w:jc w:val="center"/>
        <w:rPr>
          <w:rFonts w:ascii="Verdana" w:hAnsi="Verdana"/>
          <w:sz w:val="18"/>
          <w:szCs w:val="18"/>
        </w:rPr>
      </w:pPr>
    </w:p>
    <w:p w14:paraId="5128CF69" w14:textId="77777777" w:rsidR="00393E29" w:rsidRPr="00263349" w:rsidRDefault="00393E29" w:rsidP="00393E29">
      <w:pPr>
        <w:jc w:val="center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§1</w:t>
      </w:r>
    </w:p>
    <w:p w14:paraId="0BEFC228" w14:textId="77777777" w:rsidR="00FD6D9E" w:rsidRPr="00263349" w:rsidRDefault="00393E29" w:rsidP="002D326F">
      <w:pPr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Zamawiający powierza, a Wykonawca przyjmuje do wykonania</w:t>
      </w:r>
      <w:r w:rsidR="00FD6D9E" w:rsidRPr="00263349">
        <w:rPr>
          <w:rFonts w:ascii="Verdana" w:hAnsi="Verdana"/>
          <w:sz w:val="18"/>
          <w:szCs w:val="18"/>
        </w:rPr>
        <w:t>:</w:t>
      </w:r>
      <w:r w:rsidR="004519A0" w:rsidRPr="00263349">
        <w:rPr>
          <w:rFonts w:ascii="Verdana" w:hAnsi="Verdana"/>
          <w:sz w:val="18"/>
          <w:szCs w:val="18"/>
        </w:rPr>
        <w:t xml:space="preserve"> </w:t>
      </w:r>
      <w:r w:rsidR="00FD6D9E" w:rsidRPr="00263349">
        <w:rPr>
          <w:rFonts w:ascii="Verdana" w:hAnsi="Verdana"/>
          <w:sz w:val="18"/>
          <w:szCs w:val="18"/>
        </w:rPr>
        <w:t>Świadczenie usług prania,  czyszczenia na sucho, prasowania tekstyliów  wraz z transportem dla AGH w Krakowie, Al. Mickiewicza 30 oraz DG „</w:t>
      </w:r>
      <w:proofErr w:type="spellStart"/>
      <w:r w:rsidR="00FD6D9E" w:rsidRPr="00263349">
        <w:rPr>
          <w:rFonts w:ascii="Verdana" w:hAnsi="Verdana"/>
          <w:sz w:val="18"/>
          <w:szCs w:val="18"/>
        </w:rPr>
        <w:t>Sienkiewiczówka</w:t>
      </w:r>
      <w:proofErr w:type="spellEnd"/>
      <w:r w:rsidR="00FD6D9E" w:rsidRPr="00263349">
        <w:rPr>
          <w:rFonts w:ascii="Verdana" w:hAnsi="Verdana"/>
          <w:sz w:val="18"/>
          <w:szCs w:val="18"/>
        </w:rPr>
        <w:t>” ul. Piłsudskiego 16  - KC-DE-zp.25.373.2026</w:t>
      </w:r>
    </w:p>
    <w:p w14:paraId="3B3BE46B" w14:textId="15237297" w:rsidR="00393E29" w:rsidRPr="00263349" w:rsidRDefault="00393E29" w:rsidP="002D326F">
      <w:pPr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Wykonawca oświadcza, że posiada odpowiednie warunki techniczne </w:t>
      </w:r>
      <w:r w:rsidR="004309DF" w:rsidRPr="00263349">
        <w:rPr>
          <w:rFonts w:ascii="Verdana" w:hAnsi="Verdana"/>
          <w:sz w:val="18"/>
          <w:szCs w:val="18"/>
        </w:rPr>
        <w:t>oraz wszelką konieczną wiedzę i </w:t>
      </w:r>
      <w:r w:rsidRPr="00263349">
        <w:rPr>
          <w:rFonts w:ascii="Verdana" w:hAnsi="Verdana"/>
          <w:sz w:val="18"/>
          <w:szCs w:val="18"/>
        </w:rPr>
        <w:t>umiejętności fachowe niezbędne do wykonania zleconych przez Zamawiającego usług.</w:t>
      </w:r>
    </w:p>
    <w:p w14:paraId="03B6BE0F" w14:textId="77777777" w:rsidR="00393E29" w:rsidRPr="00263349" w:rsidRDefault="00393E29" w:rsidP="00393E29">
      <w:pPr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Zlecone przez Zamawiającego usługi Wykonawca zobowiązuje się wykonać z należytą starannością, jaka wymagana jest od podmiotu zawodowo trudniącego się świadczeniem tego rodzaju usług.</w:t>
      </w:r>
    </w:p>
    <w:p w14:paraId="14A5E91E" w14:textId="77777777" w:rsidR="00393E29" w:rsidRPr="00263349" w:rsidRDefault="00393E29" w:rsidP="00393E29">
      <w:pPr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Usługi pralnicze asortymentu Zamawiającego będą wykonywane oddzielnie od pozostałych zleceń realizowanych przez Wykonawcę</w:t>
      </w:r>
      <w:r w:rsidR="005D4785" w:rsidRPr="00263349">
        <w:rPr>
          <w:rFonts w:ascii="Verdana" w:hAnsi="Verdana"/>
          <w:sz w:val="18"/>
          <w:szCs w:val="18"/>
        </w:rPr>
        <w:t xml:space="preserve"> dla innych podmiotów.</w:t>
      </w:r>
    </w:p>
    <w:p w14:paraId="3BECE90F" w14:textId="77777777" w:rsidR="005D4785" w:rsidRPr="00263349" w:rsidRDefault="005D4785" w:rsidP="00393E29">
      <w:pPr>
        <w:jc w:val="center"/>
        <w:rPr>
          <w:rFonts w:ascii="Verdana" w:hAnsi="Verdana"/>
          <w:sz w:val="18"/>
          <w:szCs w:val="18"/>
        </w:rPr>
      </w:pPr>
    </w:p>
    <w:p w14:paraId="0AB5B108" w14:textId="77777777" w:rsidR="00393E29" w:rsidRPr="00263349" w:rsidRDefault="00393E29" w:rsidP="00393E29">
      <w:pPr>
        <w:jc w:val="center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§2</w:t>
      </w:r>
    </w:p>
    <w:p w14:paraId="77552571" w14:textId="77777777" w:rsidR="00393E29" w:rsidRPr="00263349" w:rsidRDefault="00393E29" w:rsidP="00393E29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Wykonawca zobowiązuje się do wykonania usługi na </w:t>
      </w:r>
      <w:r w:rsidR="00856C22" w:rsidRPr="00263349">
        <w:rPr>
          <w:rFonts w:ascii="Verdana" w:hAnsi="Verdana"/>
          <w:sz w:val="18"/>
          <w:szCs w:val="18"/>
        </w:rPr>
        <w:t>telefoniczne</w:t>
      </w:r>
      <w:r w:rsidR="003B56D3" w:rsidRPr="00263349">
        <w:rPr>
          <w:rFonts w:ascii="Verdana" w:hAnsi="Verdana"/>
          <w:sz w:val="18"/>
          <w:szCs w:val="18"/>
        </w:rPr>
        <w:t xml:space="preserve"> </w:t>
      </w:r>
      <w:r w:rsidRPr="00263349">
        <w:rPr>
          <w:rFonts w:ascii="Verdana" w:hAnsi="Verdana"/>
          <w:sz w:val="18"/>
          <w:szCs w:val="18"/>
        </w:rPr>
        <w:t>zlecenie Zamawiającego.</w:t>
      </w:r>
    </w:p>
    <w:p w14:paraId="188A6055" w14:textId="77777777" w:rsidR="00393E29" w:rsidRPr="00263349" w:rsidRDefault="00393E29" w:rsidP="00393E29">
      <w:pPr>
        <w:numPr>
          <w:ilvl w:val="0"/>
          <w:numId w:val="22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Wykonawca winien zapewnić realizację usługi na każde wezwanie Zamawiającego.</w:t>
      </w:r>
    </w:p>
    <w:p w14:paraId="0F9E4F29" w14:textId="7AB082D8" w:rsidR="00393E29" w:rsidRPr="00263349" w:rsidRDefault="00393E29" w:rsidP="00393E29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Po otrzymaniu zlecenia Wykonawca zobowiązany jest w uzgodnionym terminie</w:t>
      </w:r>
      <w:r w:rsidR="00E55D6B" w:rsidRPr="00263349">
        <w:rPr>
          <w:rFonts w:ascii="Verdana" w:hAnsi="Verdana"/>
          <w:sz w:val="18"/>
          <w:szCs w:val="18"/>
        </w:rPr>
        <w:t xml:space="preserve"> </w:t>
      </w:r>
      <w:r w:rsidRPr="00263349">
        <w:rPr>
          <w:rFonts w:ascii="Verdana" w:hAnsi="Verdana"/>
          <w:sz w:val="18"/>
          <w:szCs w:val="18"/>
        </w:rPr>
        <w:t>odebrać przeznaczony do prania brudny asortyment lub inny asortyment, a następnie po uprzednim je</w:t>
      </w:r>
      <w:r w:rsidR="004519A0" w:rsidRPr="00263349">
        <w:rPr>
          <w:rFonts w:ascii="Verdana" w:hAnsi="Verdana"/>
          <w:sz w:val="18"/>
          <w:szCs w:val="18"/>
        </w:rPr>
        <w:t>go</w:t>
      </w:r>
      <w:r w:rsidRPr="00263349">
        <w:rPr>
          <w:rFonts w:ascii="Verdana" w:hAnsi="Verdana"/>
          <w:sz w:val="18"/>
          <w:szCs w:val="18"/>
        </w:rPr>
        <w:t xml:space="preserve"> przeliczeniu w obecności Zamawiającego przewieźć własnym transportem do pralni.</w:t>
      </w:r>
    </w:p>
    <w:p w14:paraId="474F86CD" w14:textId="77777777" w:rsidR="00393E29" w:rsidRPr="00263349" w:rsidRDefault="00393E29" w:rsidP="00393E29">
      <w:pPr>
        <w:numPr>
          <w:ilvl w:val="0"/>
          <w:numId w:val="22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Asortyment każdej pranej partii artykułów, jak również ich ilości będą każdorazowo określane przez Zamawiającego.</w:t>
      </w:r>
    </w:p>
    <w:p w14:paraId="50F33512" w14:textId="0573574B" w:rsidR="00393E29" w:rsidRPr="00263349" w:rsidRDefault="00FD6D9E" w:rsidP="00393E29">
      <w:pPr>
        <w:numPr>
          <w:ilvl w:val="0"/>
          <w:numId w:val="22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Rozliczenie za przedmiot Umowy, będzie następowało na podstawie comiesięcznych faktur, wystawianych osobno dla AGH w Krakowie, al. Mickiewicza 30 oraz DG „</w:t>
      </w:r>
      <w:proofErr w:type="spellStart"/>
      <w:r w:rsidRPr="00263349">
        <w:rPr>
          <w:rFonts w:ascii="Verdana" w:hAnsi="Verdana"/>
          <w:sz w:val="18"/>
          <w:szCs w:val="18"/>
        </w:rPr>
        <w:t>Sienkiewiczówka</w:t>
      </w:r>
      <w:proofErr w:type="spellEnd"/>
      <w:r w:rsidRPr="00263349">
        <w:rPr>
          <w:rFonts w:ascii="Verdana" w:hAnsi="Verdana"/>
          <w:sz w:val="18"/>
          <w:szCs w:val="18"/>
        </w:rPr>
        <w:t>” ul. Piłsudskiego 16, na podstawie podpisanych przez Przedstawicieli obu Stron, protokołów odbioru usługi spisanych w ostatnim dniu roboczym każdego miesiąca. W każdym z protokołów odbioru usługi, winien być określony asortyment oraz jego ilość, cena jednostkowa netto zadeklarowana w ofercie dla danego asortymentu oraz cała wartość brutto wykonanej usługi.</w:t>
      </w:r>
    </w:p>
    <w:p w14:paraId="1D47E223" w14:textId="77777777" w:rsidR="00393E29" w:rsidRPr="00263349" w:rsidRDefault="00393E29" w:rsidP="00393E29">
      <w:pPr>
        <w:numPr>
          <w:ilvl w:val="0"/>
          <w:numId w:val="22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Ilość asortymentu w poszczególnych pozycjach kalkulacji cenowej może ulec zmianie w zależności od potrzeb Zamawiającego. Powyższe zmiany nie mogą spowodować zmian cen jednostkowych oraz przekroczenia wartości umowy brutto.</w:t>
      </w:r>
    </w:p>
    <w:p w14:paraId="4864FEBF" w14:textId="624E4785" w:rsidR="00393E29" w:rsidRPr="00263349" w:rsidRDefault="00393E29" w:rsidP="00393E29">
      <w:pPr>
        <w:numPr>
          <w:ilvl w:val="0"/>
          <w:numId w:val="22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Po wypraniu brudnego asortymentu lub innego asortymentu Wykonawca zobowiązany jest </w:t>
      </w:r>
      <w:r w:rsidR="004519A0" w:rsidRPr="00263349">
        <w:rPr>
          <w:rFonts w:ascii="Verdana" w:hAnsi="Verdana"/>
          <w:sz w:val="18"/>
          <w:szCs w:val="18"/>
        </w:rPr>
        <w:t>go</w:t>
      </w:r>
      <w:r w:rsidRPr="00263349">
        <w:rPr>
          <w:rFonts w:ascii="Verdana" w:hAnsi="Verdana"/>
          <w:sz w:val="18"/>
          <w:szCs w:val="18"/>
        </w:rPr>
        <w:t xml:space="preserve"> odpowiednio zapakować wg. rodzajów asortymentowych i przewieźć do Zamawiającego własnym transportem</w:t>
      </w:r>
      <w:r w:rsidR="00C402B9" w:rsidRPr="00263349">
        <w:rPr>
          <w:rFonts w:ascii="Verdana" w:hAnsi="Verdana"/>
          <w:sz w:val="18"/>
          <w:szCs w:val="18"/>
        </w:rPr>
        <w:t xml:space="preserve"> w czasie maks</w:t>
      </w:r>
      <w:r w:rsidR="004519A0" w:rsidRPr="00263349">
        <w:rPr>
          <w:rFonts w:ascii="Verdana" w:hAnsi="Verdana"/>
          <w:sz w:val="18"/>
          <w:szCs w:val="18"/>
        </w:rPr>
        <w:t xml:space="preserve">ymalnie </w:t>
      </w:r>
      <w:r w:rsidR="00FD6D9E" w:rsidRPr="00263349">
        <w:rPr>
          <w:rFonts w:ascii="Verdana" w:hAnsi="Verdana"/>
          <w:b/>
          <w:bCs/>
          <w:sz w:val="18"/>
          <w:szCs w:val="18"/>
        </w:rPr>
        <w:t xml:space="preserve">7 </w:t>
      </w:r>
      <w:r w:rsidR="00C402B9" w:rsidRPr="00263349">
        <w:rPr>
          <w:rFonts w:ascii="Verdana" w:hAnsi="Verdana"/>
          <w:b/>
          <w:bCs/>
          <w:sz w:val="18"/>
          <w:szCs w:val="18"/>
        </w:rPr>
        <w:t>dni</w:t>
      </w:r>
      <w:r w:rsidR="00C402B9" w:rsidRPr="00263349">
        <w:rPr>
          <w:rFonts w:ascii="Verdana" w:hAnsi="Verdana"/>
          <w:sz w:val="18"/>
          <w:szCs w:val="18"/>
        </w:rPr>
        <w:t xml:space="preserve"> </w:t>
      </w:r>
      <w:r w:rsidR="00E55D6B" w:rsidRPr="00263349">
        <w:rPr>
          <w:rFonts w:ascii="Verdana" w:hAnsi="Verdana"/>
          <w:sz w:val="18"/>
          <w:szCs w:val="18"/>
        </w:rPr>
        <w:t>od odbioru asortymentu.</w:t>
      </w:r>
    </w:p>
    <w:p w14:paraId="658DCEA9" w14:textId="77777777" w:rsidR="00393E29" w:rsidRPr="00263349" w:rsidRDefault="00393E29" w:rsidP="00393E29">
      <w:pPr>
        <w:numPr>
          <w:ilvl w:val="0"/>
          <w:numId w:val="22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Odbiór ilościowy i jakościowy wykonanej usługi następuje protokolarnie przy udziale przedstawicieli Wykonawcy i Zamawiającego. Protokoły sporządza się w dwóch egzemplarzach po jednym dla każdej ze stron.</w:t>
      </w:r>
    </w:p>
    <w:p w14:paraId="0C3E0B1B" w14:textId="44EAEF99" w:rsidR="00393E29" w:rsidRPr="00263349" w:rsidRDefault="00393E29" w:rsidP="003B56D3">
      <w:pPr>
        <w:numPr>
          <w:ilvl w:val="0"/>
          <w:numId w:val="22"/>
        </w:numPr>
        <w:ind w:left="357" w:hanging="499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Zamawiającemu przysługuje prawo zgłoszenia reklamacji co do jakości wykonanych usług w trakcie odbioru wypranych artykułów lub w ciągu </w:t>
      </w:r>
      <w:r w:rsidR="00FD6D9E" w:rsidRPr="00263349">
        <w:rPr>
          <w:rFonts w:ascii="Verdana" w:hAnsi="Verdana"/>
          <w:sz w:val="18"/>
          <w:szCs w:val="18"/>
        </w:rPr>
        <w:t>72</w:t>
      </w:r>
      <w:r w:rsidRPr="00263349">
        <w:rPr>
          <w:rFonts w:ascii="Verdana" w:hAnsi="Verdana"/>
          <w:sz w:val="18"/>
          <w:szCs w:val="18"/>
        </w:rPr>
        <w:t xml:space="preserve"> godzin po ich odbiorze. Na żądanie Zamawiającego Wykonawca wykona konieczne poprawki na swój koszt. Wykonawca zobowiązany jest odebrać </w:t>
      </w:r>
      <w:r w:rsidRPr="00263349">
        <w:rPr>
          <w:rFonts w:ascii="Verdana" w:hAnsi="Verdana"/>
          <w:sz w:val="18"/>
          <w:szCs w:val="18"/>
        </w:rPr>
        <w:lastRenderedPageBreak/>
        <w:t xml:space="preserve">reklamowaną partię upranych wyrobów najpóźniej do godz. 12:00 pierwszego dnia roboczego następującego po dniu zgłoszenia reklamacji i dostarczyć Zamawiającemu przedmiotową partię po poprawkach w ciągu 48  godzin. </w:t>
      </w:r>
    </w:p>
    <w:p w14:paraId="0B8DD182" w14:textId="77777777" w:rsidR="00393E29" w:rsidRPr="00263349" w:rsidRDefault="00393E29" w:rsidP="00393E29">
      <w:pPr>
        <w:jc w:val="both"/>
        <w:rPr>
          <w:rFonts w:ascii="Verdana" w:hAnsi="Verdana"/>
          <w:sz w:val="18"/>
          <w:szCs w:val="18"/>
        </w:rPr>
      </w:pPr>
    </w:p>
    <w:p w14:paraId="5AAB1110" w14:textId="77777777" w:rsidR="00393E29" w:rsidRPr="00263349" w:rsidRDefault="00393E29" w:rsidP="00393E29">
      <w:pPr>
        <w:jc w:val="center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§ 3</w:t>
      </w:r>
    </w:p>
    <w:p w14:paraId="5EFE2974" w14:textId="79BC66B9" w:rsidR="004519A0" w:rsidRPr="00263349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Usługi wymienione w § 1 ust. l Wykonawca będzie wykonywał przy użyciu własnych środków piorących.</w:t>
      </w:r>
    </w:p>
    <w:p w14:paraId="6FBA6C6D" w14:textId="42695C13" w:rsidR="00393E29" w:rsidRPr="00263349" w:rsidRDefault="004519A0" w:rsidP="004519A0">
      <w:pPr>
        <w:pStyle w:val="Akapitzlist"/>
        <w:numPr>
          <w:ilvl w:val="0"/>
          <w:numId w:val="38"/>
        </w:numPr>
        <w:ind w:left="426" w:hanging="426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</w:t>
      </w:r>
      <w:r w:rsidR="00393E29" w:rsidRPr="00263349">
        <w:rPr>
          <w:rFonts w:ascii="Verdana" w:hAnsi="Verdana"/>
          <w:sz w:val="18"/>
          <w:szCs w:val="18"/>
        </w:rPr>
        <w:t>ykonawca ponosi odpowiedzialność za stosowanie w procesie prania właściwych środków oraz procesów technologicznych, nie ponosi natomiast odpowiedzialności za jakość farb i druków użytych przy barwieniu asortymentów zleconych do prania.</w:t>
      </w:r>
      <w:r w:rsidRPr="00263349">
        <w:rPr>
          <w:rFonts w:ascii="Verdana" w:hAnsi="Verdana"/>
          <w:sz w:val="18"/>
          <w:szCs w:val="18"/>
        </w:rPr>
        <w:t xml:space="preserve"> </w:t>
      </w:r>
    </w:p>
    <w:p w14:paraId="3A30E966" w14:textId="77777777" w:rsidR="00393E29" w:rsidRPr="00263349" w:rsidRDefault="00393E29" w:rsidP="00393E29">
      <w:pPr>
        <w:jc w:val="center"/>
        <w:rPr>
          <w:rFonts w:ascii="Verdana" w:hAnsi="Verdana"/>
          <w:b/>
          <w:bCs/>
          <w:sz w:val="18"/>
          <w:szCs w:val="18"/>
        </w:rPr>
      </w:pPr>
      <w:bookmarkStart w:id="0" w:name="_Hlk161220051"/>
      <w:r w:rsidRPr="00263349">
        <w:rPr>
          <w:rFonts w:ascii="Verdana" w:hAnsi="Verdana"/>
          <w:b/>
          <w:bCs/>
          <w:sz w:val="18"/>
          <w:szCs w:val="18"/>
        </w:rPr>
        <w:t>§ 4</w:t>
      </w:r>
    </w:p>
    <w:bookmarkEnd w:id="0"/>
    <w:p w14:paraId="0176C221" w14:textId="2201E39F" w:rsidR="00393E29" w:rsidRPr="00263349" w:rsidRDefault="00393E29" w:rsidP="00393E29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Umowa została zawarta na okres </w:t>
      </w:r>
      <w:r w:rsidR="00FD6D9E" w:rsidRPr="00263349">
        <w:rPr>
          <w:rFonts w:ascii="Verdana" w:hAnsi="Verdana"/>
          <w:sz w:val="18"/>
          <w:szCs w:val="18"/>
        </w:rPr>
        <w:t>24</w:t>
      </w:r>
      <w:r w:rsidR="003B56D3" w:rsidRPr="00263349">
        <w:rPr>
          <w:rFonts w:ascii="Verdana" w:hAnsi="Verdana"/>
          <w:sz w:val="18"/>
          <w:szCs w:val="18"/>
        </w:rPr>
        <w:t xml:space="preserve"> miesięcy </w:t>
      </w:r>
      <w:r w:rsidRPr="00263349">
        <w:rPr>
          <w:rFonts w:ascii="Verdana" w:hAnsi="Verdana"/>
          <w:sz w:val="18"/>
          <w:szCs w:val="18"/>
        </w:rPr>
        <w:t xml:space="preserve">tj. </w:t>
      </w:r>
      <w:r w:rsidR="003B56D3" w:rsidRPr="00263349">
        <w:rPr>
          <w:rFonts w:ascii="Verdana" w:hAnsi="Verdana"/>
          <w:sz w:val="18"/>
          <w:szCs w:val="18"/>
        </w:rPr>
        <w:t>od</w:t>
      </w:r>
      <w:r w:rsidRPr="00263349">
        <w:rPr>
          <w:rFonts w:ascii="Verdana" w:hAnsi="Verdana"/>
          <w:sz w:val="18"/>
          <w:szCs w:val="18"/>
        </w:rPr>
        <w:t>…………….. r. do ………… r.</w:t>
      </w:r>
    </w:p>
    <w:p w14:paraId="440217D2" w14:textId="6D9397FC" w:rsidR="00393E29" w:rsidRPr="00263349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Niniejsza umowa wygasa przed upływem okresu czasu jej trwania z dniem wyczerpania środków, o których mowa w § 5 ust. </w:t>
      </w:r>
      <w:r w:rsidR="00277DC4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>.</w:t>
      </w:r>
    </w:p>
    <w:p w14:paraId="1F58B719" w14:textId="2AB5C26E" w:rsidR="00393E29" w:rsidRPr="00263349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ab/>
        <w:t xml:space="preserve">Jeżeli w trakcie trwania umowy zlecone usługi nie wyczerpią wartości określonej w § 5 pkt </w:t>
      </w:r>
      <w:r w:rsidR="00277DC4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 xml:space="preserve"> to Wykonawcy nie przysługują z tego powodu żadne roszczenia względem Zamawiającego.</w:t>
      </w:r>
    </w:p>
    <w:p w14:paraId="2974F6ED" w14:textId="5D1D464A" w:rsidR="00393E29" w:rsidRPr="00263349" w:rsidRDefault="00393E29" w:rsidP="00393E29">
      <w:pPr>
        <w:pStyle w:val="Tekstpodstawowy"/>
        <w:numPr>
          <w:ilvl w:val="0"/>
          <w:numId w:val="23"/>
        </w:numPr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Gwarantowany zakres umowy to </w:t>
      </w:r>
      <w:r w:rsidR="00DA72C2" w:rsidRPr="00263349">
        <w:rPr>
          <w:rFonts w:ascii="Verdana" w:hAnsi="Verdana"/>
          <w:sz w:val="18"/>
          <w:szCs w:val="18"/>
        </w:rPr>
        <w:t>5</w:t>
      </w:r>
      <w:r w:rsidR="00FD6D9E" w:rsidRPr="00263349">
        <w:rPr>
          <w:rFonts w:ascii="Verdana" w:hAnsi="Verdana"/>
          <w:sz w:val="18"/>
          <w:szCs w:val="18"/>
        </w:rPr>
        <w:t>0</w:t>
      </w:r>
      <w:r w:rsidRPr="00263349">
        <w:rPr>
          <w:rFonts w:ascii="Verdana" w:hAnsi="Verdana"/>
          <w:sz w:val="18"/>
          <w:szCs w:val="18"/>
        </w:rPr>
        <w:t xml:space="preserve">% wartości zamówienia. </w:t>
      </w:r>
    </w:p>
    <w:p w14:paraId="1718597D" w14:textId="77777777" w:rsidR="00393E29" w:rsidRPr="00263349" w:rsidRDefault="00393E29" w:rsidP="00393E29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 przypadku rażącego naruszenia przyjętych w niniejszej umowie ustaleń Zamawiający może wypowiedzieć umowę w trybie natychmiastowym.</w:t>
      </w:r>
    </w:p>
    <w:p w14:paraId="1C2DC0BE" w14:textId="2DF8F946" w:rsidR="00393E29" w:rsidRPr="00263349" w:rsidRDefault="00393E29" w:rsidP="00393E29">
      <w:pPr>
        <w:numPr>
          <w:ilvl w:val="0"/>
          <w:numId w:val="23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W przypadku niewykonania zamówienia w terminie 5 dni </w:t>
      </w:r>
      <w:r w:rsidR="00872702" w:rsidRPr="00263349">
        <w:rPr>
          <w:rFonts w:ascii="Verdana" w:hAnsi="Verdana"/>
          <w:sz w:val="18"/>
          <w:szCs w:val="18"/>
        </w:rPr>
        <w:t xml:space="preserve">roboczych </w:t>
      </w:r>
      <w:r w:rsidRPr="00263349">
        <w:rPr>
          <w:rFonts w:ascii="Verdana" w:hAnsi="Verdana"/>
          <w:sz w:val="18"/>
          <w:szCs w:val="18"/>
        </w:rPr>
        <w:t xml:space="preserve">od </w:t>
      </w:r>
      <w:r w:rsidR="00277DC4" w:rsidRPr="00263349">
        <w:rPr>
          <w:rFonts w:ascii="Verdana" w:hAnsi="Verdana"/>
          <w:sz w:val="18"/>
          <w:szCs w:val="18"/>
        </w:rPr>
        <w:t>zgłoszenia,</w:t>
      </w:r>
      <w:r w:rsidRPr="00263349">
        <w:rPr>
          <w:rFonts w:ascii="Verdana" w:hAnsi="Verdana"/>
          <w:sz w:val="18"/>
          <w:szCs w:val="18"/>
        </w:rPr>
        <w:t xml:space="preserve"> Zamawiający może odstąpić od zawartej umowy bez wyznaczenia dodatkowego terminu do wykonania przedmiotu umowy.</w:t>
      </w:r>
    </w:p>
    <w:p w14:paraId="2247F292" w14:textId="77777777" w:rsidR="009F4F25" w:rsidRPr="00263349" w:rsidRDefault="009F4F25" w:rsidP="00393E29">
      <w:pPr>
        <w:jc w:val="center"/>
        <w:rPr>
          <w:rFonts w:ascii="Verdana" w:hAnsi="Verdana"/>
          <w:sz w:val="18"/>
          <w:szCs w:val="18"/>
        </w:rPr>
      </w:pPr>
    </w:p>
    <w:p w14:paraId="3D3191B2" w14:textId="77777777" w:rsidR="00393E29" w:rsidRPr="00263349" w:rsidRDefault="00393E29" w:rsidP="00393E29">
      <w:pPr>
        <w:jc w:val="center"/>
        <w:rPr>
          <w:rFonts w:ascii="Verdana" w:hAnsi="Verdana"/>
          <w:b/>
          <w:bCs/>
          <w:sz w:val="18"/>
          <w:szCs w:val="18"/>
        </w:rPr>
      </w:pPr>
      <w:bookmarkStart w:id="1" w:name="_Hlk126837476"/>
      <w:r w:rsidRPr="00263349">
        <w:rPr>
          <w:rFonts w:ascii="Verdana" w:hAnsi="Verdana"/>
          <w:b/>
          <w:bCs/>
          <w:sz w:val="18"/>
          <w:szCs w:val="18"/>
        </w:rPr>
        <w:t>§ 5</w:t>
      </w:r>
    </w:p>
    <w:bookmarkEnd w:id="1"/>
    <w:p w14:paraId="31AF3E85" w14:textId="7FEEB2D2" w:rsidR="00393E29" w:rsidRPr="00263349" w:rsidRDefault="00393E29" w:rsidP="00393E29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Za świadczenie usług pralniczych wraz z transportem, o których mowa w § l ust. l niniejszej umowy Wykonawca otrzyma wynagrodzenie określone na podstawie asortymentu oraz cen jednostkowych ustalonych w </w:t>
      </w:r>
      <w:r w:rsidR="00EF5968" w:rsidRPr="00263349">
        <w:rPr>
          <w:rFonts w:ascii="Verdana" w:hAnsi="Verdana"/>
          <w:sz w:val="18"/>
          <w:szCs w:val="18"/>
        </w:rPr>
        <w:t>O</w:t>
      </w:r>
      <w:r w:rsidR="004519A0" w:rsidRPr="00263349">
        <w:rPr>
          <w:rFonts w:ascii="Verdana" w:hAnsi="Verdana"/>
          <w:sz w:val="18"/>
          <w:szCs w:val="18"/>
        </w:rPr>
        <w:t>fer</w:t>
      </w:r>
      <w:r w:rsidR="00EF5968" w:rsidRPr="00263349">
        <w:rPr>
          <w:rFonts w:ascii="Verdana" w:hAnsi="Verdana"/>
          <w:sz w:val="18"/>
          <w:szCs w:val="18"/>
        </w:rPr>
        <w:t>cie Wykonawcy</w:t>
      </w:r>
      <w:r w:rsidRPr="00263349">
        <w:rPr>
          <w:rFonts w:ascii="Verdana" w:hAnsi="Verdana"/>
          <w:sz w:val="18"/>
          <w:szCs w:val="18"/>
        </w:rPr>
        <w:t xml:space="preserve">. </w:t>
      </w:r>
    </w:p>
    <w:p w14:paraId="76180815" w14:textId="77777777" w:rsidR="00393E29" w:rsidRPr="00263349" w:rsidRDefault="00393E29" w:rsidP="00393E29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Wartość umowy nie przekroczy kwoty brutto w wysokości……………………………………………</w:t>
      </w:r>
    </w:p>
    <w:p w14:paraId="4BA5D4DE" w14:textId="6BC20BF3" w:rsidR="00EF5968" w:rsidRPr="00263349" w:rsidRDefault="00EF5968" w:rsidP="00393E29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Zapłata należności dokonywana będzie przelewem w terminie do 21 dni od daty otrzymania faktury przez Zamawiającego na rachunek Wykonawcy zawarty na dzień zlecenia przelewu w wykazie podmiotów, o których mowa w art. 96b ust. 1) Ustawy o podatku od towarów i usług, po zrealizowaniu</w:t>
      </w:r>
      <w:r w:rsidRPr="00263349">
        <w:rPr>
          <w:rFonts w:ascii="Verdana" w:hAnsi="Verdana"/>
          <w:color w:val="EE0000"/>
          <w:sz w:val="18"/>
          <w:szCs w:val="18"/>
        </w:rPr>
        <w:t xml:space="preserve"> zamówienia </w:t>
      </w:r>
      <w:r w:rsidR="006201A3" w:rsidRPr="00263349">
        <w:rPr>
          <w:rFonts w:ascii="Verdana" w:hAnsi="Verdana"/>
          <w:color w:val="EE0000"/>
          <w:sz w:val="18"/>
          <w:szCs w:val="18"/>
        </w:rPr>
        <w:t>miesięcznego</w:t>
      </w:r>
      <w:r w:rsidRPr="00263349">
        <w:rPr>
          <w:rFonts w:ascii="Verdana" w:hAnsi="Verdana"/>
          <w:color w:val="EE0000"/>
          <w:sz w:val="18"/>
          <w:szCs w:val="18"/>
        </w:rPr>
        <w:t>.</w:t>
      </w:r>
    </w:p>
    <w:p w14:paraId="7CF472B2" w14:textId="3EAA7FAE" w:rsidR="00A37561" w:rsidRPr="00263349" w:rsidRDefault="00A37561" w:rsidP="00A37561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7.</w:t>
      </w:r>
    </w:p>
    <w:p w14:paraId="48E10808" w14:textId="77777777" w:rsidR="00A37561" w:rsidRPr="00263349" w:rsidRDefault="00A37561" w:rsidP="00A37561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 Za dzień zapłaty uważa się dzień obciążenia rachunku bankowego Zleceniodawcy poleceniem przelewu na rachunek bankowy Zleceniobiorcy.</w:t>
      </w:r>
    </w:p>
    <w:p w14:paraId="4511ED55" w14:textId="76471B63" w:rsidR="00393E29" w:rsidRPr="00263349" w:rsidRDefault="00393E29" w:rsidP="00393E29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Kwoty określone w </w:t>
      </w:r>
      <w:r w:rsidR="00EF5968" w:rsidRPr="00263349">
        <w:rPr>
          <w:rFonts w:ascii="Verdana" w:hAnsi="Verdana"/>
          <w:sz w:val="18"/>
          <w:szCs w:val="18"/>
        </w:rPr>
        <w:t>ofercie Wykonawcy</w:t>
      </w:r>
      <w:r w:rsidRPr="00263349">
        <w:rPr>
          <w:rFonts w:ascii="Verdana" w:hAnsi="Verdana"/>
          <w:sz w:val="18"/>
          <w:szCs w:val="18"/>
        </w:rPr>
        <w:t xml:space="preserve"> są stałe przez cały okres obowiązywania umowy oraz zawierają koszt usługi wraz z użytymi materiałami</w:t>
      </w:r>
      <w:r w:rsidR="00277DC4" w:rsidRPr="00263349">
        <w:rPr>
          <w:rFonts w:ascii="Verdana" w:hAnsi="Verdana"/>
          <w:sz w:val="18"/>
          <w:szCs w:val="18"/>
        </w:rPr>
        <w:t xml:space="preserve"> z zastrzeżeniem zapisów § 9.</w:t>
      </w:r>
    </w:p>
    <w:p w14:paraId="12492E97" w14:textId="59DF1B12" w:rsidR="00A37561" w:rsidRPr="00263349" w:rsidRDefault="00A37561" w:rsidP="00EE3358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 niedotrzymanie terminu płatności faktury Zleceniobiorca może naliczyć odsetki w ustawowej wysokości.</w:t>
      </w:r>
    </w:p>
    <w:p w14:paraId="19C9EB65" w14:textId="77777777" w:rsidR="00280697" w:rsidRPr="00263349" w:rsidRDefault="00280697" w:rsidP="00280697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 Zamawiający zobowiązuje Sprzedawcę do wystawiania faktur w postaci faktur ustrukturyzowanych za pośrednictwem Krajowego Systemu e Faktur (</w:t>
      </w:r>
      <w:proofErr w:type="spellStart"/>
      <w:r w:rsidRPr="00263349">
        <w:rPr>
          <w:rFonts w:ascii="Verdana" w:hAnsi="Verdana"/>
          <w:sz w:val="18"/>
          <w:szCs w:val="18"/>
        </w:rPr>
        <w:t>KSeF</w:t>
      </w:r>
      <w:proofErr w:type="spellEnd"/>
      <w:r w:rsidRPr="00263349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63349">
        <w:rPr>
          <w:rFonts w:ascii="Verdana" w:hAnsi="Verdana"/>
          <w:sz w:val="18"/>
          <w:szCs w:val="18"/>
        </w:rPr>
        <w:t>KSeF</w:t>
      </w:r>
      <w:proofErr w:type="spellEnd"/>
      <w:r w:rsidRPr="00263349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263349">
        <w:rPr>
          <w:rFonts w:ascii="Verdana" w:hAnsi="Verdana"/>
          <w:sz w:val="18"/>
          <w:szCs w:val="18"/>
        </w:rPr>
        <w:t>KSeF</w:t>
      </w:r>
      <w:proofErr w:type="spellEnd"/>
      <w:r w:rsidRPr="00263349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263349">
        <w:rPr>
          <w:rFonts w:ascii="Verdana" w:hAnsi="Verdana"/>
          <w:sz w:val="18"/>
          <w:szCs w:val="18"/>
        </w:rPr>
        <w:t>IDWew</w:t>
      </w:r>
      <w:proofErr w:type="spellEnd"/>
      <w:r w:rsidRPr="00263349">
        <w:rPr>
          <w:rFonts w:ascii="Verdana" w:hAnsi="Verdana"/>
          <w:sz w:val="18"/>
          <w:szCs w:val="18"/>
        </w:rPr>
        <w:t xml:space="preserve">) jednostki Zamawiającego: 6750001923 ….. </w:t>
      </w:r>
    </w:p>
    <w:p w14:paraId="3E8D37D2" w14:textId="77777777" w:rsidR="00280697" w:rsidRPr="00263349" w:rsidRDefault="00280697" w:rsidP="00280697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63349">
        <w:rPr>
          <w:rFonts w:ascii="Verdana" w:hAnsi="Verdana"/>
          <w:sz w:val="18"/>
          <w:szCs w:val="18"/>
        </w:rPr>
        <w:t>KSeF</w:t>
      </w:r>
      <w:proofErr w:type="spellEnd"/>
      <w:r w:rsidRPr="00263349">
        <w:rPr>
          <w:rFonts w:ascii="Verdana" w:hAnsi="Verdana"/>
          <w:sz w:val="18"/>
          <w:szCs w:val="18"/>
        </w:rPr>
        <w:t xml:space="preserve"> ID).</w:t>
      </w:r>
    </w:p>
    <w:p w14:paraId="08FDA071" w14:textId="4AA35AB1" w:rsidR="00393E29" w:rsidRDefault="00280697" w:rsidP="00280697">
      <w:pPr>
        <w:numPr>
          <w:ilvl w:val="0"/>
          <w:numId w:val="24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Faktura powinna zawierać numer wewnętrzny zamówienia lub umowy nadany przez Zamawiającego.</w:t>
      </w:r>
    </w:p>
    <w:p w14:paraId="77DB0540" w14:textId="77777777" w:rsidR="00280697" w:rsidRPr="00263349" w:rsidRDefault="00280697" w:rsidP="00263349">
      <w:pPr>
        <w:jc w:val="both"/>
        <w:rPr>
          <w:rFonts w:ascii="Verdana" w:hAnsi="Verdana"/>
          <w:sz w:val="18"/>
          <w:szCs w:val="18"/>
          <w:highlight w:val="yellow"/>
        </w:rPr>
      </w:pPr>
    </w:p>
    <w:p w14:paraId="0500D1E4" w14:textId="77777777" w:rsidR="00393E29" w:rsidRPr="00263349" w:rsidRDefault="00393E29" w:rsidP="00263349">
      <w:pPr>
        <w:jc w:val="center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§ 6</w:t>
      </w:r>
    </w:p>
    <w:p w14:paraId="0B80CC35" w14:textId="77777777" w:rsidR="00393E29" w:rsidRPr="00263349" w:rsidRDefault="00393E29" w:rsidP="00263349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6726BF74" w14:textId="77777777" w:rsidR="00393E29" w:rsidRPr="00263349" w:rsidRDefault="00393E29" w:rsidP="00263349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Wykonawca zapłaci Zamawiającemu kary umowne:</w:t>
      </w:r>
    </w:p>
    <w:p w14:paraId="548BB9CE" w14:textId="30D9D5AF" w:rsidR="00393E29" w:rsidRPr="00263349" w:rsidRDefault="00393E29" w:rsidP="00263349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za zwłokę w wykonaniu przedmiotu umowy w wysokości 0,2 % ceny określonej w § 5 ust. </w:t>
      </w:r>
      <w:r w:rsidR="00EF5968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 xml:space="preserve"> za każdy dzień zwłoki;</w:t>
      </w:r>
    </w:p>
    <w:p w14:paraId="0F63E68F" w14:textId="5AEBB4E4" w:rsidR="00393E29" w:rsidRPr="00263349" w:rsidRDefault="00393E29" w:rsidP="00263349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 zwłokę w usunięciu wad stwierdzonych przy odbiorze lub</w:t>
      </w:r>
      <w:r w:rsidR="005514F8" w:rsidRPr="00263349">
        <w:rPr>
          <w:rFonts w:ascii="Verdana" w:hAnsi="Verdana"/>
          <w:sz w:val="18"/>
          <w:szCs w:val="18"/>
        </w:rPr>
        <w:t xml:space="preserve"> w okresie rękojmi, gwarancji w </w:t>
      </w:r>
      <w:r w:rsidRPr="00263349">
        <w:rPr>
          <w:rFonts w:ascii="Verdana" w:hAnsi="Verdana"/>
          <w:sz w:val="18"/>
          <w:szCs w:val="18"/>
        </w:rPr>
        <w:t>wysokości 0,2</w:t>
      </w:r>
      <w:r w:rsidRPr="00263349">
        <w:rPr>
          <w:rFonts w:ascii="Verdana" w:hAnsi="Verdana"/>
          <w:i/>
          <w:sz w:val="18"/>
          <w:szCs w:val="18"/>
        </w:rPr>
        <w:t xml:space="preserve"> % </w:t>
      </w:r>
      <w:r w:rsidRPr="00263349">
        <w:rPr>
          <w:rFonts w:ascii="Verdana" w:hAnsi="Verdana"/>
          <w:sz w:val="18"/>
          <w:szCs w:val="18"/>
        </w:rPr>
        <w:t xml:space="preserve">ceny określonej w § 5 ust. </w:t>
      </w:r>
      <w:r w:rsidR="00EF5968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 xml:space="preserve"> za każdy dzień zwłoki liczony od dnia  wyznaczonego na usunięcie wad;</w:t>
      </w:r>
    </w:p>
    <w:p w14:paraId="0690C3CF" w14:textId="27D5C4A8" w:rsidR="00393E29" w:rsidRPr="00263349" w:rsidRDefault="00393E29" w:rsidP="00263349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 tytułu odstąpienia od umowy w całości przez którąkolwiek ze stron z przyczyn występujących po stronie Wykonawcy, w wysokości 10% całkowitego wynagrodzenia brutto określonego w  § 5 ust. </w:t>
      </w:r>
      <w:r w:rsidR="00EF5968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>;</w:t>
      </w:r>
    </w:p>
    <w:p w14:paraId="7AB49717" w14:textId="79F5C06F" w:rsidR="00393E29" w:rsidRPr="00263349" w:rsidRDefault="00393E29" w:rsidP="00263349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lastRenderedPageBreak/>
        <w:t xml:space="preserve">jeżeli Wykonawca nie przedstawi dokumentów lub wyjaśnień potwierdzających fakt zatrudnienia osób wskazanych do czynności wymienionych w § 7 ust.1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§7 ust.1, w wysokości </w:t>
      </w:r>
      <w:r w:rsidR="00695E89" w:rsidRPr="00263349">
        <w:rPr>
          <w:rFonts w:ascii="Verdana" w:hAnsi="Verdana"/>
          <w:sz w:val="18"/>
          <w:szCs w:val="18"/>
        </w:rPr>
        <w:br/>
      </w:r>
      <w:r w:rsidRPr="00263349">
        <w:rPr>
          <w:rFonts w:ascii="Verdana" w:hAnsi="Verdana"/>
          <w:sz w:val="18"/>
          <w:szCs w:val="18"/>
        </w:rPr>
        <w:t xml:space="preserve">4 000,00 złotych za każdą ww. osobę, </w:t>
      </w:r>
    </w:p>
    <w:p w14:paraId="7D1544B6" w14:textId="5029523A" w:rsidR="00393E29" w:rsidRPr="00263349" w:rsidRDefault="00393E29" w:rsidP="00263349">
      <w:pPr>
        <w:pStyle w:val="Tekstpodstawowy"/>
        <w:numPr>
          <w:ilvl w:val="1"/>
          <w:numId w:val="30"/>
        </w:numPr>
        <w:tabs>
          <w:tab w:val="clear" w:pos="1440"/>
          <w:tab w:val="num" w:pos="709"/>
        </w:tabs>
        <w:ind w:left="567"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 tytułu wypowiedzenia umowy przez którąkolwiek ze stron z przyczyn występujących po stronie Wykonawcy, w wysokości 10 % od kwoty stanowiącej różnicę pomiędzy maksymalną łączną wartością prac objętych niniejszą umową a wynagrodzeniem brutto za prace wykonane i odebrane przez Zamawiającego</w:t>
      </w:r>
      <w:r w:rsidR="00A11F42" w:rsidRPr="00263349">
        <w:rPr>
          <w:rFonts w:ascii="Verdana" w:hAnsi="Verdana"/>
          <w:sz w:val="18"/>
          <w:szCs w:val="18"/>
        </w:rPr>
        <w:t xml:space="preserve">, </w:t>
      </w:r>
    </w:p>
    <w:p w14:paraId="5C444D91" w14:textId="0E2F11D3" w:rsidR="00A11F42" w:rsidRPr="00263349" w:rsidRDefault="00A11F42" w:rsidP="00263349">
      <w:pPr>
        <w:pStyle w:val="Akapitzlist"/>
        <w:numPr>
          <w:ilvl w:val="1"/>
          <w:numId w:val="30"/>
        </w:numPr>
        <w:tabs>
          <w:tab w:val="clear" w:pos="1440"/>
          <w:tab w:val="num" w:pos="567"/>
        </w:tabs>
        <w:spacing w:after="0" w:line="240" w:lineRule="auto"/>
        <w:ind w:left="567" w:hanging="425"/>
        <w:rPr>
          <w:rFonts w:ascii="Verdana" w:eastAsia="Times New Roman" w:hAnsi="Verdana"/>
          <w:sz w:val="18"/>
          <w:szCs w:val="18"/>
          <w:lang w:eastAsia="pl-PL"/>
        </w:rPr>
      </w:pPr>
      <w:r w:rsidRPr="00263349">
        <w:rPr>
          <w:rFonts w:ascii="Verdana" w:eastAsia="Times New Roman" w:hAnsi="Verdana"/>
          <w:sz w:val="18"/>
          <w:szCs w:val="18"/>
          <w:lang w:eastAsia="pl-PL"/>
        </w:rPr>
        <w:t>w przypadku braku zapłaty lub nieterminowej zapłaty wynagrodzenia należnego podwykonawcom z tytułu zmiany wysokości wynagrodzenia, o której mowa w § 1</w:t>
      </w:r>
      <w:r w:rsidR="009F704C" w:rsidRPr="00263349">
        <w:rPr>
          <w:rFonts w:ascii="Verdana" w:eastAsia="Times New Roman" w:hAnsi="Verdana"/>
          <w:sz w:val="18"/>
          <w:szCs w:val="18"/>
          <w:lang w:eastAsia="pl-PL"/>
        </w:rPr>
        <w:t>0</w:t>
      </w:r>
      <w:r w:rsidRPr="00263349">
        <w:rPr>
          <w:rFonts w:ascii="Verdana" w:eastAsia="Times New Roman" w:hAnsi="Verdana"/>
          <w:sz w:val="18"/>
          <w:szCs w:val="18"/>
          <w:lang w:eastAsia="pl-PL"/>
        </w:rPr>
        <w:t xml:space="preserve"> umowy – w wysokości 10% zmiany wynagrodzenia, dokonanej w wyniku waloryzacji.</w:t>
      </w:r>
    </w:p>
    <w:p w14:paraId="33FA07F5" w14:textId="77777777" w:rsidR="00393E29" w:rsidRPr="00263349" w:rsidRDefault="00393E29" w:rsidP="00263349">
      <w:pPr>
        <w:pStyle w:val="Tekstpodstawowy"/>
        <w:numPr>
          <w:ilvl w:val="0"/>
          <w:numId w:val="27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Zamawiający zapłaci Wykonawcy karę umową:</w:t>
      </w:r>
    </w:p>
    <w:p w14:paraId="1A101600" w14:textId="096F5DDC" w:rsidR="00393E29" w:rsidRPr="00263349" w:rsidRDefault="00393E29" w:rsidP="00263349">
      <w:pPr>
        <w:pStyle w:val="Tekstpodstawowy"/>
        <w:numPr>
          <w:ilvl w:val="0"/>
          <w:numId w:val="28"/>
        </w:numPr>
        <w:ind w:left="426" w:right="-47" w:hanging="7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   z tytułu odstąpienia od umowy w całości przez którąkolwiek ze stron z przyczyn występujących po stronie Zamawiającego, w wysokości 10% całkowitego wynagrodzeni</w:t>
      </w:r>
      <w:r w:rsidR="004309DF" w:rsidRPr="00263349">
        <w:rPr>
          <w:rFonts w:ascii="Verdana" w:hAnsi="Verdana"/>
          <w:sz w:val="18"/>
          <w:szCs w:val="18"/>
        </w:rPr>
        <w:t>a brutto określonego w § 5 ust. </w:t>
      </w:r>
      <w:r w:rsidR="0040764C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>;</w:t>
      </w:r>
    </w:p>
    <w:p w14:paraId="7628C93A" w14:textId="77777777" w:rsidR="00393E29" w:rsidRPr="00263349" w:rsidRDefault="00393E29" w:rsidP="00263349">
      <w:pPr>
        <w:pStyle w:val="Tekstpodstawowy"/>
        <w:numPr>
          <w:ilvl w:val="0"/>
          <w:numId w:val="28"/>
        </w:numPr>
        <w:ind w:left="426" w:right="-47" w:hanging="7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bCs/>
          <w:sz w:val="18"/>
          <w:szCs w:val="18"/>
        </w:rPr>
        <w:t xml:space="preserve">   z tytułu </w:t>
      </w:r>
      <w:r w:rsidRPr="00263349">
        <w:rPr>
          <w:rFonts w:ascii="Verdana" w:hAnsi="Verdana"/>
          <w:sz w:val="18"/>
          <w:szCs w:val="18"/>
        </w:rPr>
        <w:t xml:space="preserve">wypowiedzenia umowy </w:t>
      </w:r>
      <w:r w:rsidRPr="00263349">
        <w:rPr>
          <w:rFonts w:ascii="Verdana" w:hAnsi="Verdana"/>
          <w:bCs/>
          <w:sz w:val="18"/>
          <w:szCs w:val="18"/>
        </w:rPr>
        <w:t>przez którąkolwiek ze stron z przyczyn występujących po stronie Zamawiającego, w wysokości 10 % od kwoty stanowiącej różnicę pomiędzy maksymalną łączną wartością prac objętych niniejszą umową a wynagrodzeniem brutto za prace wykonane i odebrane przez Zamawiającego.</w:t>
      </w:r>
    </w:p>
    <w:p w14:paraId="3D48597F" w14:textId="77777777" w:rsidR="00EF5968" w:rsidRPr="00263349" w:rsidRDefault="00EF5968" w:rsidP="00263349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Zamawiający może potrącić naliczone kary umowne z wierzytelności przysługujących AGH wobec Wykonawcy, na co przez podpisanie Umowy wyraża zgodę Wykonawca. </w:t>
      </w:r>
    </w:p>
    <w:p w14:paraId="1B9E3734" w14:textId="433CF51A" w:rsidR="00EF5968" w:rsidRPr="00263349" w:rsidRDefault="00EF5968" w:rsidP="00263349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wynagrodzenia, o którym mowa w § </w:t>
      </w:r>
      <w:r w:rsidR="00325871" w:rsidRPr="00263349">
        <w:rPr>
          <w:rFonts w:ascii="Verdana" w:hAnsi="Verdana"/>
          <w:sz w:val="18"/>
          <w:szCs w:val="18"/>
        </w:rPr>
        <w:t>5</w:t>
      </w:r>
      <w:r w:rsidRPr="00263349">
        <w:rPr>
          <w:rFonts w:ascii="Verdana" w:hAnsi="Verdana"/>
          <w:sz w:val="18"/>
          <w:szCs w:val="18"/>
        </w:rPr>
        <w:t xml:space="preserve"> ust. </w:t>
      </w:r>
      <w:r w:rsidR="0040764C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 xml:space="preserve"> umowy.</w:t>
      </w:r>
    </w:p>
    <w:p w14:paraId="1FB8861B" w14:textId="77777777" w:rsidR="00EF5968" w:rsidRPr="00263349" w:rsidRDefault="00EF5968" w:rsidP="00263349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Zastrzeżenia co do kar umownych pozostają w mocy w całości lub w części, pomimo oświadczenia o odstąpieniu od umowy.</w:t>
      </w:r>
    </w:p>
    <w:p w14:paraId="0D2A8F18" w14:textId="77777777" w:rsidR="00EF5968" w:rsidRPr="00263349" w:rsidRDefault="00EF5968" w:rsidP="00263349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0061715" w14:textId="446D474E" w:rsidR="00DA1479" w:rsidRPr="00263349" w:rsidRDefault="00EF5968" w:rsidP="00263349">
      <w:pPr>
        <w:pStyle w:val="Tekstpodstawowy"/>
        <w:numPr>
          <w:ilvl w:val="0"/>
          <w:numId w:val="27"/>
        </w:numPr>
        <w:tabs>
          <w:tab w:val="clear" w:pos="720"/>
        </w:tabs>
        <w:ind w:right="-47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Zamawiający nie dopuszcza cesji wierzytelności wynikających z niniejszej umowy.</w:t>
      </w:r>
    </w:p>
    <w:p w14:paraId="69CFF869" w14:textId="77777777" w:rsidR="009F704C" w:rsidRPr="00263349" w:rsidRDefault="009F704C" w:rsidP="00263349">
      <w:pPr>
        <w:jc w:val="center"/>
        <w:rPr>
          <w:rFonts w:ascii="Verdana" w:hAnsi="Verdana"/>
          <w:sz w:val="18"/>
          <w:szCs w:val="18"/>
        </w:rPr>
      </w:pPr>
    </w:p>
    <w:p w14:paraId="76A66329" w14:textId="658992C2" w:rsidR="00393E29" w:rsidRPr="00263349" w:rsidRDefault="00393E29" w:rsidP="00263349">
      <w:pPr>
        <w:jc w:val="center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§ 7</w:t>
      </w:r>
    </w:p>
    <w:p w14:paraId="68371226" w14:textId="5698ECB7" w:rsidR="00393E29" w:rsidRPr="00263349" w:rsidRDefault="00393E29" w:rsidP="00263349">
      <w:pPr>
        <w:numPr>
          <w:ilvl w:val="0"/>
          <w:numId w:val="2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 </w:t>
      </w:r>
      <w:r w:rsidRPr="00263349">
        <w:rPr>
          <w:rFonts w:ascii="Verdana" w:hAnsi="Verdana"/>
          <w:sz w:val="18"/>
          <w:szCs w:val="18"/>
        </w:rPr>
        <w:tab/>
      </w:r>
      <w:r w:rsidR="003B56D3" w:rsidRPr="00263349">
        <w:rPr>
          <w:rFonts w:ascii="Verdana" w:hAnsi="Verdana"/>
          <w:sz w:val="18"/>
          <w:szCs w:val="18"/>
        </w:rPr>
        <w:t>Wykonawca</w:t>
      </w:r>
      <w:r w:rsidRPr="00263349">
        <w:rPr>
          <w:rFonts w:ascii="Verdana" w:hAnsi="Verdana"/>
          <w:sz w:val="18"/>
          <w:szCs w:val="18"/>
        </w:rPr>
        <w:t xml:space="preserve"> zobowiązuje się do zatrudnienia (przez siebie lub przez podwykonawcę) </w:t>
      </w:r>
      <w:r w:rsidRPr="00263349">
        <w:rPr>
          <w:rFonts w:ascii="Verdana" w:hAnsi="Verdana"/>
          <w:sz w:val="18"/>
          <w:szCs w:val="18"/>
        </w:rPr>
        <w:br/>
        <w:t xml:space="preserve">w oparciu o umowę o pracę w sposób określony w art. 22 §1 ustawy z dnia 26 czerwca 1974 r. – Kodeks pracy (Dz. U. z </w:t>
      </w:r>
      <w:r w:rsidR="00EE3358" w:rsidRPr="00263349">
        <w:rPr>
          <w:rFonts w:ascii="Verdana" w:hAnsi="Verdana"/>
          <w:sz w:val="18"/>
          <w:szCs w:val="18"/>
        </w:rPr>
        <w:t>2025.277</w:t>
      </w:r>
      <w:r w:rsidRPr="00263349">
        <w:rPr>
          <w:rFonts w:ascii="Verdana" w:hAnsi="Verdana"/>
          <w:sz w:val="18"/>
          <w:szCs w:val="18"/>
        </w:rPr>
        <w:t>), osób wykonują</w:t>
      </w:r>
      <w:r w:rsidR="00DC06E0" w:rsidRPr="00263349">
        <w:rPr>
          <w:rFonts w:ascii="Verdana" w:hAnsi="Verdana"/>
          <w:sz w:val="18"/>
          <w:szCs w:val="18"/>
        </w:rPr>
        <w:t xml:space="preserve">cych czynności </w:t>
      </w:r>
      <w:r w:rsidRPr="00263349">
        <w:rPr>
          <w:rFonts w:ascii="Verdana" w:hAnsi="Verdana"/>
          <w:sz w:val="18"/>
          <w:szCs w:val="18"/>
        </w:rPr>
        <w:t>w zakresie obsługi maszyn pralniczych, objęte przedmiotem umowy.</w:t>
      </w:r>
    </w:p>
    <w:p w14:paraId="23C025FB" w14:textId="77777777" w:rsidR="00393E29" w:rsidRDefault="00393E29" w:rsidP="00263349">
      <w:pPr>
        <w:numPr>
          <w:ilvl w:val="0"/>
          <w:numId w:val="29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 </w:t>
      </w:r>
      <w:r w:rsidRPr="00263349">
        <w:rPr>
          <w:rFonts w:ascii="Verdana" w:hAnsi="Verdana"/>
          <w:sz w:val="18"/>
          <w:szCs w:val="18"/>
        </w:rPr>
        <w:tab/>
        <w:t>W odniesieniu do osób wykonujących czynności polegające na wykonywaniu pracy</w:t>
      </w:r>
      <w:r w:rsidRPr="00263349">
        <w:rPr>
          <w:rFonts w:ascii="Verdana" w:hAnsi="Verdana"/>
          <w:sz w:val="18"/>
          <w:szCs w:val="18"/>
        </w:rPr>
        <w:br/>
        <w:t xml:space="preserve">w rozumieniu art. 22 §1 Kodeksu pracy, o których mowa powyżej, na żądanie Zamawiającego na każdym etapie realizacji Umowy Wykonawca winien udokumentować fakt zatrudnienia, poprzez przedłożenie przez Wykonawcę, </w:t>
      </w:r>
      <w:r w:rsidR="00DC06E0" w:rsidRPr="00263349">
        <w:rPr>
          <w:rFonts w:ascii="Verdana" w:hAnsi="Verdana"/>
          <w:sz w:val="18"/>
          <w:szCs w:val="18"/>
        </w:rPr>
        <w:t xml:space="preserve">poświadczonych za zgodność z oryginałem, </w:t>
      </w:r>
      <w:r w:rsidRPr="00263349">
        <w:rPr>
          <w:rFonts w:ascii="Verdana" w:hAnsi="Verdana"/>
          <w:sz w:val="18"/>
          <w:szCs w:val="18"/>
        </w:rPr>
        <w:t>kopii umów o pracę osób wykonujących ww. czynności, potwierdzających: imię i nazwisko zatrudnionego, rodzaj wykonywanych czynności, okres zatrudnienia, pracodawcę (pozostałe dane osobowe dotyczące pracownika należy zaczernić) 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21175A9C" w14:textId="77777777" w:rsidR="003156D2" w:rsidRPr="00263349" w:rsidRDefault="003156D2" w:rsidP="003156D2">
      <w:pPr>
        <w:ind w:left="284"/>
        <w:jc w:val="both"/>
        <w:rPr>
          <w:rFonts w:ascii="Verdana" w:hAnsi="Verdana"/>
          <w:sz w:val="18"/>
          <w:szCs w:val="18"/>
        </w:rPr>
      </w:pPr>
    </w:p>
    <w:p w14:paraId="7EB18896" w14:textId="77777777" w:rsidR="00393E29" w:rsidRPr="00263349" w:rsidRDefault="00393E29" w:rsidP="00263349">
      <w:pPr>
        <w:jc w:val="center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§ 8</w:t>
      </w:r>
    </w:p>
    <w:p w14:paraId="3718A91D" w14:textId="77777777" w:rsidR="009F704C" w:rsidRPr="00263349" w:rsidRDefault="009F704C" w:rsidP="00263349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81C7D4D" w14:textId="77777777" w:rsidR="009F704C" w:rsidRPr="00263349" w:rsidRDefault="009F704C" w:rsidP="00263349">
      <w:pPr>
        <w:numPr>
          <w:ilvl w:val="0"/>
          <w:numId w:val="45"/>
        </w:numPr>
        <w:tabs>
          <w:tab w:val="left" w:pos="360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 xml:space="preserve">Zmiany Umowy, o których mowa w ust. 1 muszą być dokonywane z zachowaniem przepisu art. 454 oraz 455 ustawy Prawo zamówień publicznych.  </w:t>
      </w:r>
    </w:p>
    <w:p w14:paraId="07FFBC8E" w14:textId="77777777" w:rsidR="009F704C" w:rsidRPr="00263349" w:rsidRDefault="009F704C" w:rsidP="00263349">
      <w:pPr>
        <w:numPr>
          <w:ilvl w:val="0"/>
          <w:numId w:val="45"/>
        </w:numPr>
        <w:tabs>
          <w:tab w:val="left" w:pos="0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78F1554B" w14:textId="77777777" w:rsidR="009F704C" w:rsidRPr="00263349" w:rsidRDefault="009F704C" w:rsidP="00263349">
      <w:pPr>
        <w:numPr>
          <w:ilvl w:val="0"/>
          <w:numId w:val="46"/>
        </w:numPr>
        <w:tabs>
          <w:tab w:val="clear" w:pos="720"/>
          <w:tab w:val="left" w:pos="0"/>
          <w:tab w:val="num" w:pos="284"/>
          <w:tab w:val="num" w:pos="644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b/>
          <w:kern w:val="2"/>
          <w:sz w:val="18"/>
          <w:szCs w:val="18"/>
        </w:rPr>
        <w:t xml:space="preserve"> terminu realizacji przedmiotu zamówienia</w:t>
      </w:r>
      <w:r w:rsidRPr="00263349">
        <w:rPr>
          <w:rFonts w:ascii="Verdana" w:hAnsi="Verdana"/>
          <w:kern w:val="2"/>
          <w:sz w:val="18"/>
          <w:szCs w:val="18"/>
        </w:rPr>
        <w:t>, gdy jest ona spowodowana:</w:t>
      </w:r>
    </w:p>
    <w:p w14:paraId="19EEBFAA" w14:textId="77777777" w:rsidR="009F704C" w:rsidRPr="00263349" w:rsidRDefault="009F704C" w:rsidP="00263349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 xml:space="preserve">następstwem okoliczności leżących po stronie Zamawiającego lub przeszkodami dającymi się przypisać Zamawiającemu, </w:t>
      </w:r>
    </w:p>
    <w:p w14:paraId="773BA56F" w14:textId="77777777" w:rsidR="009F704C" w:rsidRPr="00263349" w:rsidRDefault="009F704C" w:rsidP="00263349">
      <w:pPr>
        <w:numPr>
          <w:ilvl w:val="0"/>
          <w:numId w:val="15"/>
        </w:numPr>
        <w:tabs>
          <w:tab w:val="left" w:pos="0"/>
          <w:tab w:val="num" w:pos="426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46469ADF" w14:textId="77777777" w:rsidR="009F704C" w:rsidRPr="00263349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1DB0271E" w14:textId="6BAB3EFB" w:rsidR="009F704C" w:rsidRPr="00263349" w:rsidRDefault="009F704C" w:rsidP="009F704C">
      <w:pPr>
        <w:tabs>
          <w:tab w:val="num" w:pos="426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t>−     wprowadzenie nowego podwykonawcy zapewni lepszą realizację danej części zamówienia,</w:t>
      </w:r>
    </w:p>
    <w:p w14:paraId="7691B2FF" w14:textId="77777777" w:rsidR="009F704C" w:rsidRPr="00263349" w:rsidRDefault="009F704C" w:rsidP="009F704C">
      <w:pPr>
        <w:numPr>
          <w:ilvl w:val="0"/>
          <w:numId w:val="46"/>
        </w:numPr>
        <w:tabs>
          <w:tab w:val="clear" w:pos="720"/>
          <w:tab w:val="left" w:pos="0"/>
          <w:tab w:val="num" w:pos="426"/>
          <w:tab w:val="num" w:pos="644"/>
        </w:tabs>
        <w:suppressAutoHyphens/>
        <w:ind w:left="426" w:right="-189" w:hanging="426"/>
        <w:jc w:val="both"/>
        <w:rPr>
          <w:rFonts w:ascii="Verdana" w:hAnsi="Verdana"/>
          <w:kern w:val="2"/>
          <w:sz w:val="18"/>
          <w:szCs w:val="18"/>
        </w:rPr>
      </w:pPr>
      <w:r w:rsidRPr="00263349">
        <w:rPr>
          <w:rFonts w:ascii="Verdana" w:hAnsi="Verdana"/>
          <w:kern w:val="2"/>
          <w:sz w:val="18"/>
          <w:szCs w:val="18"/>
        </w:rPr>
        <w:lastRenderedPageBreak/>
        <w:t>ograniczenia zakresu prac objętych niniejszą umową w przypadku stwierdzenia braku  konieczności wykonywania części zamówienia.</w:t>
      </w:r>
    </w:p>
    <w:p w14:paraId="4E8CD347" w14:textId="1E79C587" w:rsidR="009F704C" w:rsidRPr="00263349" w:rsidRDefault="009F704C" w:rsidP="009F704C">
      <w:pPr>
        <w:ind w:left="426" w:hanging="426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263349">
        <w:rPr>
          <w:rFonts w:ascii="Verdana" w:hAnsi="Verdana"/>
          <w:kern w:val="2"/>
          <w:sz w:val="18"/>
          <w:szCs w:val="18"/>
        </w:rPr>
        <w:t xml:space="preserve">4.  </w:t>
      </w:r>
      <w:r w:rsidR="00A37561" w:rsidRPr="00263349">
        <w:rPr>
          <w:rFonts w:ascii="Verdana" w:hAnsi="Verdana"/>
          <w:kern w:val="2"/>
          <w:sz w:val="18"/>
          <w:szCs w:val="18"/>
        </w:rPr>
        <w:t xml:space="preserve"> </w:t>
      </w:r>
      <w:r w:rsidRPr="00263349">
        <w:rPr>
          <w:rFonts w:ascii="Verdana" w:hAnsi="Verdana"/>
          <w:kern w:val="2"/>
          <w:sz w:val="18"/>
          <w:szCs w:val="18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B922157" w14:textId="77777777" w:rsidR="009F704C" w:rsidRPr="00263349" w:rsidRDefault="009F704C" w:rsidP="009F704C">
      <w:pPr>
        <w:rPr>
          <w:rFonts w:ascii="Verdana" w:eastAsia="Calibri" w:hAnsi="Verdana"/>
          <w:sz w:val="18"/>
          <w:szCs w:val="18"/>
          <w:lang w:eastAsia="en-US"/>
        </w:rPr>
      </w:pPr>
    </w:p>
    <w:p w14:paraId="0015B238" w14:textId="604ED79B" w:rsidR="009F704C" w:rsidRPr="00263349" w:rsidRDefault="009F704C" w:rsidP="009F704C">
      <w:pPr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263349">
        <w:rPr>
          <w:rFonts w:ascii="Verdana" w:eastAsia="Calibri" w:hAnsi="Verdana"/>
          <w:b/>
          <w:bCs/>
          <w:sz w:val="18"/>
          <w:szCs w:val="18"/>
          <w:lang w:eastAsia="en-US"/>
        </w:rPr>
        <w:t>§ 9</w:t>
      </w:r>
    </w:p>
    <w:p w14:paraId="61617A63" w14:textId="6188F5FA" w:rsidR="00A37561" w:rsidRPr="00263349" w:rsidRDefault="00A37561" w:rsidP="00DF60F0">
      <w:pPr>
        <w:pStyle w:val="Akapitzlist"/>
        <w:numPr>
          <w:ilvl w:val="3"/>
          <w:numId w:val="47"/>
        </w:numPr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ab/>
        <w:t xml:space="preserve">Strony przewidują możliwość zmiany poziomu maksymalnego wynagrodzenia, o którym mowa w § </w:t>
      </w:r>
      <w:r w:rsidR="00DF60F0" w:rsidRPr="00263349">
        <w:rPr>
          <w:rFonts w:ascii="Verdana" w:hAnsi="Verdana"/>
          <w:sz w:val="18"/>
          <w:szCs w:val="18"/>
        </w:rPr>
        <w:t>5</w:t>
      </w:r>
      <w:r w:rsidRPr="00263349">
        <w:rPr>
          <w:rFonts w:ascii="Verdana" w:hAnsi="Verdana"/>
          <w:sz w:val="18"/>
          <w:szCs w:val="18"/>
        </w:rPr>
        <w:t xml:space="preserve"> ust. </w:t>
      </w:r>
      <w:r w:rsidR="00F44B96" w:rsidRPr="00263349">
        <w:rPr>
          <w:rFonts w:ascii="Verdana" w:hAnsi="Verdana"/>
          <w:sz w:val="18"/>
          <w:szCs w:val="18"/>
        </w:rPr>
        <w:t xml:space="preserve">1 i </w:t>
      </w:r>
      <w:r w:rsidR="00DF60F0" w:rsidRPr="00263349">
        <w:rPr>
          <w:rFonts w:ascii="Verdana" w:hAnsi="Verdana"/>
          <w:sz w:val="18"/>
          <w:szCs w:val="18"/>
        </w:rPr>
        <w:t xml:space="preserve">2 </w:t>
      </w:r>
      <w:r w:rsidRPr="00263349">
        <w:rPr>
          <w:rFonts w:ascii="Verdana" w:hAnsi="Verdana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73A1058C" w14:textId="77777777" w:rsidR="00A37561" w:rsidRPr="00263349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035EC70C" w14:textId="77777777" w:rsidR="00A37561" w:rsidRPr="00263349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6606BC26" w14:textId="17CD1307" w:rsidR="00A37561" w:rsidRPr="00263349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Waloryzacja wynagrodzenia Wykonawcy w oparciu o wskaźnik podany w lit. b) może nastąpić jednorazowo, nie wcześniej niż po upływie </w:t>
      </w:r>
      <w:r w:rsidR="00507EEA">
        <w:rPr>
          <w:rFonts w:ascii="Verdana" w:hAnsi="Verdana"/>
          <w:sz w:val="18"/>
          <w:szCs w:val="18"/>
        </w:rPr>
        <w:t>12</w:t>
      </w:r>
      <w:r w:rsidRPr="00263349">
        <w:rPr>
          <w:rFonts w:ascii="Verdana" w:hAnsi="Verdana"/>
          <w:sz w:val="18"/>
          <w:szCs w:val="18"/>
        </w:rPr>
        <w:t xml:space="preserve"> miesięcy od dnia zawarcia niniejszej umowy;</w:t>
      </w:r>
      <w:bookmarkStart w:id="2" w:name="_Hlk153287805"/>
    </w:p>
    <w:p w14:paraId="2B6CDEC3" w14:textId="77777777" w:rsidR="00A37561" w:rsidRPr="00263349" w:rsidRDefault="00A37561" w:rsidP="00DF60F0">
      <w:pPr>
        <w:pStyle w:val="Akapitzlist"/>
        <w:numPr>
          <w:ilvl w:val="0"/>
          <w:numId w:val="4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2"/>
      <w:r w:rsidRPr="00263349">
        <w:rPr>
          <w:rFonts w:ascii="Verdana" w:hAnsi="Verdana"/>
          <w:sz w:val="18"/>
          <w:szCs w:val="18"/>
        </w:rPr>
        <w:t xml:space="preserve">; </w:t>
      </w:r>
    </w:p>
    <w:p w14:paraId="0AAABA55" w14:textId="2616FD7D" w:rsidR="00A37561" w:rsidRPr="00263349" w:rsidRDefault="00A37561" w:rsidP="00DF60F0">
      <w:p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2.   </w:t>
      </w:r>
      <w:r w:rsidRPr="00263349">
        <w:rPr>
          <w:rFonts w:ascii="Verdana" w:hAnsi="Verdana"/>
          <w:sz w:val="18"/>
          <w:szCs w:val="18"/>
        </w:rPr>
        <w:tab/>
        <w:t xml:space="preserve">Zmiana wynagrodzenia, może zostać wprowadzona na wniosek Stron, zgodnie z poniższymi zasadami: </w:t>
      </w:r>
    </w:p>
    <w:p w14:paraId="52BAFA09" w14:textId="77777777" w:rsidR="00A37561" w:rsidRPr="00263349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A171D15" w14:textId="77777777" w:rsidR="00A37561" w:rsidRPr="00263349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13C3AB76" w14:textId="264A5F65" w:rsidR="00A37561" w:rsidRPr="00263349" w:rsidRDefault="00A37561" w:rsidP="00DF60F0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DF60F0" w:rsidRPr="00263349">
        <w:rPr>
          <w:rFonts w:ascii="Verdana" w:hAnsi="Verdana"/>
          <w:sz w:val="18"/>
          <w:szCs w:val="18"/>
        </w:rPr>
        <w:t>5</w:t>
      </w:r>
      <w:r w:rsidRPr="00263349">
        <w:rPr>
          <w:rFonts w:ascii="Verdana" w:hAnsi="Verdana"/>
          <w:sz w:val="18"/>
          <w:szCs w:val="18"/>
        </w:rPr>
        <w:t xml:space="preserve"> ust. </w:t>
      </w:r>
      <w:r w:rsidR="00DF60F0" w:rsidRPr="00263349">
        <w:rPr>
          <w:rFonts w:ascii="Verdana" w:hAnsi="Verdana"/>
          <w:sz w:val="18"/>
          <w:szCs w:val="18"/>
        </w:rPr>
        <w:t>2</w:t>
      </w:r>
      <w:r w:rsidRPr="00263349">
        <w:rPr>
          <w:rFonts w:ascii="Verdana" w:hAnsi="Verdana"/>
          <w:sz w:val="18"/>
          <w:szCs w:val="18"/>
        </w:rPr>
        <w:t xml:space="preserve"> niniejszej  Umowy, </w:t>
      </w:r>
    </w:p>
    <w:p w14:paraId="0A167609" w14:textId="61EA1995" w:rsidR="00A37561" w:rsidRPr="00263349" w:rsidRDefault="00A37561" w:rsidP="00A37561">
      <w:pPr>
        <w:pStyle w:val="Akapitzlist"/>
        <w:numPr>
          <w:ilvl w:val="0"/>
          <w:numId w:val="48"/>
        </w:numPr>
        <w:suppressAutoHyphens/>
        <w:spacing w:after="0" w:line="240" w:lineRule="auto"/>
        <w:jc w:val="both"/>
        <w:rPr>
          <w:rFonts w:ascii="Verdana" w:hAnsi="Verdana" w:cs="Tahom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</w:t>
      </w:r>
      <w:r w:rsidRPr="00263349">
        <w:rPr>
          <w:rFonts w:ascii="Verdana" w:hAnsi="Verdana" w:cs="Tahoma"/>
          <w:sz w:val="18"/>
          <w:szCs w:val="18"/>
        </w:rPr>
        <w:t>.</w:t>
      </w:r>
    </w:p>
    <w:p w14:paraId="37F4EA3B" w14:textId="77777777" w:rsidR="0002718A" w:rsidRPr="00263349" w:rsidRDefault="0002718A" w:rsidP="0002718A">
      <w:pPr>
        <w:jc w:val="center"/>
        <w:rPr>
          <w:rFonts w:ascii="Verdana" w:hAnsi="Verdana"/>
          <w:sz w:val="18"/>
          <w:szCs w:val="18"/>
        </w:rPr>
      </w:pPr>
    </w:p>
    <w:p w14:paraId="49CAB2F9" w14:textId="44CBE53D" w:rsidR="0002718A" w:rsidRDefault="0002718A" w:rsidP="0002718A">
      <w:pPr>
        <w:jc w:val="center"/>
        <w:rPr>
          <w:rFonts w:ascii="Verdana" w:hAnsi="Verdana"/>
          <w:b/>
          <w:sz w:val="18"/>
          <w:szCs w:val="18"/>
        </w:rPr>
      </w:pPr>
      <w:r w:rsidRPr="00263349">
        <w:rPr>
          <w:rFonts w:ascii="Verdana" w:hAnsi="Verdana"/>
          <w:b/>
          <w:sz w:val="18"/>
          <w:szCs w:val="18"/>
        </w:rPr>
        <w:t>§1</w:t>
      </w:r>
      <w:r w:rsidR="00A37561" w:rsidRPr="00263349">
        <w:rPr>
          <w:rFonts w:ascii="Verdana" w:hAnsi="Verdana"/>
          <w:b/>
          <w:sz w:val="18"/>
          <w:szCs w:val="18"/>
        </w:rPr>
        <w:t>0</w:t>
      </w:r>
    </w:p>
    <w:p w14:paraId="5C6007A1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Strony zobowiązują się dokonać zmiany wysokości wynagrodzenia należnego Wykonawcy, o którym mowa w § 9 ust. 1 Umowy, w formie pisemnego aneksu, każdorazowo w przypadku wystąpienia jednej z następujących okoliczności:</w:t>
      </w:r>
    </w:p>
    <w:p w14:paraId="6B118AA5" w14:textId="77777777" w:rsidR="00F35193" w:rsidRPr="00F35193" w:rsidRDefault="00F35193" w:rsidP="00F35193">
      <w:pPr>
        <w:suppressAutoHyphens/>
        <w:ind w:left="709" w:hanging="283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stawki podatku od towarów i usług,</w:t>
      </w:r>
    </w:p>
    <w:p w14:paraId="1B00D002" w14:textId="77777777" w:rsidR="00F35193" w:rsidRPr="00F35193" w:rsidRDefault="00F35193" w:rsidP="00F35193">
      <w:pPr>
        <w:suppressAutoHyphens/>
        <w:ind w:left="709" w:hanging="283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wysokości minimalnego wynagrodzenia za pracę albo wysokości minimalnej stawki godzinowej, ustalonych na podstawie ustawy z dnia 10 października 2002 r. o minimalnym wynagrodzeniu za pracę</w:t>
      </w:r>
    </w:p>
    <w:p w14:paraId="09389E25" w14:textId="77777777" w:rsidR="00F35193" w:rsidRPr="00F35193" w:rsidRDefault="00F35193" w:rsidP="00F35193">
      <w:pPr>
        <w:suppressAutoHyphens/>
        <w:ind w:left="709" w:hanging="283"/>
        <w:jc w:val="both"/>
        <w:rPr>
          <w:rFonts w:ascii="Verdana" w:hAnsi="Verdana" w:cs="Trebuchet MS"/>
          <w:sz w:val="18"/>
          <w:szCs w:val="18"/>
          <w:lang w:eastAsia="zh-CN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3)</w:t>
      </w: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5C179482" w14:textId="77777777" w:rsidR="00F35193" w:rsidRPr="00F35193" w:rsidRDefault="00F35193" w:rsidP="00F35193">
      <w:pPr>
        <w:suppressAutoHyphens/>
        <w:ind w:left="709" w:hanging="283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0FA9195E" w14:textId="77777777" w:rsidR="00F35193" w:rsidRPr="00F35193" w:rsidRDefault="00F35193" w:rsidP="00F35193">
      <w:pPr>
        <w:suppressAutoHyphens/>
        <w:ind w:left="426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- na zasadach i w sposób określony w ust. 2 - 12, jeżeli zmiany te będą miały wpływ na koszty wykonania Umowy przez Wykonawcę.</w:t>
      </w:r>
    </w:p>
    <w:p w14:paraId="653EF254" w14:textId="77777777" w:rsidR="00F35193" w:rsidRPr="00F35193" w:rsidRDefault="00F35193" w:rsidP="00F35193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AE36FC9" w14:textId="77777777" w:rsidR="00F35193" w:rsidRPr="00F35193" w:rsidRDefault="00F35193" w:rsidP="00F35193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424441BE" w14:textId="77777777" w:rsidR="00F35193" w:rsidRPr="00F35193" w:rsidRDefault="00F35193" w:rsidP="00F35193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</w:t>
      </w: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lastRenderedPageBreak/>
        <w:t>dokonujących zmian w zakresie zasad podlegania ubezpieczeniom społecznym lub ubezpieczeniu zdrowotnemu lub w zakresie wysokości stawki składki na ubezpieczenia społeczne lub zdrowotne.</w:t>
      </w:r>
    </w:p>
    <w:p w14:paraId="4F9AFA0D" w14:textId="77777777" w:rsidR="00F35193" w:rsidRPr="00F35193" w:rsidRDefault="00F35193" w:rsidP="00F35193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777B15F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5DC4B87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3F4A2E7E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1BE6774F" w14:textId="77777777" w:rsidR="00F35193" w:rsidRPr="00F35193" w:rsidRDefault="00F35193" w:rsidP="00F35193">
      <w:pPr>
        <w:suppressAutoHyphens/>
        <w:ind w:left="709" w:hanging="283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737BDBE0" w14:textId="77777777" w:rsidR="00F35193" w:rsidRPr="00F35193" w:rsidRDefault="00F35193" w:rsidP="00F35193">
      <w:pPr>
        <w:suppressAutoHyphens/>
        <w:ind w:left="709" w:hanging="283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71AF19D5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657EEB26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51100ADD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6F7D9600" w14:textId="77777777" w:rsidR="00F35193" w:rsidRPr="00F35193" w:rsidRDefault="00F35193" w:rsidP="00F35193">
      <w:pPr>
        <w:numPr>
          <w:ilvl w:val="0"/>
          <w:numId w:val="39"/>
        </w:numPr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 w:rsidRPr="00F35193">
        <w:rPr>
          <w:rFonts w:ascii="Verdana" w:eastAsia="Calibri" w:hAnsi="Verdana"/>
          <w:color w:val="000000"/>
          <w:sz w:val="18"/>
          <w:szCs w:val="18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0B94C7D3" w14:textId="77777777" w:rsidR="00F35193" w:rsidRDefault="00F35193" w:rsidP="00F35193">
      <w:pPr>
        <w:rPr>
          <w:rFonts w:ascii="Verdana" w:hAnsi="Verdana"/>
          <w:b/>
          <w:sz w:val="18"/>
          <w:szCs w:val="18"/>
        </w:rPr>
      </w:pPr>
    </w:p>
    <w:p w14:paraId="1E8A8164" w14:textId="64B8C361" w:rsidR="00F35193" w:rsidRPr="00263349" w:rsidRDefault="00F35193" w:rsidP="00F35193">
      <w:pPr>
        <w:jc w:val="center"/>
        <w:rPr>
          <w:rFonts w:ascii="Verdana" w:hAnsi="Verdana"/>
          <w:b/>
          <w:sz w:val="18"/>
          <w:szCs w:val="18"/>
        </w:rPr>
      </w:pPr>
      <w:r w:rsidRPr="00F35193">
        <w:rPr>
          <w:rFonts w:ascii="Verdana" w:hAnsi="Verdana"/>
          <w:b/>
          <w:sz w:val="18"/>
          <w:szCs w:val="18"/>
        </w:rPr>
        <w:t xml:space="preserve">§ </w:t>
      </w:r>
      <w:r>
        <w:rPr>
          <w:rFonts w:ascii="Verdana" w:hAnsi="Verdana"/>
          <w:b/>
          <w:sz w:val="18"/>
          <w:szCs w:val="18"/>
        </w:rPr>
        <w:t>11</w:t>
      </w:r>
    </w:p>
    <w:p w14:paraId="0040D69F" w14:textId="77777777" w:rsidR="00393E29" w:rsidRPr="00263349" w:rsidRDefault="00393E29" w:rsidP="00393E29">
      <w:pPr>
        <w:numPr>
          <w:ilvl w:val="0"/>
          <w:numId w:val="25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 sprawach nie uregulowanych w niniejszej umowie stosuje się przepisy Kodeksu Cywilnego oraz ustawy prawo zamówień publicznych.</w:t>
      </w:r>
    </w:p>
    <w:p w14:paraId="52765545" w14:textId="77777777" w:rsidR="00393E29" w:rsidRPr="00263349" w:rsidRDefault="00393E29" w:rsidP="00393E29">
      <w:pPr>
        <w:numPr>
          <w:ilvl w:val="0"/>
          <w:numId w:val="25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Wszelkie spory powstałe na tle wykonywania niniejszej umowy St</w:t>
      </w:r>
      <w:r w:rsidR="004309DF" w:rsidRPr="00263349">
        <w:rPr>
          <w:rFonts w:ascii="Verdana" w:hAnsi="Verdana"/>
          <w:sz w:val="18"/>
          <w:szCs w:val="18"/>
        </w:rPr>
        <w:t>rony zobowiązują się załatwić w </w:t>
      </w:r>
      <w:r w:rsidRPr="00263349">
        <w:rPr>
          <w:rFonts w:ascii="Verdana" w:hAnsi="Verdana"/>
          <w:sz w:val="18"/>
          <w:szCs w:val="18"/>
        </w:rPr>
        <w:t>pierwszej kolejności ugodowo, a w ostateczności przed sądem właściwym dla siedziby Zamawiającego.</w:t>
      </w:r>
    </w:p>
    <w:p w14:paraId="6E2E85C1" w14:textId="482B8FB8" w:rsidR="00393E29" w:rsidRDefault="00393E29" w:rsidP="00393E29">
      <w:pPr>
        <w:numPr>
          <w:ilvl w:val="0"/>
          <w:numId w:val="25"/>
        </w:numPr>
        <w:jc w:val="both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Umowę sporządzono w 2-ch jednobrzmiących egzemplarzach 1 egz. dla Zamawiającego,</w:t>
      </w:r>
      <w:r w:rsidRPr="00263349">
        <w:rPr>
          <w:rFonts w:ascii="Verdana" w:hAnsi="Verdana"/>
          <w:sz w:val="18"/>
          <w:szCs w:val="18"/>
        </w:rPr>
        <w:br/>
        <w:t>1 egz. dla Wykonawcy.</w:t>
      </w:r>
    </w:p>
    <w:p w14:paraId="6A9ED99F" w14:textId="77777777" w:rsidR="003156D2" w:rsidRDefault="003156D2" w:rsidP="003156D2">
      <w:pPr>
        <w:jc w:val="both"/>
        <w:rPr>
          <w:rFonts w:ascii="Verdana" w:hAnsi="Verdana"/>
          <w:sz w:val="18"/>
          <w:szCs w:val="18"/>
        </w:rPr>
      </w:pPr>
    </w:p>
    <w:p w14:paraId="509E76C0" w14:textId="77777777" w:rsidR="003156D2" w:rsidRDefault="003156D2" w:rsidP="003156D2">
      <w:pPr>
        <w:jc w:val="both"/>
        <w:rPr>
          <w:rFonts w:ascii="Verdana" w:hAnsi="Verdana"/>
          <w:sz w:val="18"/>
          <w:szCs w:val="18"/>
        </w:rPr>
      </w:pPr>
    </w:p>
    <w:p w14:paraId="7AA9D86C" w14:textId="77777777" w:rsidR="003156D2" w:rsidRDefault="003156D2" w:rsidP="003156D2">
      <w:pPr>
        <w:jc w:val="both"/>
        <w:rPr>
          <w:rFonts w:ascii="Verdana" w:hAnsi="Verdana"/>
          <w:sz w:val="18"/>
          <w:szCs w:val="18"/>
        </w:rPr>
      </w:pPr>
    </w:p>
    <w:p w14:paraId="22202C7E" w14:textId="77777777" w:rsidR="003156D2" w:rsidRDefault="003156D2" w:rsidP="003156D2">
      <w:pPr>
        <w:jc w:val="both"/>
        <w:rPr>
          <w:rFonts w:ascii="Verdana" w:hAnsi="Verdana"/>
          <w:sz w:val="18"/>
          <w:szCs w:val="18"/>
        </w:rPr>
      </w:pPr>
    </w:p>
    <w:p w14:paraId="08EFCD72" w14:textId="77777777" w:rsidR="003156D2" w:rsidRDefault="003156D2" w:rsidP="003156D2">
      <w:pPr>
        <w:jc w:val="both"/>
        <w:rPr>
          <w:rFonts w:ascii="Verdana" w:hAnsi="Verdana"/>
          <w:sz w:val="18"/>
          <w:szCs w:val="18"/>
        </w:rPr>
      </w:pPr>
    </w:p>
    <w:p w14:paraId="646B2150" w14:textId="77777777" w:rsidR="003156D2" w:rsidRPr="00263349" w:rsidRDefault="003156D2" w:rsidP="003156D2">
      <w:pPr>
        <w:jc w:val="both"/>
        <w:rPr>
          <w:rFonts w:ascii="Verdana" w:hAnsi="Verdana"/>
          <w:sz w:val="18"/>
          <w:szCs w:val="18"/>
        </w:rPr>
      </w:pPr>
    </w:p>
    <w:p w14:paraId="09CE305B" w14:textId="77777777" w:rsidR="00393E29" w:rsidRPr="00263349" w:rsidRDefault="00393E29" w:rsidP="00393E29">
      <w:pPr>
        <w:rPr>
          <w:rFonts w:ascii="Verdana" w:hAnsi="Verdana"/>
          <w:b/>
          <w:sz w:val="18"/>
          <w:szCs w:val="18"/>
        </w:rPr>
      </w:pPr>
      <w:r w:rsidRPr="00263349">
        <w:rPr>
          <w:rFonts w:ascii="Verdana" w:hAnsi="Verdana"/>
          <w:b/>
          <w:sz w:val="18"/>
          <w:szCs w:val="18"/>
        </w:rPr>
        <w:lastRenderedPageBreak/>
        <w:t>WYKONAWCA</w:t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  <w:t xml:space="preserve">                                                                                             </w:t>
      </w:r>
      <w:r w:rsidR="003B56D3" w:rsidRPr="00263349">
        <w:rPr>
          <w:rFonts w:ascii="Verdana" w:hAnsi="Verdana"/>
          <w:b/>
          <w:sz w:val="18"/>
          <w:szCs w:val="18"/>
        </w:rPr>
        <w:t xml:space="preserve">   </w:t>
      </w:r>
      <w:r w:rsidRPr="00263349">
        <w:rPr>
          <w:rFonts w:ascii="Verdana" w:hAnsi="Verdana"/>
          <w:b/>
          <w:sz w:val="18"/>
          <w:szCs w:val="18"/>
        </w:rPr>
        <w:t xml:space="preserve">  </w:t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  <w:t>ZAMAWIAJĄCY</w:t>
      </w:r>
    </w:p>
    <w:p w14:paraId="466F6F36" w14:textId="14E428D8" w:rsidR="00E65646" w:rsidRPr="00263349" w:rsidRDefault="00E65646" w:rsidP="00393E29">
      <w:pPr>
        <w:rPr>
          <w:rFonts w:ascii="Verdana" w:hAnsi="Verdana"/>
          <w:b/>
          <w:sz w:val="18"/>
          <w:szCs w:val="18"/>
        </w:rPr>
      </w:pPr>
    </w:p>
    <w:p w14:paraId="0FFFA6D6" w14:textId="77777777" w:rsidR="00896B88" w:rsidRPr="00263349" w:rsidRDefault="00896B88" w:rsidP="00393E29">
      <w:pPr>
        <w:rPr>
          <w:rFonts w:ascii="Verdana" w:hAnsi="Verdana"/>
          <w:b/>
          <w:sz w:val="18"/>
          <w:szCs w:val="18"/>
        </w:rPr>
      </w:pPr>
    </w:p>
    <w:p w14:paraId="4621D49F" w14:textId="270358B9" w:rsidR="00393E29" w:rsidRPr="00263349" w:rsidRDefault="003B56D3" w:rsidP="00393E29">
      <w:pPr>
        <w:rPr>
          <w:rFonts w:ascii="Verdana" w:hAnsi="Verdana"/>
          <w:b/>
          <w:sz w:val="18"/>
          <w:szCs w:val="18"/>
        </w:rPr>
      </w:pPr>
      <w:r w:rsidRPr="00263349">
        <w:rPr>
          <w:rFonts w:ascii="Verdana" w:hAnsi="Verdana"/>
          <w:b/>
          <w:sz w:val="18"/>
          <w:szCs w:val="18"/>
        </w:rPr>
        <w:t>……………………..                                                                                            ……………………….</w:t>
      </w:r>
    </w:p>
    <w:p w14:paraId="1AE6AF21" w14:textId="3938EA52" w:rsidR="003B56D3" w:rsidRPr="00263349" w:rsidRDefault="003B56D3" w:rsidP="003B56D3">
      <w:pPr>
        <w:pStyle w:val="Zwykytekst"/>
        <w:rPr>
          <w:rFonts w:ascii="Verdana" w:hAnsi="Verdana" w:cs="Times New Roman"/>
          <w:i/>
          <w:sz w:val="18"/>
          <w:szCs w:val="18"/>
        </w:rPr>
      </w:pPr>
      <w:r w:rsidRPr="00263349">
        <w:rPr>
          <w:rFonts w:ascii="Verdana" w:hAnsi="Verdana" w:cs="Times New Roman"/>
          <w:sz w:val="18"/>
          <w:szCs w:val="18"/>
        </w:rPr>
        <w:t xml:space="preserve"> </w:t>
      </w:r>
      <w:r w:rsidR="00343452" w:rsidRPr="00263349">
        <w:rPr>
          <w:rFonts w:ascii="Verdana" w:hAnsi="Verdana" w:cs="Times New Roman"/>
          <w:sz w:val="18"/>
          <w:szCs w:val="18"/>
        </w:rPr>
        <w:t xml:space="preserve">    </w:t>
      </w:r>
      <w:r w:rsidRPr="00263349">
        <w:rPr>
          <w:rFonts w:ascii="Verdana" w:hAnsi="Verdana" w:cs="Times New Roman"/>
          <w:sz w:val="18"/>
          <w:szCs w:val="18"/>
        </w:rPr>
        <w:t xml:space="preserve"> </w:t>
      </w:r>
      <w:r w:rsidRPr="00263349">
        <w:rPr>
          <w:rFonts w:ascii="Verdana" w:hAnsi="Verdana" w:cs="Times New Roman"/>
          <w:i/>
          <w:sz w:val="18"/>
          <w:szCs w:val="18"/>
        </w:rPr>
        <w:t>(data i podpis</w:t>
      </w:r>
      <w:r w:rsidR="00343452" w:rsidRPr="00263349">
        <w:rPr>
          <w:rFonts w:ascii="Verdana" w:hAnsi="Verdana" w:cs="Times New Roman"/>
          <w:i/>
          <w:sz w:val="18"/>
          <w:szCs w:val="18"/>
        </w:rPr>
        <w:t>)</w:t>
      </w:r>
      <w:r w:rsidRPr="00263349">
        <w:rPr>
          <w:rFonts w:ascii="Verdana" w:hAnsi="Verdana" w:cs="Times New Roman"/>
          <w:i/>
          <w:sz w:val="18"/>
          <w:szCs w:val="18"/>
        </w:rPr>
        <w:t xml:space="preserve">                                                                                             </w:t>
      </w:r>
      <w:r w:rsidRPr="00263349">
        <w:rPr>
          <w:rFonts w:ascii="Verdana" w:hAnsi="Verdana" w:cs="Times New Roman"/>
          <w:i/>
          <w:sz w:val="18"/>
          <w:szCs w:val="18"/>
        </w:rPr>
        <w:tab/>
        <w:t>(data i podpis)</w:t>
      </w:r>
    </w:p>
    <w:p w14:paraId="4486ACEB" w14:textId="77777777" w:rsidR="00343452" w:rsidRPr="00263349" w:rsidRDefault="00343452" w:rsidP="00343452">
      <w:pPr>
        <w:rPr>
          <w:rFonts w:ascii="Verdana" w:hAnsi="Verdana"/>
          <w:sz w:val="18"/>
          <w:szCs w:val="18"/>
        </w:rPr>
      </w:pPr>
    </w:p>
    <w:p w14:paraId="56C63CFC" w14:textId="7FA3FA89" w:rsidR="00896B88" w:rsidRPr="00263349" w:rsidRDefault="00343452" w:rsidP="00343452">
      <w:pPr>
        <w:tabs>
          <w:tab w:val="left" w:pos="3330"/>
        </w:tabs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ab/>
      </w:r>
      <w:r w:rsidR="00E65646" w:rsidRPr="00263349">
        <w:rPr>
          <w:rFonts w:ascii="Verdana" w:hAnsi="Verdana"/>
          <w:sz w:val="18"/>
          <w:szCs w:val="18"/>
        </w:rPr>
        <w:t xml:space="preserve">                                         </w:t>
      </w:r>
    </w:p>
    <w:p w14:paraId="7DA4803E" w14:textId="6867B787" w:rsidR="007007FD" w:rsidRPr="00263349" w:rsidRDefault="006201A3" w:rsidP="006201A3">
      <w:pPr>
        <w:tabs>
          <w:tab w:val="left" w:pos="3330"/>
        </w:tabs>
        <w:jc w:val="center"/>
        <w:rPr>
          <w:rFonts w:ascii="Verdana" w:hAnsi="Verdana"/>
          <w:b/>
          <w:i/>
          <w:iCs/>
          <w:sz w:val="18"/>
          <w:szCs w:val="18"/>
        </w:rPr>
      </w:pPr>
      <w:r w:rsidRPr="00263349">
        <w:rPr>
          <w:rFonts w:ascii="Verdana" w:hAnsi="Verdana"/>
          <w:b/>
          <w:i/>
          <w:iCs/>
          <w:sz w:val="18"/>
          <w:szCs w:val="18"/>
        </w:rPr>
        <w:t xml:space="preserve">                                                                                               </w:t>
      </w:r>
      <w:r w:rsidR="00343452" w:rsidRPr="00263349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2AD8D8AA" w14:textId="77777777" w:rsidR="00343452" w:rsidRPr="00263349" w:rsidRDefault="00343452" w:rsidP="001316F6">
      <w:pPr>
        <w:tabs>
          <w:tab w:val="left" w:pos="3330"/>
        </w:tabs>
        <w:jc w:val="center"/>
        <w:rPr>
          <w:rFonts w:ascii="Verdana" w:hAnsi="Verdana"/>
          <w:b/>
          <w:sz w:val="18"/>
          <w:szCs w:val="18"/>
        </w:rPr>
      </w:pPr>
    </w:p>
    <w:p w14:paraId="50AA6CCB" w14:textId="6CF1F806" w:rsidR="00DF60F0" w:rsidRPr="00263349" w:rsidRDefault="006201A3" w:rsidP="00263349">
      <w:pPr>
        <w:tabs>
          <w:tab w:val="left" w:pos="3330"/>
        </w:tabs>
        <w:rPr>
          <w:rFonts w:ascii="Verdana" w:hAnsi="Verdana"/>
          <w:b/>
          <w:sz w:val="18"/>
          <w:szCs w:val="18"/>
        </w:rPr>
      </w:pP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</w:r>
      <w:r w:rsidRPr="00263349">
        <w:rPr>
          <w:rFonts w:ascii="Verdana" w:hAnsi="Verdana"/>
          <w:b/>
          <w:sz w:val="18"/>
          <w:szCs w:val="18"/>
        </w:rPr>
        <w:tab/>
        <w:t xml:space="preserve">                                                     </w:t>
      </w:r>
      <w:r w:rsidR="00343452" w:rsidRPr="00263349">
        <w:rPr>
          <w:rFonts w:ascii="Verdana" w:hAnsi="Verdana"/>
          <w:b/>
          <w:sz w:val="18"/>
          <w:szCs w:val="18"/>
        </w:rPr>
        <w:t>…………………………</w:t>
      </w:r>
    </w:p>
    <w:p w14:paraId="2195C9D0" w14:textId="0A6BF833" w:rsidR="00DF60F0" w:rsidRPr="00263349" w:rsidRDefault="00DF60F0" w:rsidP="00343452">
      <w:pPr>
        <w:jc w:val="center"/>
        <w:rPr>
          <w:rFonts w:ascii="Verdana" w:hAnsi="Verdana"/>
          <w:sz w:val="18"/>
          <w:szCs w:val="18"/>
        </w:rPr>
      </w:pPr>
    </w:p>
    <w:p w14:paraId="6B1D6284" w14:textId="61593F50" w:rsidR="00DF60F0" w:rsidRPr="00263349" w:rsidRDefault="00DF60F0" w:rsidP="00343452">
      <w:pPr>
        <w:jc w:val="center"/>
        <w:rPr>
          <w:rFonts w:ascii="Verdana" w:hAnsi="Verdana"/>
          <w:sz w:val="18"/>
          <w:szCs w:val="18"/>
        </w:rPr>
      </w:pPr>
    </w:p>
    <w:p w14:paraId="37828BE1" w14:textId="263CF741" w:rsidR="00DF60F0" w:rsidRDefault="00DF60F0" w:rsidP="00263349">
      <w:pPr>
        <w:rPr>
          <w:rFonts w:ascii="Verdana" w:hAnsi="Verdana"/>
          <w:sz w:val="18"/>
          <w:szCs w:val="18"/>
        </w:rPr>
      </w:pPr>
    </w:p>
    <w:p w14:paraId="05910336" w14:textId="77777777" w:rsidR="003156D2" w:rsidRDefault="003156D2" w:rsidP="00263349">
      <w:pPr>
        <w:rPr>
          <w:rFonts w:ascii="Verdana" w:hAnsi="Verdana"/>
          <w:sz w:val="18"/>
          <w:szCs w:val="18"/>
        </w:rPr>
      </w:pPr>
    </w:p>
    <w:p w14:paraId="310C58D3" w14:textId="77777777" w:rsidR="003156D2" w:rsidRDefault="003156D2" w:rsidP="00263349">
      <w:pPr>
        <w:rPr>
          <w:rFonts w:ascii="Verdana" w:hAnsi="Verdana"/>
          <w:sz w:val="18"/>
          <w:szCs w:val="18"/>
        </w:rPr>
      </w:pPr>
    </w:p>
    <w:p w14:paraId="5B86E608" w14:textId="77777777" w:rsidR="003156D2" w:rsidRDefault="003156D2" w:rsidP="00263349">
      <w:pPr>
        <w:rPr>
          <w:rFonts w:ascii="Verdana" w:hAnsi="Verdana"/>
          <w:sz w:val="18"/>
          <w:szCs w:val="18"/>
        </w:rPr>
      </w:pPr>
    </w:p>
    <w:p w14:paraId="148D9A02" w14:textId="77777777" w:rsidR="003156D2" w:rsidRPr="00263349" w:rsidRDefault="003156D2" w:rsidP="00263349">
      <w:pPr>
        <w:rPr>
          <w:rFonts w:ascii="Verdana" w:hAnsi="Verdana"/>
          <w:sz w:val="18"/>
          <w:szCs w:val="18"/>
        </w:rPr>
      </w:pPr>
    </w:p>
    <w:p w14:paraId="4AA7D6B8" w14:textId="77777777" w:rsidR="0002718A" w:rsidRPr="00263349" w:rsidRDefault="0002718A" w:rsidP="00EE3358">
      <w:pPr>
        <w:rPr>
          <w:rFonts w:ascii="Verdana" w:hAnsi="Verdana"/>
          <w:sz w:val="18"/>
          <w:szCs w:val="18"/>
        </w:rPr>
      </w:pPr>
    </w:p>
    <w:p w14:paraId="23E537DF" w14:textId="77777777" w:rsidR="0002718A" w:rsidRPr="00263349" w:rsidRDefault="0002718A" w:rsidP="0002718A">
      <w:pPr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Załączniki do umowy:</w:t>
      </w:r>
    </w:p>
    <w:p w14:paraId="2B9D367C" w14:textId="77777777" w:rsidR="0002718A" w:rsidRPr="00263349" w:rsidRDefault="0002718A" w:rsidP="0002718A">
      <w:pPr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1. Oferta wykonawcy</w:t>
      </w:r>
    </w:p>
    <w:p w14:paraId="5240E013" w14:textId="402B07B9" w:rsidR="0002718A" w:rsidRPr="00263349" w:rsidRDefault="0002718A" w:rsidP="00896B88">
      <w:pPr>
        <w:widowControl w:val="0"/>
        <w:autoSpaceDE w:val="0"/>
        <w:autoSpaceDN w:val="0"/>
        <w:textAlignment w:val="baseline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 xml:space="preserve">2. </w:t>
      </w:r>
      <w:r w:rsidRPr="00263349">
        <w:rPr>
          <w:rFonts w:ascii="Verdana" w:hAnsi="Verdana"/>
          <w:bCs/>
          <w:sz w:val="18"/>
          <w:szCs w:val="18"/>
        </w:rPr>
        <w:t>Oświadczenie dla celów podatkowych dotyczące podmiotów powiązanych</w:t>
      </w:r>
      <w:r w:rsidRPr="00263349">
        <w:rPr>
          <w:rFonts w:ascii="Verdana" w:hAnsi="Verdana"/>
          <w:b/>
          <w:bCs/>
          <w:sz w:val="18"/>
          <w:szCs w:val="18"/>
        </w:rPr>
        <w:t xml:space="preserve"> </w:t>
      </w:r>
    </w:p>
    <w:p w14:paraId="555864CE" w14:textId="77777777" w:rsidR="0002718A" w:rsidRDefault="0002718A" w:rsidP="00921F8A">
      <w:pPr>
        <w:rPr>
          <w:rFonts w:ascii="Verdana" w:hAnsi="Verdana"/>
          <w:sz w:val="18"/>
          <w:szCs w:val="18"/>
        </w:rPr>
      </w:pPr>
    </w:p>
    <w:p w14:paraId="36A31AD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36894CA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100184A4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2A4CEAD5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2FF3F81C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33C6951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22B2DB4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B320BC1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3639893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5CFBF0D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0F08FBF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7FA4577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9ED5E30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791C2790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F82D43E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245F7E2B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5B85789A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E2A4F41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9D20F9B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D35195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46E3E50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F88070B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1EBC3FFC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1A1ACA4C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6DD1F32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69A79BB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C50FAE1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B4A5E04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E47EF72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7C5DBA6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4CF5213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2C716A7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AED4C29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6A00D92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47A66C9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D56DB6F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1299615D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20E01AE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30728D1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3A81AF15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0CFC2C3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47F91718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757B5741" w14:textId="77777777" w:rsidR="003156D2" w:rsidRDefault="003156D2" w:rsidP="00921F8A">
      <w:pPr>
        <w:rPr>
          <w:rFonts w:ascii="Verdana" w:hAnsi="Verdana"/>
          <w:sz w:val="18"/>
          <w:szCs w:val="18"/>
        </w:rPr>
      </w:pPr>
    </w:p>
    <w:p w14:paraId="1BA1A1CB" w14:textId="77777777" w:rsidR="003156D2" w:rsidRPr="00263349" w:rsidRDefault="003156D2" w:rsidP="00921F8A">
      <w:pPr>
        <w:rPr>
          <w:rFonts w:ascii="Verdana" w:hAnsi="Verdana"/>
          <w:sz w:val="18"/>
          <w:szCs w:val="18"/>
        </w:rPr>
      </w:pPr>
    </w:p>
    <w:p w14:paraId="594EF921" w14:textId="77777777" w:rsidR="00921F8A" w:rsidRPr="00263349" w:rsidRDefault="00921F8A" w:rsidP="0002718A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3B20130B" w14:textId="3076D17A" w:rsidR="0002718A" w:rsidRPr="00263349" w:rsidRDefault="0002718A" w:rsidP="0002718A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Załącznik nr 2 do umowy</w:t>
      </w:r>
    </w:p>
    <w:p w14:paraId="58876F87" w14:textId="77777777" w:rsidR="0002718A" w:rsidRPr="00263349" w:rsidRDefault="0002718A" w:rsidP="0002718A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ECE6269" w14:textId="77777777" w:rsidR="0002718A" w:rsidRPr="00263349" w:rsidRDefault="0002718A" w:rsidP="0002718A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2EA24437" w14:textId="77777777" w:rsidR="0002718A" w:rsidRPr="00263349" w:rsidRDefault="0002718A" w:rsidP="0002718A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.....................................… </w:t>
      </w:r>
    </w:p>
    <w:p w14:paraId="221FC54E" w14:textId="77777777" w:rsidR="0002718A" w:rsidRPr="00263349" w:rsidRDefault="0002718A" w:rsidP="0002718A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Nazwa Wykonawcy</w:t>
      </w:r>
    </w:p>
    <w:p w14:paraId="37E0F437" w14:textId="77777777" w:rsidR="0002718A" w:rsidRPr="00263349" w:rsidRDefault="0002718A" w:rsidP="0002718A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4C05A245" w14:textId="77777777" w:rsidR="0002718A" w:rsidRPr="00263349" w:rsidRDefault="0002718A" w:rsidP="0002718A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.....................................…</w:t>
      </w:r>
    </w:p>
    <w:p w14:paraId="0F2F0510" w14:textId="77777777" w:rsidR="0002718A" w:rsidRPr="00263349" w:rsidRDefault="0002718A" w:rsidP="0002718A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NIP</w:t>
      </w:r>
      <w:r w:rsidRPr="00263349">
        <w:rPr>
          <w:rFonts w:ascii="Verdana" w:hAnsi="Verdana"/>
          <w:sz w:val="18"/>
          <w:szCs w:val="18"/>
        </w:rPr>
        <w:tab/>
        <w:t> </w:t>
      </w:r>
    </w:p>
    <w:p w14:paraId="19E2020B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E752190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3E954251" w14:textId="77777777" w:rsidR="0002718A" w:rsidRPr="00263349" w:rsidRDefault="0002718A" w:rsidP="0002718A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7F1DEF52" w14:textId="77777777" w:rsidR="0002718A" w:rsidRPr="00263349" w:rsidRDefault="0002718A" w:rsidP="0002718A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A730B16" w14:textId="77777777" w:rsidR="0002718A" w:rsidRPr="00263349" w:rsidRDefault="0002718A" w:rsidP="0002718A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6A7D0CDA" w14:textId="77777777" w:rsidR="0002718A" w:rsidRPr="00263349" w:rsidRDefault="0002718A" w:rsidP="0002718A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5A62FA6F" w14:textId="77777777" w:rsidR="0002718A" w:rsidRPr="00263349" w:rsidRDefault="0002718A" w:rsidP="0002718A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222E5C1A" w14:textId="77777777" w:rsidR="0002718A" w:rsidRPr="00263349" w:rsidRDefault="0002718A" w:rsidP="0002718A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sz w:val="18"/>
          <w:szCs w:val="18"/>
        </w:rPr>
        <w:t>Działając w imieniu ………………………………………………………………………………………………………, (dalej jako: „</w:t>
      </w:r>
      <w:r w:rsidRPr="00263349">
        <w:rPr>
          <w:rFonts w:ascii="Verdana" w:hAnsi="Verdana"/>
          <w:b/>
          <w:bCs/>
          <w:sz w:val="18"/>
          <w:szCs w:val="18"/>
        </w:rPr>
        <w:t>Podmiot</w:t>
      </w:r>
      <w:r w:rsidRPr="00263349">
        <w:rPr>
          <w:rFonts w:ascii="Verdana" w:hAnsi="Verdana"/>
          <w:sz w:val="18"/>
          <w:szCs w:val="18"/>
        </w:rPr>
        <w:t>”) niniejszym oświadcza, że Podmiot:</w:t>
      </w:r>
    </w:p>
    <w:p w14:paraId="67901ADF" w14:textId="77777777" w:rsidR="0002718A" w:rsidRPr="00263349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hAnsi="Verdana"/>
          <w:b/>
          <w:bCs/>
          <w:sz w:val="18"/>
          <w:szCs w:val="18"/>
        </w:rPr>
        <w:t>jest / nie jest</w:t>
      </w:r>
      <w:r w:rsidRPr="00263349">
        <w:rPr>
          <w:rFonts w:ascii="Verdana" w:hAnsi="Verdana"/>
          <w:sz w:val="18"/>
          <w:szCs w:val="18"/>
          <w:vertAlign w:val="superscript"/>
        </w:rPr>
        <w:footnoteReference w:id="1"/>
      </w:r>
      <w:r w:rsidRPr="00263349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263349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263349">
        <w:rPr>
          <w:rFonts w:ascii="Verdana" w:hAnsi="Verdana"/>
          <w:sz w:val="18"/>
          <w:szCs w:val="18"/>
          <w:vertAlign w:val="superscript"/>
        </w:rPr>
        <w:footnoteReference w:id="2"/>
      </w:r>
      <w:r w:rsidRPr="00263349">
        <w:rPr>
          <w:rFonts w:ascii="Verdana" w:hAnsi="Verdana"/>
          <w:sz w:val="18"/>
          <w:szCs w:val="18"/>
        </w:rPr>
        <w:t>;</w:t>
      </w:r>
    </w:p>
    <w:p w14:paraId="1E63DD84" w14:textId="77777777" w:rsidR="0002718A" w:rsidRPr="00263349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263349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26334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26334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7835D822" w14:textId="77777777" w:rsidR="0002718A" w:rsidRPr="00263349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263349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26334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263349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26334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263349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4B17F9F" w14:textId="77777777" w:rsidR="0002718A" w:rsidRPr="00263349" w:rsidRDefault="0002718A" w:rsidP="0002718A">
      <w:pPr>
        <w:widowControl w:val="0"/>
        <w:numPr>
          <w:ilvl w:val="0"/>
          <w:numId w:val="3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263349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263349">
        <w:rPr>
          <w:rFonts w:ascii="Verdana" w:hAnsi="Verdana"/>
          <w:sz w:val="18"/>
          <w:szCs w:val="18"/>
          <w:vertAlign w:val="superscript"/>
        </w:rPr>
        <w:footnoteReference w:id="7"/>
      </w:r>
      <w:r w:rsidRPr="00263349">
        <w:rPr>
          <w:rFonts w:ascii="Verdana" w:hAnsi="Verdana"/>
          <w:sz w:val="18"/>
          <w:szCs w:val="18"/>
        </w:rPr>
        <w:t xml:space="preserve"> </w:t>
      </w:r>
      <w:r w:rsidRPr="00263349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dla Akademia Górniczo-Hutnicza im. Stanisława Staszica w </w:t>
      </w:r>
      <w:r w:rsidRPr="00263349">
        <w:rPr>
          <w:rFonts w:ascii="Verdana" w:eastAsia="Calibri" w:hAnsi="Verdana"/>
          <w:sz w:val="18"/>
          <w:szCs w:val="18"/>
          <w:lang w:eastAsia="en-US"/>
        </w:rPr>
        <w:lastRenderedPageBreak/>
        <w:t>Krakowie zagranicznej jednostki kontrolowanej</w:t>
      </w:r>
      <w:r w:rsidRPr="00263349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6879C68F" w14:textId="77777777" w:rsidR="0002718A" w:rsidRPr="00263349" w:rsidRDefault="0002718A" w:rsidP="0002718A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22C346F3" w14:textId="77777777" w:rsidR="0002718A" w:rsidRPr="00263349" w:rsidRDefault="0002718A" w:rsidP="0002718A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263349">
        <w:rPr>
          <w:rFonts w:ascii="Verdana" w:eastAsia="Calibri" w:hAnsi="Verdana"/>
          <w:sz w:val="18"/>
          <w:szCs w:val="18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263349">
        <w:rPr>
          <w:rFonts w:ascii="Verdana" w:eastAsia="Calibri" w:hAnsi="Verdana"/>
          <w:sz w:val="18"/>
          <w:szCs w:val="18"/>
          <w:lang w:eastAsia="en-US"/>
        </w:rPr>
        <w:br/>
        <w:t>o zaistniałej zmianie.</w:t>
      </w:r>
    </w:p>
    <w:p w14:paraId="38859A71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882A36F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46C4D6FB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8782631" w14:textId="77777777" w:rsidR="0002718A" w:rsidRPr="00263349" w:rsidRDefault="0002718A" w:rsidP="0002718A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2718A" w:rsidRPr="00263349" w14:paraId="58DEEC92" w14:textId="77777777" w:rsidTr="002907E0">
        <w:tc>
          <w:tcPr>
            <w:tcW w:w="4105" w:type="dxa"/>
          </w:tcPr>
          <w:p w14:paraId="045DD276" w14:textId="77777777" w:rsidR="0002718A" w:rsidRPr="00263349" w:rsidRDefault="0002718A" w:rsidP="002907E0">
            <w:pPr>
              <w:spacing w:line="360" w:lineRule="auto"/>
              <w:contextualSpacing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263349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1E5FB63C" w14:textId="77777777" w:rsidR="0002718A" w:rsidRPr="00263349" w:rsidRDefault="0002718A" w:rsidP="002907E0">
            <w:pPr>
              <w:spacing w:line="276" w:lineRule="auto"/>
              <w:contextualSpacing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26334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26334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26334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7B266F88" w14:textId="77777777" w:rsidR="0002718A" w:rsidRPr="00263349" w:rsidRDefault="0002718A" w:rsidP="0002718A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eastAsia="x-none"/>
        </w:rPr>
      </w:pPr>
    </w:p>
    <w:p w14:paraId="0C91B416" w14:textId="77777777" w:rsidR="0002718A" w:rsidRPr="00263349" w:rsidRDefault="0002718A" w:rsidP="0002718A">
      <w:pPr>
        <w:widowControl w:val="0"/>
        <w:autoSpaceDE w:val="0"/>
        <w:autoSpaceDN w:val="0"/>
        <w:spacing w:line="360" w:lineRule="auto"/>
        <w:rPr>
          <w:rFonts w:ascii="Verdana" w:eastAsia="Verdana" w:hAnsi="Verdana"/>
          <w:color w:val="222A35"/>
          <w:sz w:val="18"/>
          <w:szCs w:val="18"/>
          <w:lang w:eastAsia="x-none"/>
        </w:rPr>
      </w:pPr>
    </w:p>
    <w:p w14:paraId="4CB67740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F09A220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F9D7139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60DA279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41EE514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0472A67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53267BE" w14:textId="77777777" w:rsidR="0002718A" w:rsidRPr="00263349" w:rsidRDefault="0002718A" w:rsidP="0002718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49C2B1F3" w14:textId="77777777" w:rsidR="0002718A" w:rsidRPr="00263349" w:rsidRDefault="0002718A" w:rsidP="0002718A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4D318D85" w14:textId="77777777" w:rsidR="0002718A" w:rsidRPr="00263349" w:rsidRDefault="0002718A" w:rsidP="0002718A">
      <w:pPr>
        <w:rPr>
          <w:rFonts w:ascii="Verdana" w:hAnsi="Verdana"/>
          <w:sz w:val="18"/>
          <w:szCs w:val="18"/>
        </w:rPr>
      </w:pPr>
    </w:p>
    <w:p w14:paraId="010F03C8" w14:textId="77777777" w:rsidR="0002718A" w:rsidRPr="00263349" w:rsidRDefault="0002718A" w:rsidP="00343452">
      <w:pPr>
        <w:jc w:val="center"/>
        <w:rPr>
          <w:rFonts w:ascii="Verdana" w:hAnsi="Verdana"/>
          <w:sz w:val="18"/>
          <w:szCs w:val="18"/>
        </w:rPr>
      </w:pPr>
    </w:p>
    <w:sectPr w:rsidR="0002718A" w:rsidRPr="00263349" w:rsidSect="00921F8A">
      <w:pgSz w:w="11906" w:h="16838"/>
      <w:pgMar w:top="1134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F9209" w14:textId="77777777" w:rsidR="006D76C5" w:rsidRDefault="006D76C5">
      <w:r>
        <w:separator/>
      </w:r>
    </w:p>
  </w:endnote>
  <w:endnote w:type="continuationSeparator" w:id="0">
    <w:p w14:paraId="5A0661B8" w14:textId="77777777" w:rsidR="006D76C5" w:rsidRDefault="006D7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90191" w14:textId="77777777" w:rsidR="006D76C5" w:rsidRDefault="006D76C5">
      <w:r>
        <w:separator/>
      </w:r>
    </w:p>
  </w:footnote>
  <w:footnote w:type="continuationSeparator" w:id="0">
    <w:p w14:paraId="001F5003" w14:textId="77777777" w:rsidR="006D76C5" w:rsidRDefault="006D76C5">
      <w:r>
        <w:continuationSeparator/>
      </w:r>
    </w:p>
  </w:footnote>
  <w:footnote w:id="1">
    <w:p w14:paraId="0A0740B2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349AB4E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3DA37B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B57ED8" w14:textId="77777777" w:rsidR="0002718A" w:rsidRPr="00011950" w:rsidRDefault="0002718A" w:rsidP="0002718A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D02A85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FBE226" w14:textId="77777777" w:rsidR="0002718A" w:rsidRPr="00011950" w:rsidRDefault="0002718A" w:rsidP="0002718A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1F7744" w14:textId="77777777" w:rsidR="0002718A" w:rsidRPr="00011950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2F2CAB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D1621A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AD7250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072C13" w14:textId="77777777" w:rsidR="0002718A" w:rsidRPr="00011950" w:rsidRDefault="0002718A" w:rsidP="0002718A">
      <w:pPr>
        <w:pStyle w:val="paragraph"/>
        <w:numPr>
          <w:ilvl w:val="1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32938C" w14:textId="77777777" w:rsidR="0002718A" w:rsidRPr="00011950" w:rsidRDefault="0002718A" w:rsidP="0002718A">
      <w:pPr>
        <w:pStyle w:val="paragraph"/>
        <w:numPr>
          <w:ilvl w:val="0"/>
          <w:numId w:val="3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530FA4" w14:textId="77777777" w:rsidR="0002718A" w:rsidRPr="005F4BFA" w:rsidRDefault="0002718A" w:rsidP="0002718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68BDFB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F135BB5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34B206DF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BE63DE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F0A00BC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DCAF1E7" w14:textId="77777777" w:rsidR="0002718A" w:rsidRPr="001A7899" w:rsidRDefault="0002718A" w:rsidP="0002718A">
      <w:pPr>
        <w:pStyle w:val="Tekstprzypisudolnego"/>
        <w:numPr>
          <w:ilvl w:val="0"/>
          <w:numId w:val="3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DAF214E" w14:textId="77777777" w:rsidR="0002718A" w:rsidRPr="001A7899" w:rsidRDefault="0002718A" w:rsidP="0002718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29D86E0" w14:textId="77777777" w:rsidR="0002718A" w:rsidRPr="001A7899" w:rsidRDefault="0002718A" w:rsidP="0002718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04C1B8A" w14:textId="77777777" w:rsidR="0002718A" w:rsidRPr="001A7899" w:rsidRDefault="0002718A" w:rsidP="0002718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C940A6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7DC1C6A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DEF7657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69B8E58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8B09C4A" w14:textId="77777777" w:rsidR="0002718A" w:rsidRPr="001A7899" w:rsidRDefault="0002718A" w:rsidP="0002718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A687FF2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601688B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4F145943" w14:textId="77777777" w:rsidR="0002718A" w:rsidRPr="001A7899" w:rsidRDefault="0002718A" w:rsidP="0002718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468"/>
        </w:tabs>
        <w:ind w:left="4188" w:hanging="360"/>
      </w:pPr>
    </w:lvl>
    <w:lvl w:ilvl="1">
      <w:start w:val="1"/>
      <w:numFmt w:val="lowerLetter"/>
      <w:lvlText w:val="%2."/>
      <w:lvlJc w:val="left"/>
      <w:pPr>
        <w:tabs>
          <w:tab w:val="num" w:pos="3468"/>
        </w:tabs>
        <w:ind w:left="4908" w:hanging="360"/>
      </w:pPr>
    </w:lvl>
    <w:lvl w:ilvl="2">
      <w:start w:val="1"/>
      <w:numFmt w:val="lowerRoman"/>
      <w:lvlText w:val="%3."/>
      <w:lvlJc w:val="left"/>
      <w:pPr>
        <w:tabs>
          <w:tab w:val="num" w:pos="3468"/>
        </w:tabs>
        <w:ind w:left="5628" w:hanging="180"/>
      </w:pPr>
    </w:lvl>
    <w:lvl w:ilvl="3">
      <w:start w:val="1"/>
      <w:numFmt w:val="decimal"/>
      <w:lvlText w:val="%4."/>
      <w:lvlJc w:val="left"/>
      <w:pPr>
        <w:tabs>
          <w:tab w:val="num" w:pos="1374"/>
        </w:tabs>
        <w:ind w:left="4254" w:hanging="360"/>
      </w:pPr>
    </w:lvl>
    <w:lvl w:ilvl="4">
      <w:start w:val="1"/>
      <w:numFmt w:val="lowerLetter"/>
      <w:lvlText w:val="%5."/>
      <w:lvlJc w:val="left"/>
      <w:pPr>
        <w:tabs>
          <w:tab w:val="num" w:pos="3468"/>
        </w:tabs>
        <w:ind w:left="7068" w:hanging="360"/>
      </w:pPr>
    </w:lvl>
    <w:lvl w:ilvl="5">
      <w:start w:val="1"/>
      <w:numFmt w:val="lowerRoman"/>
      <w:lvlText w:val="%6."/>
      <w:lvlJc w:val="left"/>
      <w:pPr>
        <w:tabs>
          <w:tab w:val="num" w:pos="3468"/>
        </w:tabs>
        <w:ind w:left="7788" w:hanging="180"/>
      </w:pPr>
    </w:lvl>
    <w:lvl w:ilvl="6">
      <w:start w:val="1"/>
      <w:numFmt w:val="decimal"/>
      <w:lvlText w:val="%7."/>
      <w:lvlJc w:val="left"/>
      <w:pPr>
        <w:tabs>
          <w:tab w:val="num" w:pos="3468"/>
        </w:tabs>
        <w:ind w:left="8508" w:hanging="360"/>
      </w:pPr>
    </w:lvl>
    <w:lvl w:ilvl="7">
      <w:start w:val="1"/>
      <w:numFmt w:val="lowerLetter"/>
      <w:lvlText w:val="%8."/>
      <w:lvlJc w:val="left"/>
      <w:pPr>
        <w:tabs>
          <w:tab w:val="num" w:pos="3468"/>
        </w:tabs>
        <w:ind w:left="9228" w:hanging="360"/>
      </w:pPr>
    </w:lvl>
    <w:lvl w:ilvl="8">
      <w:start w:val="1"/>
      <w:numFmt w:val="lowerRoman"/>
      <w:lvlText w:val="%9."/>
      <w:lvlJc w:val="left"/>
      <w:pPr>
        <w:tabs>
          <w:tab w:val="num" w:pos="3468"/>
        </w:tabs>
        <w:ind w:left="9948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7"/>
    <w:multiLevelType w:val="singleLevel"/>
    <w:tmpl w:val="3F3E8C7E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B5747A9"/>
    <w:multiLevelType w:val="hybridMultilevel"/>
    <w:tmpl w:val="E4AC5B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012A7E"/>
    <w:multiLevelType w:val="hybridMultilevel"/>
    <w:tmpl w:val="FF864C20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25170A0"/>
    <w:multiLevelType w:val="hybridMultilevel"/>
    <w:tmpl w:val="BC467406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B0450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0C4513"/>
    <w:multiLevelType w:val="hybridMultilevel"/>
    <w:tmpl w:val="341C69F2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90539D"/>
    <w:multiLevelType w:val="multilevel"/>
    <w:tmpl w:val="E6B67C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325E42"/>
    <w:multiLevelType w:val="multilevel"/>
    <w:tmpl w:val="F86620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9119B4"/>
    <w:multiLevelType w:val="hybridMultilevel"/>
    <w:tmpl w:val="5008C5A6"/>
    <w:lvl w:ilvl="0" w:tplc="8A1014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5CA1B7B"/>
    <w:multiLevelType w:val="hybridMultilevel"/>
    <w:tmpl w:val="5DF87C68"/>
    <w:lvl w:ilvl="0" w:tplc="7324B4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D212B97"/>
    <w:multiLevelType w:val="multilevel"/>
    <w:tmpl w:val="F4006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5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217526"/>
    <w:multiLevelType w:val="multilevel"/>
    <w:tmpl w:val="F4D2A7D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F534D1C"/>
    <w:multiLevelType w:val="hybridMultilevel"/>
    <w:tmpl w:val="C9FC4F30"/>
    <w:lvl w:ilvl="0" w:tplc="0415000F">
      <w:start w:val="1"/>
      <w:numFmt w:val="decimal"/>
      <w:lvlText w:val="%1."/>
      <w:lvlJc w:val="left"/>
      <w:pPr>
        <w:ind w:left="2204" w:hanging="360"/>
      </w:pPr>
    </w:lvl>
    <w:lvl w:ilvl="1" w:tplc="04150019" w:tentative="1">
      <w:start w:val="1"/>
      <w:numFmt w:val="lowerLetter"/>
      <w:lvlText w:val="%2."/>
      <w:lvlJc w:val="left"/>
      <w:pPr>
        <w:ind w:left="2924" w:hanging="360"/>
      </w:pPr>
    </w:lvl>
    <w:lvl w:ilvl="2" w:tplc="0415001B" w:tentative="1">
      <w:start w:val="1"/>
      <w:numFmt w:val="lowerRoman"/>
      <w:lvlText w:val="%3."/>
      <w:lvlJc w:val="right"/>
      <w:pPr>
        <w:ind w:left="3644" w:hanging="180"/>
      </w:pPr>
    </w:lvl>
    <w:lvl w:ilvl="3" w:tplc="0415000F" w:tentative="1">
      <w:start w:val="1"/>
      <w:numFmt w:val="decimal"/>
      <w:lvlText w:val="%4."/>
      <w:lvlJc w:val="left"/>
      <w:pPr>
        <w:ind w:left="4364" w:hanging="360"/>
      </w:pPr>
    </w:lvl>
    <w:lvl w:ilvl="4" w:tplc="04150019" w:tentative="1">
      <w:start w:val="1"/>
      <w:numFmt w:val="lowerLetter"/>
      <w:lvlText w:val="%5."/>
      <w:lvlJc w:val="left"/>
      <w:pPr>
        <w:ind w:left="5084" w:hanging="360"/>
      </w:pPr>
    </w:lvl>
    <w:lvl w:ilvl="5" w:tplc="0415001B" w:tentative="1">
      <w:start w:val="1"/>
      <w:numFmt w:val="lowerRoman"/>
      <w:lvlText w:val="%6."/>
      <w:lvlJc w:val="right"/>
      <w:pPr>
        <w:ind w:left="5804" w:hanging="180"/>
      </w:pPr>
    </w:lvl>
    <w:lvl w:ilvl="6" w:tplc="0415000F" w:tentative="1">
      <w:start w:val="1"/>
      <w:numFmt w:val="decimal"/>
      <w:lvlText w:val="%7."/>
      <w:lvlJc w:val="left"/>
      <w:pPr>
        <w:ind w:left="6524" w:hanging="360"/>
      </w:pPr>
    </w:lvl>
    <w:lvl w:ilvl="7" w:tplc="04150019" w:tentative="1">
      <w:start w:val="1"/>
      <w:numFmt w:val="lowerLetter"/>
      <w:lvlText w:val="%8."/>
      <w:lvlJc w:val="left"/>
      <w:pPr>
        <w:ind w:left="7244" w:hanging="360"/>
      </w:pPr>
    </w:lvl>
    <w:lvl w:ilvl="8" w:tplc="0415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3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FFD2CA0"/>
    <w:multiLevelType w:val="singleLevel"/>
    <w:tmpl w:val="BC6649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 w:hint="default"/>
        <w:sz w:val="22"/>
        <w:szCs w:val="22"/>
        <w:lang w:eastAsia="en-US"/>
      </w:rPr>
    </w:lvl>
  </w:abstractNum>
  <w:abstractNum w:abstractNumId="4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2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5167253">
    <w:abstractNumId w:val="39"/>
  </w:num>
  <w:num w:numId="2" w16cid:durableId="932398732">
    <w:abstractNumId w:val="45"/>
  </w:num>
  <w:num w:numId="3" w16cid:durableId="2058357634">
    <w:abstractNumId w:val="5"/>
  </w:num>
  <w:num w:numId="4" w16cid:durableId="1051004787">
    <w:abstractNumId w:val="23"/>
  </w:num>
  <w:num w:numId="5" w16cid:durableId="1490246715">
    <w:abstractNumId w:val="37"/>
  </w:num>
  <w:num w:numId="6" w16cid:durableId="453594069">
    <w:abstractNumId w:val="22"/>
  </w:num>
  <w:num w:numId="7" w16cid:durableId="331879646">
    <w:abstractNumId w:val="43"/>
  </w:num>
  <w:num w:numId="8" w16cid:durableId="938607175">
    <w:abstractNumId w:val="25"/>
  </w:num>
  <w:num w:numId="9" w16cid:durableId="1654067334">
    <w:abstractNumId w:val="4"/>
  </w:num>
  <w:num w:numId="10" w16cid:durableId="1211843522">
    <w:abstractNumId w:val="17"/>
  </w:num>
  <w:num w:numId="11" w16cid:durableId="2044741945">
    <w:abstractNumId w:val="11"/>
  </w:num>
  <w:num w:numId="12" w16cid:durableId="1875345370">
    <w:abstractNumId w:val="16"/>
  </w:num>
  <w:num w:numId="13" w16cid:durableId="83592665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694742">
    <w:abstractNumId w:val="33"/>
  </w:num>
  <w:num w:numId="15" w16cid:durableId="374474912">
    <w:abstractNumId w:val="21"/>
  </w:num>
  <w:num w:numId="16" w16cid:durableId="843666110">
    <w:abstractNumId w:val="41"/>
  </w:num>
  <w:num w:numId="17" w16cid:durableId="1261403808">
    <w:abstractNumId w:val="0"/>
  </w:num>
  <w:num w:numId="18" w16cid:durableId="829756157">
    <w:abstractNumId w:val="14"/>
  </w:num>
  <w:num w:numId="19" w16cid:durableId="1113132361">
    <w:abstractNumId w:val="20"/>
  </w:num>
  <w:num w:numId="20" w16cid:durableId="2097285404">
    <w:abstractNumId w:val="44"/>
  </w:num>
  <w:num w:numId="21" w16cid:durableId="344946984">
    <w:abstractNumId w:val="6"/>
  </w:num>
  <w:num w:numId="22" w16cid:durableId="1744253832">
    <w:abstractNumId w:val="7"/>
  </w:num>
  <w:num w:numId="23" w16cid:durableId="1793598905">
    <w:abstractNumId w:val="28"/>
  </w:num>
  <w:num w:numId="24" w16cid:durableId="1838105954">
    <w:abstractNumId w:val="8"/>
  </w:num>
  <w:num w:numId="25" w16cid:durableId="1637024756">
    <w:abstractNumId w:val="15"/>
  </w:num>
  <w:num w:numId="26" w16cid:durableId="166004033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45549915">
    <w:abstractNumId w:val="29"/>
  </w:num>
  <w:num w:numId="28" w16cid:durableId="143863011">
    <w:abstractNumId w:val="34"/>
  </w:num>
  <w:num w:numId="29" w16cid:durableId="1126847807">
    <w:abstractNumId w:val="38"/>
  </w:num>
  <w:num w:numId="30" w16cid:durableId="1048065297">
    <w:abstractNumId w:val="31"/>
  </w:num>
  <w:num w:numId="31" w16cid:durableId="1801725408">
    <w:abstractNumId w:val="12"/>
  </w:num>
  <w:num w:numId="32" w16cid:durableId="617638024">
    <w:abstractNumId w:val="42"/>
  </w:num>
  <w:num w:numId="33" w16cid:durableId="1475416243">
    <w:abstractNumId w:val="30"/>
  </w:num>
  <w:num w:numId="34" w16cid:durableId="2075200038">
    <w:abstractNumId w:val="13"/>
  </w:num>
  <w:num w:numId="35" w16cid:durableId="1095593940">
    <w:abstractNumId w:val="3"/>
  </w:num>
  <w:num w:numId="36" w16cid:durableId="786582782">
    <w:abstractNumId w:val="10"/>
  </w:num>
  <w:num w:numId="37" w16cid:durableId="860970018">
    <w:abstractNumId w:val="19"/>
  </w:num>
  <w:num w:numId="38" w16cid:durableId="1067652300">
    <w:abstractNumId w:val="27"/>
  </w:num>
  <w:num w:numId="39" w16cid:durableId="590358076">
    <w:abstractNumId w:val="2"/>
    <w:lvlOverride w:ilvl="0">
      <w:startOverride w:val="1"/>
    </w:lvlOverride>
  </w:num>
  <w:num w:numId="40" w16cid:durableId="2115663318">
    <w:abstractNumId w:val="40"/>
    <w:lvlOverride w:ilvl="0">
      <w:startOverride w:val="1"/>
    </w:lvlOverride>
  </w:num>
  <w:num w:numId="41" w16cid:durableId="4101960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80573197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1478956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82959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0491256">
    <w:abstractNumId w:val="35"/>
  </w:num>
  <w:num w:numId="46" w16cid:durableId="1164785586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797243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5955568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20"/>
    <w:rsid w:val="0002718A"/>
    <w:rsid w:val="000B6493"/>
    <w:rsid w:val="000E6EAF"/>
    <w:rsid w:val="000F5693"/>
    <w:rsid w:val="001262CA"/>
    <w:rsid w:val="001316F6"/>
    <w:rsid w:val="00160469"/>
    <w:rsid w:val="001836C1"/>
    <w:rsid w:val="001B256B"/>
    <w:rsid w:val="001B682A"/>
    <w:rsid w:val="00263349"/>
    <w:rsid w:val="00277DC4"/>
    <w:rsid w:val="00280697"/>
    <w:rsid w:val="00292DAC"/>
    <w:rsid w:val="002B62CC"/>
    <w:rsid w:val="002D5E0A"/>
    <w:rsid w:val="003156D2"/>
    <w:rsid w:val="00325871"/>
    <w:rsid w:val="00343452"/>
    <w:rsid w:val="00356F6A"/>
    <w:rsid w:val="00364B4B"/>
    <w:rsid w:val="00390AF5"/>
    <w:rsid w:val="00393E29"/>
    <w:rsid w:val="003B56D3"/>
    <w:rsid w:val="003D6487"/>
    <w:rsid w:val="0040764C"/>
    <w:rsid w:val="004309DF"/>
    <w:rsid w:val="0043222C"/>
    <w:rsid w:val="00444573"/>
    <w:rsid w:val="00446B8D"/>
    <w:rsid w:val="004475DD"/>
    <w:rsid w:val="004519A0"/>
    <w:rsid w:val="00451B18"/>
    <w:rsid w:val="004973AF"/>
    <w:rsid w:val="004A0F0D"/>
    <w:rsid w:val="004B10AB"/>
    <w:rsid w:val="004B2696"/>
    <w:rsid w:val="004C1054"/>
    <w:rsid w:val="0050385D"/>
    <w:rsid w:val="00507EEA"/>
    <w:rsid w:val="00527201"/>
    <w:rsid w:val="005514F8"/>
    <w:rsid w:val="00551B5E"/>
    <w:rsid w:val="005D4785"/>
    <w:rsid w:val="005D69AA"/>
    <w:rsid w:val="006019E7"/>
    <w:rsid w:val="006201A3"/>
    <w:rsid w:val="00691104"/>
    <w:rsid w:val="00695E89"/>
    <w:rsid w:val="006D0F7E"/>
    <w:rsid w:val="006D76C5"/>
    <w:rsid w:val="006E1358"/>
    <w:rsid w:val="007007FD"/>
    <w:rsid w:val="007146C7"/>
    <w:rsid w:val="007613A2"/>
    <w:rsid w:val="00774622"/>
    <w:rsid w:val="0077587E"/>
    <w:rsid w:val="007858A8"/>
    <w:rsid w:val="00791CFC"/>
    <w:rsid w:val="00793DFA"/>
    <w:rsid w:val="00856B9B"/>
    <w:rsid w:val="00856C22"/>
    <w:rsid w:val="00872702"/>
    <w:rsid w:val="00892E0C"/>
    <w:rsid w:val="00893323"/>
    <w:rsid w:val="00896B88"/>
    <w:rsid w:val="008A5136"/>
    <w:rsid w:val="008C523D"/>
    <w:rsid w:val="008C634A"/>
    <w:rsid w:val="00904CBB"/>
    <w:rsid w:val="00921F8A"/>
    <w:rsid w:val="00976B68"/>
    <w:rsid w:val="009D490A"/>
    <w:rsid w:val="009D554D"/>
    <w:rsid w:val="009F4F25"/>
    <w:rsid w:val="009F704C"/>
    <w:rsid w:val="00A11F42"/>
    <w:rsid w:val="00A326F9"/>
    <w:rsid w:val="00A37561"/>
    <w:rsid w:val="00A82F98"/>
    <w:rsid w:val="00AB794E"/>
    <w:rsid w:val="00AE239C"/>
    <w:rsid w:val="00AE506E"/>
    <w:rsid w:val="00AF42D3"/>
    <w:rsid w:val="00B45119"/>
    <w:rsid w:val="00B46AF2"/>
    <w:rsid w:val="00B63593"/>
    <w:rsid w:val="00B75500"/>
    <w:rsid w:val="00B8264E"/>
    <w:rsid w:val="00B93047"/>
    <w:rsid w:val="00C3667C"/>
    <w:rsid w:val="00C402B9"/>
    <w:rsid w:val="00C94661"/>
    <w:rsid w:val="00CA2A84"/>
    <w:rsid w:val="00CA76E8"/>
    <w:rsid w:val="00D136BB"/>
    <w:rsid w:val="00D15551"/>
    <w:rsid w:val="00D679EB"/>
    <w:rsid w:val="00D67DB9"/>
    <w:rsid w:val="00DA1479"/>
    <w:rsid w:val="00DA1BE1"/>
    <w:rsid w:val="00DA72C2"/>
    <w:rsid w:val="00DB133F"/>
    <w:rsid w:val="00DC06E0"/>
    <w:rsid w:val="00DC2BDB"/>
    <w:rsid w:val="00DC4659"/>
    <w:rsid w:val="00DD1944"/>
    <w:rsid w:val="00DE641C"/>
    <w:rsid w:val="00DF60F0"/>
    <w:rsid w:val="00E04A27"/>
    <w:rsid w:val="00E22103"/>
    <w:rsid w:val="00E32120"/>
    <w:rsid w:val="00E32983"/>
    <w:rsid w:val="00E55D6B"/>
    <w:rsid w:val="00E65646"/>
    <w:rsid w:val="00E73A2C"/>
    <w:rsid w:val="00ED2BA1"/>
    <w:rsid w:val="00EE3358"/>
    <w:rsid w:val="00EF5968"/>
    <w:rsid w:val="00F07419"/>
    <w:rsid w:val="00F16EC6"/>
    <w:rsid w:val="00F20D4C"/>
    <w:rsid w:val="00F35193"/>
    <w:rsid w:val="00F44B96"/>
    <w:rsid w:val="00F54208"/>
    <w:rsid w:val="00F72A50"/>
    <w:rsid w:val="00F7571B"/>
    <w:rsid w:val="00F77AA0"/>
    <w:rsid w:val="00FD0098"/>
    <w:rsid w:val="00FD68F3"/>
    <w:rsid w:val="00FD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F2C9B"/>
  <w15:docId w15:val="{C7A0F93C-BE25-4DFE-955B-ADE97CB08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E2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393E29"/>
    <w:rPr>
      <w:b/>
      <w:sz w:val="28"/>
    </w:rPr>
  </w:style>
  <w:style w:type="character" w:customStyle="1" w:styleId="TekstpodstawowyZnak">
    <w:name w:val="Tekst podstawowy Znak"/>
    <w:link w:val="Tekstpodstawowy"/>
    <w:rsid w:val="00393E2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64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41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02718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02718A"/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02718A"/>
    <w:rPr>
      <w:rFonts w:ascii="Courier New" w:hAnsi="Courier New" w:cs="Courier New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718A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718A"/>
    <w:rPr>
      <w:lang w:val="en-US"/>
    </w:rPr>
  </w:style>
  <w:style w:type="paragraph" w:customStyle="1" w:styleId="paragraph">
    <w:name w:val="paragraph"/>
    <w:basedOn w:val="Normalny"/>
    <w:rsid w:val="0002718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2718A"/>
  </w:style>
  <w:style w:type="character" w:customStyle="1" w:styleId="eop">
    <w:name w:val="eop"/>
    <w:basedOn w:val="Domylnaczcionkaakapitu"/>
    <w:rsid w:val="0002718A"/>
  </w:style>
  <w:style w:type="character" w:styleId="Odwoanieprzypisudolnego">
    <w:name w:val="footnote reference"/>
    <w:uiPriority w:val="99"/>
    <w:semiHidden/>
    <w:unhideWhenUsed/>
    <w:rsid w:val="0002718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E55D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38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78707-21DC-47D5-875B-00DBFDD9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3453</Words>
  <Characters>20719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Lucyna Śliwa-Naporowska</cp:lastModifiedBy>
  <cp:revision>2</cp:revision>
  <cp:lastPrinted>2026-08-17T08:08:00Z</cp:lastPrinted>
  <dcterms:created xsi:type="dcterms:W3CDTF">2026-08-17T08:08:00Z</dcterms:created>
  <dcterms:modified xsi:type="dcterms:W3CDTF">2026-08-17T08:08:00Z</dcterms:modified>
</cp:coreProperties>
</file>