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3658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3658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3658E">
        <w:rPr>
          <w:sz w:val="22"/>
          <w:szCs w:val="22"/>
        </w:rPr>
        <w:t>2026-08-17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3658E" w:rsidRPr="00C3658E" w:rsidRDefault="00C3658E" w:rsidP="00FB7F50">
      <w:pPr>
        <w:spacing w:after="40"/>
        <w:rPr>
          <w:b/>
          <w:bCs/>
          <w:sz w:val="22"/>
          <w:szCs w:val="22"/>
        </w:rPr>
      </w:pPr>
      <w:r w:rsidRPr="00C3658E">
        <w:rPr>
          <w:b/>
          <w:bCs/>
          <w:sz w:val="22"/>
          <w:szCs w:val="22"/>
        </w:rPr>
        <w:t>Akademia Górniczo - Hutnicza</w:t>
      </w:r>
    </w:p>
    <w:p w:rsidR="00C3658E" w:rsidRPr="00C3658E" w:rsidRDefault="00C3658E" w:rsidP="00FB7F50">
      <w:pPr>
        <w:spacing w:after="40"/>
        <w:rPr>
          <w:b/>
          <w:bCs/>
          <w:sz w:val="22"/>
          <w:szCs w:val="22"/>
        </w:rPr>
      </w:pPr>
      <w:r w:rsidRPr="00C3658E">
        <w:rPr>
          <w:b/>
          <w:bCs/>
          <w:sz w:val="22"/>
          <w:szCs w:val="22"/>
        </w:rPr>
        <w:t>im. Stanisława Staszica w Krakowie</w:t>
      </w:r>
    </w:p>
    <w:p w:rsidR="00FB7F50" w:rsidRPr="002245BE" w:rsidRDefault="00C3658E" w:rsidP="00FB7F50">
      <w:pPr>
        <w:spacing w:after="40"/>
        <w:rPr>
          <w:b/>
          <w:bCs/>
          <w:sz w:val="22"/>
          <w:szCs w:val="22"/>
        </w:rPr>
      </w:pPr>
      <w:r w:rsidRPr="00C3658E">
        <w:rPr>
          <w:b/>
          <w:bCs/>
          <w:sz w:val="22"/>
          <w:szCs w:val="22"/>
        </w:rPr>
        <w:t>Dział Zamówień Publicznych</w:t>
      </w:r>
    </w:p>
    <w:p w:rsidR="00FB7F50" w:rsidRPr="002245BE" w:rsidRDefault="00C3658E" w:rsidP="00FB7F50">
      <w:pPr>
        <w:rPr>
          <w:sz w:val="22"/>
          <w:szCs w:val="22"/>
        </w:rPr>
      </w:pPr>
      <w:r w:rsidRPr="00C3658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3658E">
        <w:rPr>
          <w:sz w:val="22"/>
          <w:szCs w:val="22"/>
        </w:rPr>
        <w:t>30</w:t>
      </w:r>
    </w:p>
    <w:p w:rsidR="00FB7F50" w:rsidRPr="002245BE" w:rsidRDefault="00C3658E" w:rsidP="00FB7F50">
      <w:pPr>
        <w:rPr>
          <w:sz w:val="22"/>
          <w:szCs w:val="22"/>
        </w:rPr>
      </w:pPr>
      <w:r w:rsidRPr="00C3658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3658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3658E" w:rsidRPr="00607F9B" w:rsidTr="00DE25E9">
        <w:trPr>
          <w:trHeight w:val="638"/>
        </w:trPr>
        <w:tc>
          <w:tcPr>
            <w:tcW w:w="959" w:type="dxa"/>
            <w:shd w:val="clear" w:color="auto" w:fill="auto"/>
          </w:tcPr>
          <w:p w:rsidR="00C3658E" w:rsidRPr="00607F9B" w:rsidRDefault="00C3658E" w:rsidP="00DE25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658E" w:rsidRPr="00607F9B" w:rsidRDefault="00C3658E" w:rsidP="00DE25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3658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3658E">
              <w:rPr>
                <w:b/>
                <w:bCs/>
                <w:sz w:val="22"/>
                <w:szCs w:val="22"/>
              </w:rPr>
              <w:t>Dostawa zestawu komputerowego - KC-DE-zp.25.273.2026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3658E">
              <w:rPr>
                <w:b/>
                <w:sz w:val="22"/>
                <w:szCs w:val="22"/>
              </w:rPr>
              <w:t>KC-DE-zp.25.273.2026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3658E" w:rsidTr="00DE25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3658E" w:rsidRPr="00D26ED6" w:rsidRDefault="00C3658E" w:rsidP="00DE25E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3658E">
              <w:rPr>
                <w:b/>
                <w:sz w:val="22"/>
                <w:szCs w:val="22"/>
              </w:rPr>
              <w:t>PROGRESS Systemy Komputerowe Sp. z o.o.</w:t>
            </w:r>
          </w:p>
          <w:p w:rsidR="00C3658E" w:rsidRPr="009F0E5C" w:rsidRDefault="00C3658E" w:rsidP="00DE25E9">
            <w:pPr>
              <w:jc w:val="both"/>
              <w:rPr>
                <w:bCs/>
                <w:sz w:val="22"/>
                <w:szCs w:val="22"/>
              </w:rPr>
            </w:pPr>
            <w:r w:rsidRPr="00C3658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658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3658E" w:rsidRPr="009F0E5C" w:rsidRDefault="00C3658E" w:rsidP="00DE25E9">
            <w:pPr>
              <w:jc w:val="both"/>
              <w:rPr>
                <w:bCs/>
                <w:sz w:val="22"/>
                <w:szCs w:val="22"/>
              </w:rPr>
            </w:pPr>
            <w:r w:rsidRPr="00C3658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658E">
              <w:rPr>
                <w:bCs/>
                <w:sz w:val="22"/>
                <w:szCs w:val="22"/>
              </w:rPr>
              <w:t>Kraków</w:t>
            </w:r>
          </w:p>
          <w:p w:rsidR="00C3658E" w:rsidRPr="00D26ED6" w:rsidRDefault="00C3658E" w:rsidP="00DE25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3658E" w:rsidRDefault="00C3658E" w:rsidP="00DE25E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3658E">
              <w:rPr>
                <w:sz w:val="22"/>
                <w:szCs w:val="22"/>
              </w:rPr>
              <w:t>Dostawa zestawu komputerowego - KC-DE-zp.25.273.2026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C3658E" w:rsidRPr="00D26ED6" w:rsidRDefault="00C3658E" w:rsidP="00DE25E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3658E">
              <w:rPr>
                <w:b/>
                <w:sz w:val="22"/>
                <w:szCs w:val="22"/>
              </w:rPr>
              <w:t>22 939.50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3658E" w:rsidRDefault="00C3658E" w:rsidP="00DE25E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418"/>
        <w:gridCol w:w="1701"/>
        <w:gridCol w:w="1559"/>
        <w:gridCol w:w="1701"/>
      </w:tblGrid>
      <w:tr w:rsidR="000B5DCA" w:rsidRPr="008567C7" w:rsidTr="000B5DCA">
        <w:trPr>
          <w:trHeight w:val="510"/>
        </w:trPr>
        <w:tc>
          <w:tcPr>
            <w:tcW w:w="709" w:type="dxa"/>
            <w:vAlign w:val="center"/>
          </w:tcPr>
          <w:p w:rsidR="000B5DCA" w:rsidRPr="008567C7" w:rsidRDefault="000B5DC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0B5DCA" w:rsidRPr="008567C7" w:rsidRDefault="000B5DC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0B5DCA" w:rsidRPr="008567C7" w:rsidRDefault="000B5DC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0B5DCA" w:rsidRPr="008567C7" w:rsidRDefault="000B5DC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0B5DCA" w:rsidRPr="008567C7" w:rsidRDefault="000B5DC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Termin</w:t>
            </w:r>
            <w:bookmarkStart w:id="2" w:name="_GoBack"/>
            <w:bookmarkEnd w:id="2"/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realizacji</w:t>
            </w:r>
          </w:p>
        </w:tc>
        <w:tc>
          <w:tcPr>
            <w:tcW w:w="1701" w:type="dxa"/>
            <w:vAlign w:val="center"/>
          </w:tcPr>
          <w:p w:rsidR="000B5DCA" w:rsidRPr="008567C7" w:rsidRDefault="000B5DC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B5DCA" w:rsidRPr="008567C7" w:rsidTr="000B5DCA">
        <w:tc>
          <w:tcPr>
            <w:tcW w:w="709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:rsidR="000B5DCA" w:rsidRPr="002B6761" w:rsidRDefault="000B5DCA" w:rsidP="00DE25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0B5DCA" w:rsidRPr="008567C7" w:rsidRDefault="000B5DCA" w:rsidP="00DE25E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5DCA" w:rsidRPr="001B7815" w:rsidRDefault="000B5DCA" w:rsidP="00DE25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B5DCA" w:rsidRPr="008567C7" w:rsidTr="000B5DCA">
        <w:tc>
          <w:tcPr>
            <w:tcW w:w="709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0B5DCA" w:rsidRPr="002B6761" w:rsidRDefault="000B5DCA" w:rsidP="00DE25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0B5DCA" w:rsidRPr="008567C7" w:rsidRDefault="000B5DCA" w:rsidP="00DE25E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5DCA" w:rsidRPr="001B7815" w:rsidRDefault="000B5DCA" w:rsidP="00DE25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418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 xml:space="preserve">  58,98</w:t>
            </w:r>
          </w:p>
        </w:tc>
        <w:tc>
          <w:tcPr>
            <w:tcW w:w="1701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 xml:space="preserve">  98,98</w:t>
            </w:r>
          </w:p>
        </w:tc>
      </w:tr>
      <w:tr w:rsidR="000B5DCA" w:rsidRPr="008567C7" w:rsidTr="000B5DCA">
        <w:tc>
          <w:tcPr>
            <w:tcW w:w="709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0B5DCA" w:rsidRPr="002B6761" w:rsidRDefault="000B5DCA" w:rsidP="00DE25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3658E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C365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:rsidR="000B5DCA" w:rsidRPr="008567C7" w:rsidRDefault="000B5DCA" w:rsidP="00DE25E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:rsidR="000B5DCA" w:rsidRPr="001B7815" w:rsidRDefault="000B5DCA" w:rsidP="00DE25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658E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418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 xml:space="preserve">  53,01</w:t>
            </w:r>
          </w:p>
        </w:tc>
        <w:tc>
          <w:tcPr>
            <w:tcW w:w="1701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0B5DCA" w:rsidRPr="008567C7" w:rsidRDefault="000B5DCA" w:rsidP="00DE25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58E">
              <w:rPr>
                <w:rFonts w:ascii="Times New Roman" w:hAnsi="Times New Roman" w:cs="Times New Roman"/>
                <w:sz w:val="18"/>
                <w:szCs w:val="18"/>
              </w:rPr>
              <w:t xml:space="preserve">  93,01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3C88" w:rsidRDefault="00F53C88">
      <w:r>
        <w:separator/>
      </w:r>
    </w:p>
  </w:endnote>
  <w:endnote w:type="continuationSeparator" w:id="0">
    <w:p w:rsidR="00F53C88" w:rsidRDefault="00F53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3C88" w:rsidRDefault="00F53C88">
      <w:r>
        <w:separator/>
      </w:r>
    </w:p>
  </w:footnote>
  <w:footnote w:type="continuationSeparator" w:id="0">
    <w:p w:rsidR="00F53C88" w:rsidRDefault="00F53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C88"/>
    <w:rsid w:val="00005838"/>
    <w:rsid w:val="00022322"/>
    <w:rsid w:val="00042497"/>
    <w:rsid w:val="000B5DCA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3658E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3C88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1619B0-DBBC-46DB-BDDA-DA1C0C9E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2026-08-17T11:21:00Z</dcterms:created>
  <dcterms:modified xsi:type="dcterms:W3CDTF">2026-08-17T11:22:00Z</dcterms:modified>
</cp:coreProperties>
</file>