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CD52E" w14:textId="6B1412BF" w:rsidR="00890B92" w:rsidRDefault="004F51E2" w:rsidP="00890B92">
      <w:pPr>
        <w:spacing w:after="240"/>
        <w:jc w:val="right"/>
        <w:rPr>
          <w:sz w:val="22"/>
          <w:szCs w:val="22"/>
        </w:rPr>
      </w:pPr>
      <w:r w:rsidRPr="004F51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51E2">
        <w:rPr>
          <w:sz w:val="22"/>
          <w:szCs w:val="22"/>
        </w:rPr>
        <w:t>2026-08-17</w:t>
      </w:r>
    </w:p>
    <w:p w14:paraId="497503C0" w14:textId="77777777" w:rsidR="004F51E2" w:rsidRPr="004F51E2" w:rsidRDefault="004F51E2" w:rsidP="00890B92">
      <w:pPr>
        <w:rPr>
          <w:b/>
          <w:bCs/>
          <w:sz w:val="22"/>
          <w:szCs w:val="22"/>
        </w:rPr>
      </w:pPr>
      <w:r w:rsidRPr="004F51E2">
        <w:rPr>
          <w:b/>
          <w:bCs/>
          <w:sz w:val="22"/>
          <w:szCs w:val="22"/>
        </w:rPr>
        <w:t>Akademia Górniczo - Hutnicza</w:t>
      </w:r>
    </w:p>
    <w:p w14:paraId="7625F72D" w14:textId="77777777" w:rsidR="004F51E2" w:rsidRPr="004F51E2" w:rsidRDefault="004F51E2" w:rsidP="00890B92">
      <w:pPr>
        <w:rPr>
          <w:b/>
          <w:bCs/>
          <w:sz w:val="22"/>
          <w:szCs w:val="22"/>
        </w:rPr>
      </w:pPr>
      <w:r w:rsidRPr="004F51E2">
        <w:rPr>
          <w:b/>
          <w:bCs/>
          <w:sz w:val="22"/>
          <w:szCs w:val="22"/>
        </w:rPr>
        <w:t>im. Stanisława Staszica w Krakowie</w:t>
      </w:r>
    </w:p>
    <w:p w14:paraId="203B00C2" w14:textId="29887701" w:rsidR="00890B92" w:rsidRPr="00D91931" w:rsidRDefault="004F51E2" w:rsidP="00890B92">
      <w:pPr>
        <w:rPr>
          <w:b/>
          <w:bCs/>
          <w:sz w:val="22"/>
          <w:szCs w:val="22"/>
        </w:rPr>
      </w:pPr>
      <w:r w:rsidRPr="004F51E2">
        <w:rPr>
          <w:b/>
          <w:bCs/>
          <w:sz w:val="22"/>
          <w:szCs w:val="22"/>
        </w:rPr>
        <w:t>Dział Zamówień Publicznych</w:t>
      </w:r>
    </w:p>
    <w:p w14:paraId="1298CB0D" w14:textId="5DDCDCF5" w:rsidR="00890B92" w:rsidRPr="00BD5546" w:rsidRDefault="004F51E2" w:rsidP="00890B92">
      <w:pPr>
        <w:rPr>
          <w:sz w:val="22"/>
          <w:szCs w:val="22"/>
        </w:rPr>
      </w:pPr>
      <w:r w:rsidRPr="004F51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51E2">
        <w:rPr>
          <w:sz w:val="22"/>
          <w:szCs w:val="22"/>
        </w:rPr>
        <w:t>30</w:t>
      </w:r>
    </w:p>
    <w:p w14:paraId="0AB26A86" w14:textId="634E6710" w:rsidR="00890B92" w:rsidRPr="00BD5546" w:rsidRDefault="004F51E2" w:rsidP="00890B92">
      <w:pPr>
        <w:rPr>
          <w:sz w:val="22"/>
          <w:szCs w:val="22"/>
        </w:rPr>
      </w:pPr>
      <w:r w:rsidRPr="004F51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51E2">
        <w:rPr>
          <w:sz w:val="22"/>
          <w:szCs w:val="22"/>
        </w:rPr>
        <w:t>Kraków</w:t>
      </w:r>
    </w:p>
    <w:p w14:paraId="79AD3E04" w14:textId="6880C4D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51E2" w:rsidRPr="004F51E2">
        <w:rPr>
          <w:b/>
          <w:sz w:val="22"/>
          <w:szCs w:val="22"/>
        </w:rPr>
        <w:t>KC-DE-zp.25.362.2026</w:t>
      </w:r>
      <w:r w:rsidR="00A80738" w:rsidRPr="00890B92">
        <w:rPr>
          <w:sz w:val="22"/>
          <w:szCs w:val="22"/>
        </w:rPr>
        <w:tab/>
        <w:t xml:space="preserve"> </w:t>
      </w:r>
    </w:p>
    <w:p w14:paraId="063107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C4B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2C2D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DBA7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B8A53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A638A1" w14:textId="6FB5D75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F51E2" w:rsidRPr="004F51E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CD7694B" w14:textId="33C80A86" w:rsidR="00A80738" w:rsidRPr="00890B92" w:rsidRDefault="004F51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51E2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Krakowie- KC-DE-zp.25.362.2026</w:t>
      </w:r>
    </w:p>
    <w:p w14:paraId="7EEF3A8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AA48C61" w14:textId="2361F815" w:rsidR="0069085C" w:rsidRPr="00890B92" w:rsidRDefault="004F51E2" w:rsidP="00A80738">
      <w:pPr>
        <w:spacing w:before="120" w:after="120"/>
        <w:jc w:val="both"/>
        <w:rPr>
          <w:sz w:val="22"/>
          <w:szCs w:val="22"/>
        </w:rPr>
      </w:pPr>
      <w:r w:rsidRPr="004F51E2">
        <w:rPr>
          <w:b/>
          <w:sz w:val="22"/>
          <w:szCs w:val="22"/>
        </w:rPr>
        <w:t>962 124.90</w:t>
      </w:r>
      <w:r w:rsidR="00890B92" w:rsidRPr="00890B92">
        <w:rPr>
          <w:sz w:val="22"/>
          <w:szCs w:val="22"/>
        </w:rPr>
        <w:t xml:space="preserve"> zł brutto.</w:t>
      </w:r>
    </w:p>
    <w:p w14:paraId="55AA48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ACE3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A5F5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CB0A6" w14:textId="77777777" w:rsidR="00451429" w:rsidRDefault="00451429">
      <w:r>
        <w:separator/>
      </w:r>
    </w:p>
  </w:endnote>
  <w:endnote w:type="continuationSeparator" w:id="0">
    <w:p w14:paraId="5959A7CB" w14:textId="77777777" w:rsidR="00451429" w:rsidRDefault="00451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45B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AAE1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433E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B64F0A">
        <v:line id="_x0000_s1025" style="position:absolute;left:0;text-align:left;z-index:251657728" from="-3.85pt,8.7pt" to="455.15pt,8.7pt"/>
      </w:pict>
    </w:r>
  </w:p>
  <w:p w14:paraId="11F8E8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2B34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48921" w14:textId="77777777" w:rsidR="009F189D" w:rsidRDefault="009F189D">
    <w:pPr>
      <w:pStyle w:val="Stopka"/>
      <w:tabs>
        <w:tab w:val="clear" w:pos="4536"/>
      </w:tabs>
      <w:jc w:val="center"/>
    </w:pPr>
  </w:p>
  <w:p w14:paraId="6FDD84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22F92" w14:textId="77777777" w:rsidR="00451429" w:rsidRDefault="00451429">
      <w:r>
        <w:separator/>
      </w:r>
    </w:p>
  </w:footnote>
  <w:footnote w:type="continuationSeparator" w:id="0">
    <w:p w14:paraId="0B55FC26" w14:textId="77777777" w:rsidR="00451429" w:rsidRDefault="00451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72C1" w14:textId="77777777" w:rsidR="004F51E2" w:rsidRDefault="004F5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3CA34" w14:textId="77777777" w:rsidR="004F51E2" w:rsidRDefault="004F5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E8861" w14:textId="77777777" w:rsidR="004F51E2" w:rsidRDefault="004F51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7D2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51429"/>
    <w:rsid w:val="00490DC0"/>
    <w:rsid w:val="00493F8C"/>
    <w:rsid w:val="004C7E9B"/>
    <w:rsid w:val="004F51E2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07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D88A6"/>
  <w15:chartTrackingRefBased/>
  <w15:docId w15:val="{0DAE9F30-B946-429B-9858-349D7801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2026-08-17T09:26:00Z</dcterms:created>
  <dcterms:modified xsi:type="dcterms:W3CDTF">2026-08-17T09:26:00Z</dcterms:modified>
</cp:coreProperties>
</file>