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4323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4323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43235">
        <w:rPr>
          <w:sz w:val="22"/>
          <w:szCs w:val="22"/>
        </w:rPr>
        <w:t>2026-08-13</w:t>
      </w:r>
    </w:p>
    <w:p w:rsidR="00B43235" w:rsidRPr="00B43235" w:rsidRDefault="00B43235" w:rsidP="00FB7F50">
      <w:pPr>
        <w:spacing w:after="40"/>
        <w:rPr>
          <w:b/>
          <w:bCs/>
          <w:sz w:val="22"/>
          <w:szCs w:val="22"/>
        </w:rPr>
      </w:pPr>
      <w:r w:rsidRPr="00B43235">
        <w:rPr>
          <w:b/>
          <w:bCs/>
          <w:sz w:val="22"/>
          <w:szCs w:val="22"/>
        </w:rPr>
        <w:t>Akademia Górniczo - Hutnicza</w:t>
      </w:r>
    </w:p>
    <w:p w:rsidR="00B43235" w:rsidRPr="00B43235" w:rsidRDefault="00B43235" w:rsidP="00FB7F50">
      <w:pPr>
        <w:spacing w:after="40"/>
        <w:rPr>
          <w:b/>
          <w:bCs/>
          <w:sz w:val="22"/>
          <w:szCs w:val="22"/>
        </w:rPr>
      </w:pPr>
      <w:r w:rsidRPr="00B43235">
        <w:rPr>
          <w:b/>
          <w:bCs/>
          <w:sz w:val="22"/>
          <w:szCs w:val="22"/>
        </w:rPr>
        <w:t>im. Stanisława Staszica w Krakowie</w:t>
      </w:r>
    </w:p>
    <w:p w:rsidR="00FB7F50" w:rsidRPr="002245BE" w:rsidRDefault="00B43235" w:rsidP="00FB7F50">
      <w:pPr>
        <w:spacing w:after="40"/>
        <w:rPr>
          <w:b/>
          <w:bCs/>
          <w:sz w:val="22"/>
          <w:szCs w:val="22"/>
        </w:rPr>
      </w:pPr>
      <w:r w:rsidRPr="00B43235">
        <w:rPr>
          <w:b/>
          <w:bCs/>
          <w:sz w:val="22"/>
          <w:szCs w:val="22"/>
        </w:rPr>
        <w:t>Dział Zamówień Publicznych</w:t>
      </w:r>
    </w:p>
    <w:p w:rsidR="00FB7F50" w:rsidRPr="002245BE" w:rsidRDefault="00B43235" w:rsidP="00FB7F50">
      <w:pPr>
        <w:rPr>
          <w:sz w:val="22"/>
          <w:szCs w:val="22"/>
        </w:rPr>
      </w:pPr>
      <w:r w:rsidRPr="00B4323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43235">
        <w:rPr>
          <w:sz w:val="22"/>
          <w:szCs w:val="22"/>
        </w:rPr>
        <w:t>30</w:t>
      </w:r>
    </w:p>
    <w:p w:rsidR="00FB7F50" w:rsidRPr="002245BE" w:rsidRDefault="00B43235" w:rsidP="00FB7F50">
      <w:pPr>
        <w:rPr>
          <w:sz w:val="22"/>
          <w:szCs w:val="22"/>
        </w:rPr>
      </w:pPr>
      <w:r w:rsidRPr="00B4323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43235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B43235" w:rsidRPr="00607F9B" w:rsidTr="00A47B73">
        <w:trPr>
          <w:trHeight w:val="638"/>
        </w:trPr>
        <w:tc>
          <w:tcPr>
            <w:tcW w:w="959" w:type="dxa"/>
            <w:shd w:val="clear" w:color="auto" w:fill="auto"/>
          </w:tcPr>
          <w:p w:rsidR="00B43235" w:rsidRPr="00607F9B" w:rsidRDefault="00B43235" w:rsidP="00A47B7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43235" w:rsidRPr="00607F9B" w:rsidRDefault="00B43235" w:rsidP="00A47B7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4323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4323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43235">
              <w:rPr>
                <w:b/>
                <w:bCs/>
                <w:sz w:val="22"/>
                <w:szCs w:val="22"/>
              </w:rPr>
              <w:t>dostawa kołder, poduszek antyalergicznych, bielizny pościelowej, materacy i pokrowców na materace i koców do domów studenckich Miasteczka Studenckiego AGH w Krakowie -KC- DE-zp.25.276.2026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43235">
              <w:rPr>
                <w:b/>
                <w:sz w:val="22"/>
                <w:szCs w:val="22"/>
              </w:rPr>
              <w:t>KC- DE-zp.25.276.2026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F17110">
      <w:pPr>
        <w:pStyle w:val="Nagwek"/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4E28B8">
        <w:rPr>
          <w:sz w:val="22"/>
          <w:szCs w:val="22"/>
        </w:rPr>
        <w:t xml:space="preserve"> </w:t>
      </w:r>
      <w:r w:rsidR="004E28B8">
        <w:rPr>
          <w:sz w:val="22"/>
        </w:rPr>
        <w:t>(</w:t>
      </w:r>
      <w:r w:rsidR="004B6229" w:rsidRPr="004B6229">
        <w:rPr>
          <w:sz w:val="22"/>
        </w:rPr>
        <w:t>Dz.U. 2026 poz. 793</w:t>
      </w:r>
      <w:r w:rsidR="004B6229">
        <w:rPr>
          <w:sz w:val="22"/>
        </w:rPr>
        <w:t xml:space="preserve"> </w:t>
      </w:r>
      <w:proofErr w:type="spellStart"/>
      <w:r w:rsidR="004E28B8">
        <w:rPr>
          <w:sz w:val="22"/>
        </w:rPr>
        <w:t>t.j</w:t>
      </w:r>
      <w:proofErr w:type="spellEnd"/>
      <w:r w:rsidR="004E28B8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1C4AC4" w:rsidTr="001C4AC4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Zakład Produkcji Pościeli ''Świt'' Izabela </w:t>
            </w:r>
            <w:proofErr w:type="spellStart"/>
            <w:r>
              <w:rPr>
                <w:rFonts w:ascii="Verdana" w:hAnsi="Verdana"/>
                <w:b/>
                <w:sz w:val="18"/>
                <w:szCs w:val="18"/>
              </w:rPr>
              <w:t>Wintoniak</w:t>
            </w:r>
            <w:proofErr w:type="spellEnd"/>
          </w:p>
          <w:p w:rsidR="001C4AC4" w:rsidRDefault="001C4AC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Błotna 5B </w:t>
            </w:r>
          </w:p>
          <w:p w:rsidR="001C4AC4" w:rsidRDefault="001C4AC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65-133 Zielona Góra</w:t>
            </w:r>
          </w:p>
          <w:p w:rsidR="001C4AC4" w:rsidRDefault="001C4AC4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na:</w:t>
            </w:r>
          </w:p>
          <w:p w:rsidR="001C4AC4" w:rsidRDefault="001C4AC4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Zadanie nr 1: dostawa kołder do domów studenckich Miasteczka Studenckiego AGH w Krakowie za cenę brutto </w:t>
            </w:r>
            <w:r>
              <w:rPr>
                <w:rFonts w:ascii="Verdana" w:hAnsi="Verdana"/>
                <w:b/>
                <w:sz w:val="18"/>
                <w:szCs w:val="18"/>
              </w:rPr>
              <w:t>10 165.95 zł</w:t>
            </w:r>
            <w:r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1C4AC4" w:rsidRDefault="001C4AC4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1C4AC4" w:rsidTr="001C4AC4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Zakład Produkcji Pościeli ''Świt'' Izabela </w:t>
            </w:r>
            <w:proofErr w:type="spellStart"/>
            <w:r>
              <w:rPr>
                <w:rFonts w:ascii="Verdana" w:hAnsi="Verdana"/>
                <w:b/>
                <w:sz w:val="18"/>
                <w:szCs w:val="18"/>
              </w:rPr>
              <w:t>Wintoniak</w:t>
            </w:r>
            <w:proofErr w:type="spellEnd"/>
          </w:p>
          <w:p w:rsidR="001C4AC4" w:rsidRDefault="001C4AC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Błotna 5B </w:t>
            </w:r>
          </w:p>
          <w:p w:rsidR="001C4AC4" w:rsidRDefault="001C4AC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65-133 Zielona Góra</w:t>
            </w:r>
          </w:p>
          <w:p w:rsidR="001C4AC4" w:rsidRDefault="001C4AC4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na:</w:t>
            </w:r>
          </w:p>
          <w:p w:rsidR="001C4AC4" w:rsidRDefault="001C4AC4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Zadanie nr 2: dostawa poduszek  do domów studenckich Miasteczka Studenckiego AGH za cenę brutto </w:t>
            </w:r>
          </w:p>
          <w:p w:rsidR="001C4AC4" w:rsidRDefault="001C4AC4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7 011.00 zł</w:t>
            </w:r>
            <w:r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1C4AC4" w:rsidRDefault="001C4AC4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1C4AC4" w:rsidTr="001C4AC4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Zakład Produkcji Pościeli ''Świt'' Izabela </w:t>
            </w:r>
            <w:proofErr w:type="spellStart"/>
            <w:r>
              <w:rPr>
                <w:rFonts w:ascii="Verdana" w:hAnsi="Verdana"/>
                <w:b/>
                <w:sz w:val="18"/>
                <w:szCs w:val="18"/>
              </w:rPr>
              <w:t>Wintoniak</w:t>
            </w:r>
            <w:proofErr w:type="spellEnd"/>
          </w:p>
          <w:p w:rsidR="001C4AC4" w:rsidRDefault="001C4AC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Błotna 5B </w:t>
            </w:r>
          </w:p>
          <w:p w:rsidR="001C4AC4" w:rsidRDefault="001C4AC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65-133 Zielona Góra</w:t>
            </w:r>
          </w:p>
          <w:p w:rsidR="001C4AC4" w:rsidRDefault="001C4AC4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na:</w:t>
            </w:r>
          </w:p>
          <w:p w:rsidR="001C4AC4" w:rsidRDefault="001C4AC4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Zadanie nr 3: dostawa bielizny pościelowej do domów studenckich Miasteczka Studenckiego AGH w Krakowie za cenę brutto </w:t>
            </w:r>
            <w:r>
              <w:rPr>
                <w:rFonts w:ascii="Verdana" w:hAnsi="Verdana"/>
                <w:b/>
                <w:sz w:val="18"/>
                <w:szCs w:val="18"/>
              </w:rPr>
              <w:t>51 660.00 zł</w:t>
            </w:r>
            <w:r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1C4AC4" w:rsidRDefault="001C4AC4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1C4AC4" w:rsidTr="001C4AC4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lastRenderedPageBreak/>
              <w:t>W&amp;A Adam Wasielewski</w:t>
            </w:r>
          </w:p>
          <w:p w:rsidR="001C4AC4" w:rsidRDefault="001C4AC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Powstańców Wlkp. 47 /5</w:t>
            </w:r>
          </w:p>
          <w:p w:rsidR="001C4AC4" w:rsidRDefault="001C4AC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63-800 Gostyń</w:t>
            </w:r>
          </w:p>
          <w:p w:rsidR="001C4AC4" w:rsidRDefault="001C4AC4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na:</w:t>
            </w:r>
          </w:p>
          <w:p w:rsidR="001C4AC4" w:rsidRDefault="001C4AC4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Zadanie nr 4: dostawa materacy i pokrowców na materace do domów studenckich Miasteczka Studenckiego AGH za cenę brutto </w:t>
            </w:r>
            <w:r>
              <w:rPr>
                <w:rFonts w:ascii="Verdana" w:hAnsi="Verdana"/>
                <w:b/>
                <w:sz w:val="18"/>
                <w:szCs w:val="18"/>
              </w:rPr>
              <w:t>62 272.51 zł</w:t>
            </w:r>
            <w:r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1C4AC4" w:rsidRDefault="001C4AC4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1C4AC4" w:rsidTr="001C4AC4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Zakład Produkcji Pościeli ''Świt'' Izabela </w:t>
            </w:r>
            <w:proofErr w:type="spellStart"/>
            <w:r>
              <w:rPr>
                <w:rFonts w:ascii="Verdana" w:hAnsi="Verdana"/>
                <w:b/>
                <w:sz w:val="18"/>
                <w:szCs w:val="18"/>
              </w:rPr>
              <w:t>Wintoniak</w:t>
            </w:r>
            <w:proofErr w:type="spellEnd"/>
          </w:p>
          <w:p w:rsidR="001C4AC4" w:rsidRDefault="001C4AC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Błotna 5B </w:t>
            </w:r>
          </w:p>
          <w:p w:rsidR="001C4AC4" w:rsidRDefault="001C4AC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65-133 Zielona Góra</w:t>
            </w:r>
          </w:p>
          <w:p w:rsidR="001C4AC4" w:rsidRDefault="001C4AC4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na:</w:t>
            </w:r>
          </w:p>
          <w:p w:rsidR="001C4AC4" w:rsidRDefault="001C4AC4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Zadanie nr 5: dostawa koców do domów studenckich Miasteczka Studenckiego AGH w Krakowie za cenę brutto </w:t>
            </w:r>
            <w:r>
              <w:rPr>
                <w:rFonts w:ascii="Verdana" w:hAnsi="Verdana"/>
                <w:b/>
                <w:sz w:val="18"/>
                <w:szCs w:val="18"/>
              </w:rPr>
              <w:t>16 475.85 zł</w:t>
            </w:r>
            <w:r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1C4AC4" w:rsidRDefault="001C4AC4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1C4AC4" w:rsidRDefault="001C4AC4" w:rsidP="001C4AC4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1C4AC4" w:rsidTr="001C4AC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1C4AC4" w:rsidRDefault="001C4AC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1C4AC4" w:rsidRDefault="001C4AC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1C4AC4" w:rsidRDefault="001C4AC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1C4AC4" w:rsidRDefault="001C4AC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1C4AC4" w:rsidTr="001C4AC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dostawa kołder do domów studenckich Miasteczka Studenckiego AGH w Krakowie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Przedsiębiorstwo Produkcyjno-Handlowe EWA</w:t>
            </w:r>
          </w:p>
          <w:p w:rsidR="001C4AC4" w:rsidRDefault="001C4A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Hallera 19/44</w:t>
            </w:r>
          </w:p>
          <w:p w:rsidR="001C4AC4" w:rsidRDefault="001C4AC4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26-600 Radom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- 32.95</w:t>
            </w:r>
          </w:p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Jakość wykonania - 32.00</w:t>
            </w:r>
          </w:p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Okres gwarancji - 10.00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AC4" w:rsidRDefault="001C4A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74,95</w:t>
            </w:r>
          </w:p>
        </w:tc>
      </w:tr>
      <w:tr w:rsidR="001C4AC4" w:rsidTr="001C4AC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dostawa kołder do domów studenckich Miasteczka Studenckiego AGH w Krakowie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Toniko A. </w:t>
            </w:r>
            <w:proofErr w:type="spellStart"/>
            <w:r>
              <w:rPr>
                <w:b/>
                <w:bCs/>
                <w:sz w:val="20"/>
                <w:szCs w:val="20"/>
              </w:rPr>
              <w:t>czarnacka</w:t>
            </w:r>
            <w:proofErr w:type="spellEnd"/>
          </w:p>
          <w:p w:rsidR="001C4AC4" w:rsidRDefault="001C4A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Kazury</w:t>
            </w:r>
            <w:proofErr w:type="spellEnd"/>
            <w:r>
              <w:rPr>
                <w:sz w:val="20"/>
                <w:szCs w:val="20"/>
              </w:rPr>
              <w:t xml:space="preserve"> 24/28</w:t>
            </w:r>
          </w:p>
          <w:p w:rsidR="001C4AC4" w:rsidRDefault="001C4AC4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02-795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--*</w:t>
            </w:r>
          </w:p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Jakość wykonania - --*</w:t>
            </w:r>
          </w:p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Okres gwarancji - --*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AC4" w:rsidRDefault="001C4A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--*</w:t>
            </w:r>
          </w:p>
        </w:tc>
      </w:tr>
      <w:tr w:rsidR="001C4AC4" w:rsidTr="001C4AC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dostawa kołder do domów studenckich Miasteczka Studenckiego AGH w Krakowie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Zakład Produkcji Pościeli ''Świt'' Izabela </w:t>
            </w:r>
            <w:proofErr w:type="spellStart"/>
            <w:r>
              <w:rPr>
                <w:b/>
                <w:bCs/>
                <w:sz w:val="20"/>
                <w:szCs w:val="20"/>
              </w:rPr>
              <w:t>Wintoniak</w:t>
            </w:r>
            <w:proofErr w:type="spellEnd"/>
          </w:p>
          <w:p w:rsidR="001C4AC4" w:rsidRDefault="001C4A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Błotna 5B</w:t>
            </w:r>
          </w:p>
          <w:p w:rsidR="001C4AC4" w:rsidRDefault="001C4AC4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65-133 Zielona Góra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- 50.00</w:t>
            </w:r>
          </w:p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Jakość wykonania - 40.00</w:t>
            </w:r>
          </w:p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Okres gwarancji - 10.00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AC4" w:rsidRDefault="001C4A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100,00</w:t>
            </w:r>
          </w:p>
        </w:tc>
      </w:tr>
      <w:tr w:rsidR="001C4AC4" w:rsidTr="001C4AC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dostawa kołder do domów studenckich Miasteczka Studenckiego AGH w Krakowie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Przedsiębiorstwo </w:t>
            </w:r>
            <w:proofErr w:type="spellStart"/>
            <w:r>
              <w:rPr>
                <w:b/>
                <w:bCs/>
                <w:sz w:val="20"/>
                <w:szCs w:val="20"/>
              </w:rPr>
              <w:t>Produkcyjno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Handlowo Usługowe </w:t>
            </w:r>
            <w:proofErr w:type="spellStart"/>
            <w:r>
              <w:rPr>
                <w:b/>
                <w:bCs/>
                <w:sz w:val="20"/>
                <w:szCs w:val="20"/>
              </w:rPr>
              <w:t>Bajtek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Beata </w:t>
            </w:r>
            <w:proofErr w:type="spellStart"/>
            <w:r>
              <w:rPr>
                <w:b/>
                <w:bCs/>
                <w:sz w:val="20"/>
                <w:szCs w:val="20"/>
              </w:rPr>
              <w:t>Rusak</w:t>
            </w:r>
            <w:proofErr w:type="spellEnd"/>
          </w:p>
          <w:p w:rsidR="001C4AC4" w:rsidRDefault="001C4A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Stefczyka 4</w:t>
            </w:r>
          </w:p>
          <w:p w:rsidR="001C4AC4" w:rsidRDefault="001C4AC4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13240 Iłowo-Osada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- 41.43</w:t>
            </w:r>
          </w:p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Jakość wykonania - 32.00</w:t>
            </w:r>
          </w:p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Okres gwarancji - 10.00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AC4" w:rsidRDefault="001C4A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83,43</w:t>
            </w:r>
          </w:p>
        </w:tc>
      </w:tr>
      <w:tr w:rsidR="001C4AC4" w:rsidTr="001C4AC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dostawa kołder do domów studenckich Miasteczka Studenckiego AGH w Krakowie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Multitex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1C4AC4" w:rsidRDefault="001C4A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Maja 40</w:t>
            </w:r>
          </w:p>
          <w:p w:rsidR="001C4AC4" w:rsidRDefault="001C4AC4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48-250 Głogówek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- 23.97</w:t>
            </w:r>
          </w:p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Jakość wykonania - 32.00</w:t>
            </w:r>
          </w:p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Okres gwarancji - 10.00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AC4" w:rsidRDefault="001C4A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65,97</w:t>
            </w:r>
          </w:p>
        </w:tc>
      </w:tr>
      <w:tr w:rsidR="001C4AC4" w:rsidTr="001C4AC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dostawa kołder do domów studenckich Miasteczka Studenckiego AGH w Krakowie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PPHU SARA Agata </w:t>
            </w:r>
            <w:proofErr w:type="spellStart"/>
            <w:r>
              <w:rPr>
                <w:b/>
                <w:bCs/>
                <w:sz w:val="20"/>
                <w:szCs w:val="20"/>
              </w:rPr>
              <w:t>Komasara</w:t>
            </w:r>
            <w:proofErr w:type="spellEnd"/>
          </w:p>
          <w:p w:rsidR="001C4AC4" w:rsidRDefault="001C4A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Maja 13</w:t>
            </w:r>
          </w:p>
          <w:p w:rsidR="001C4AC4" w:rsidRDefault="001C4AC4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28-131 Solec-Zdrój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--*</w:t>
            </w:r>
          </w:p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Jakość wykonania - --*</w:t>
            </w:r>
          </w:p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Okres gwarancji - --*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AC4" w:rsidRDefault="001C4A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--*</w:t>
            </w:r>
          </w:p>
        </w:tc>
      </w:tr>
      <w:tr w:rsidR="001C4AC4" w:rsidTr="001C4AC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dostawa kołder do domów studenckich Miasteczka Studenckiego AGH w Krakowie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P.P.H.U. "WIB" WŁODZIMIERZ WĘGLIŃSKI</w:t>
            </w:r>
          </w:p>
          <w:p w:rsidR="001C4AC4" w:rsidRDefault="001C4A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Słowackiego 37</w:t>
            </w:r>
          </w:p>
          <w:p w:rsidR="001C4AC4" w:rsidRDefault="001C4AC4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97-200 TOMASZÓW MAZOWIECKI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--*</w:t>
            </w:r>
          </w:p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Jakość wykonania - --*</w:t>
            </w:r>
          </w:p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Okres gwarancji - --*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AC4" w:rsidRDefault="001C4A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--*</w:t>
            </w:r>
          </w:p>
        </w:tc>
      </w:tr>
      <w:tr w:rsidR="001C4AC4" w:rsidTr="001C4AC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1 - dostawa kołder do domów studenckich Miasteczka Studenckiego AGH w Krakowie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4dream Sp. z </w:t>
            </w:r>
            <w:proofErr w:type="spellStart"/>
            <w:r>
              <w:rPr>
                <w:b/>
                <w:bCs/>
                <w:sz w:val="20"/>
                <w:szCs w:val="20"/>
              </w:rPr>
              <w:t>o.o</w:t>
            </w:r>
            <w:proofErr w:type="spellEnd"/>
          </w:p>
          <w:p w:rsidR="001C4AC4" w:rsidRDefault="001C4A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Ogrodowa 21</w:t>
            </w:r>
          </w:p>
          <w:p w:rsidR="001C4AC4" w:rsidRDefault="001C4AC4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42-263 Wrzosowa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--*</w:t>
            </w:r>
          </w:p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Jakość wykonania - --*</w:t>
            </w:r>
          </w:p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Okres gwarancji - --*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AC4" w:rsidRDefault="001C4A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--*</w:t>
            </w:r>
          </w:p>
        </w:tc>
      </w:tr>
      <w:tr w:rsidR="001C4AC4" w:rsidTr="001C4AC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dostawa poduszek  do domów studenckich Miasteczka Studenckiego AGH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Przedsiębiorstwo Produkcyjno-Handlowe EWA</w:t>
            </w:r>
          </w:p>
          <w:p w:rsidR="001C4AC4" w:rsidRDefault="001C4A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Hallera 19/44</w:t>
            </w:r>
          </w:p>
          <w:p w:rsidR="001C4AC4" w:rsidRDefault="001C4AC4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26-600 Radom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--*</w:t>
            </w:r>
          </w:p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Jakość wykonania - --*</w:t>
            </w:r>
          </w:p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Okres gwarancji - --*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AC4" w:rsidRDefault="001C4A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--*</w:t>
            </w:r>
          </w:p>
        </w:tc>
      </w:tr>
      <w:tr w:rsidR="001C4AC4" w:rsidTr="001C4AC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dostawa poduszek  do domów studenckich Miasteczka Studenckiego AGH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Toniko A. </w:t>
            </w:r>
            <w:proofErr w:type="spellStart"/>
            <w:r>
              <w:rPr>
                <w:b/>
                <w:bCs/>
                <w:sz w:val="20"/>
                <w:szCs w:val="20"/>
              </w:rPr>
              <w:t>czarnacka</w:t>
            </w:r>
            <w:proofErr w:type="spellEnd"/>
          </w:p>
          <w:p w:rsidR="001C4AC4" w:rsidRDefault="001C4A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Kazury</w:t>
            </w:r>
            <w:proofErr w:type="spellEnd"/>
            <w:r>
              <w:rPr>
                <w:sz w:val="20"/>
                <w:szCs w:val="20"/>
              </w:rPr>
              <w:t xml:space="preserve"> 24/28</w:t>
            </w:r>
          </w:p>
          <w:p w:rsidR="001C4AC4" w:rsidRDefault="001C4AC4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02-795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--*</w:t>
            </w:r>
          </w:p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Jakość wykonania - --*</w:t>
            </w:r>
          </w:p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Okres gwarancji - --*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AC4" w:rsidRDefault="001C4A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--*</w:t>
            </w:r>
          </w:p>
        </w:tc>
      </w:tr>
      <w:tr w:rsidR="001C4AC4" w:rsidTr="001C4AC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dostawa poduszek  do domów studenckich Miasteczka Studenckiego AGH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PPHU SARA Agata </w:t>
            </w:r>
            <w:proofErr w:type="spellStart"/>
            <w:r>
              <w:rPr>
                <w:b/>
                <w:bCs/>
                <w:sz w:val="20"/>
                <w:szCs w:val="20"/>
              </w:rPr>
              <w:t>Komasara</w:t>
            </w:r>
            <w:proofErr w:type="spellEnd"/>
          </w:p>
          <w:p w:rsidR="001C4AC4" w:rsidRDefault="001C4A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Maja 13</w:t>
            </w:r>
          </w:p>
          <w:p w:rsidR="001C4AC4" w:rsidRDefault="001C4AC4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28-131 Solec-Zdrój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--*</w:t>
            </w:r>
          </w:p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Jakość wykonania - --*</w:t>
            </w:r>
          </w:p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Okres gwarancji - --*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AC4" w:rsidRDefault="001C4A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--*</w:t>
            </w:r>
          </w:p>
        </w:tc>
      </w:tr>
      <w:tr w:rsidR="001C4AC4" w:rsidTr="001C4AC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dostawa poduszek  do domów studenckich Miasteczka Studenckiego AGH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Zakład Produkcji Pościeli ''Świt'' Izabela </w:t>
            </w:r>
            <w:proofErr w:type="spellStart"/>
            <w:r>
              <w:rPr>
                <w:b/>
                <w:bCs/>
                <w:sz w:val="20"/>
                <w:szCs w:val="20"/>
              </w:rPr>
              <w:t>Wintoniak</w:t>
            </w:r>
            <w:proofErr w:type="spellEnd"/>
          </w:p>
          <w:p w:rsidR="001C4AC4" w:rsidRDefault="001C4A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Błotna 5B</w:t>
            </w:r>
          </w:p>
          <w:p w:rsidR="001C4AC4" w:rsidRDefault="001C4AC4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65-133 Zielona Góra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– 60.00</w:t>
            </w:r>
          </w:p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Estetyka i Jakość wykonania – 40.00</w:t>
            </w:r>
          </w:p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Okres gwarancji - 10.00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AC4" w:rsidRDefault="001C4A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100,00</w:t>
            </w:r>
          </w:p>
        </w:tc>
      </w:tr>
      <w:tr w:rsidR="001C4AC4" w:rsidTr="001C4AC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dostawa poduszek  do domów studenckich Miasteczka Studenckiego AGH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Multitex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1C4AC4" w:rsidRDefault="001C4A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Maja 40</w:t>
            </w:r>
          </w:p>
          <w:p w:rsidR="001C4AC4" w:rsidRDefault="001C4AC4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48-250 Głogówek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– 42.32</w:t>
            </w:r>
          </w:p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Jakość wykonania - 32.00</w:t>
            </w:r>
          </w:p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Okres gwarancji - 10.00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AC4" w:rsidRDefault="001C4A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84,32</w:t>
            </w:r>
          </w:p>
        </w:tc>
      </w:tr>
      <w:tr w:rsidR="001C4AC4" w:rsidTr="001C4AC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dostawa poduszek  do domów studenckich Miasteczka Studenckiego AGH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Przedsiębiorstwo </w:t>
            </w:r>
            <w:proofErr w:type="spellStart"/>
            <w:r>
              <w:rPr>
                <w:b/>
                <w:bCs/>
                <w:sz w:val="20"/>
                <w:szCs w:val="20"/>
              </w:rPr>
              <w:t>Produkcyjno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Handlowo Usługowe </w:t>
            </w:r>
            <w:proofErr w:type="spellStart"/>
            <w:r>
              <w:rPr>
                <w:b/>
                <w:bCs/>
                <w:sz w:val="20"/>
                <w:szCs w:val="20"/>
              </w:rPr>
              <w:t>Bajtek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Beata </w:t>
            </w:r>
            <w:proofErr w:type="spellStart"/>
            <w:r>
              <w:rPr>
                <w:b/>
                <w:bCs/>
                <w:sz w:val="20"/>
                <w:szCs w:val="20"/>
              </w:rPr>
              <w:t>Rusak</w:t>
            </w:r>
            <w:proofErr w:type="spellEnd"/>
          </w:p>
          <w:p w:rsidR="001C4AC4" w:rsidRDefault="001C4A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Stefczyka 4</w:t>
            </w:r>
          </w:p>
          <w:p w:rsidR="001C4AC4" w:rsidRDefault="001C4AC4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13240 Iłowo-Osada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--*</w:t>
            </w:r>
          </w:p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Jakość wykonania - --*</w:t>
            </w:r>
          </w:p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Okres gwarancji - --*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AC4" w:rsidRDefault="001C4A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--*</w:t>
            </w:r>
          </w:p>
        </w:tc>
      </w:tr>
      <w:tr w:rsidR="001C4AC4" w:rsidTr="001C4AC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dostawa poduszek  do domów studenckich Miasteczka Studenckiego AGH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P.P.H.U. "WIB" WŁODZIMIERZ WĘGLIŃSKI</w:t>
            </w:r>
          </w:p>
          <w:p w:rsidR="001C4AC4" w:rsidRDefault="001C4A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Słowackiego 37</w:t>
            </w:r>
          </w:p>
          <w:p w:rsidR="001C4AC4" w:rsidRDefault="001C4AC4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97-200 TOMASZÓW MAZOWIECKI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--*</w:t>
            </w:r>
          </w:p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Jakość wykonania - --*</w:t>
            </w:r>
          </w:p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Okres gwarancji - --*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AC4" w:rsidRDefault="001C4A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--*</w:t>
            </w:r>
          </w:p>
        </w:tc>
      </w:tr>
      <w:tr w:rsidR="001C4AC4" w:rsidTr="001C4AC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dostawa poduszek  do domów studenckich Miasteczka Studenckiego AGH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4dream Sp. z </w:t>
            </w:r>
            <w:proofErr w:type="spellStart"/>
            <w:r>
              <w:rPr>
                <w:b/>
                <w:bCs/>
                <w:sz w:val="20"/>
                <w:szCs w:val="20"/>
              </w:rPr>
              <w:t>o.o</w:t>
            </w:r>
            <w:proofErr w:type="spellEnd"/>
          </w:p>
          <w:p w:rsidR="001C4AC4" w:rsidRDefault="001C4A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Ogrodowa 21</w:t>
            </w:r>
          </w:p>
          <w:p w:rsidR="001C4AC4" w:rsidRDefault="001C4AC4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42-263 Wrzosowa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--*</w:t>
            </w:r>
          </w:p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Jakość wykonania - --*</w:t>
            </w:r>
          </w:p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Okres gwarancji - --*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AC4" w:rsidRDefault="001C4A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--*</w:t>
            </w:r>
          </w:p>
        </w:tc>
      </w:tr>
      <w:tr w:rsidR="001C4AC4" w:rsidTr="001C4AC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dostawa bielizny pościelowej do domów studenckich Miasteczka Studenckiego AGH w Krakowie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Przedsiębiorstwo Produkcyjno-Handlowe EWA</w:t>
            </w:r>
          </w:p>
          <w:p w:rsidR="001C4AC4" w:rsidRDefault="001C4A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Hallera 19/44</w:t>
            </w:r>
          </w:p>
          <w:p w:rsidR="001C4AC4" w:rsidRDefault="001C4AC4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26-600 Radom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--*</w:t>
            </w:r>
          </w:p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Jakość wykonania - --*</w:t>
            </w:r>
          </w:p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Okres gwarancji - --*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AC4" w:rsidRDefault="001C4A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--*</w:t>
            </w:r>
          </w:p>
        </w:tc>
      </w:tr>
      <w:tr w:rsidR="001C4AC4" w:rsidTr="001C4AC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dostawa bielizny pościelowej do domów studenckich Miasteczka Studenckiego AGH w Krakowie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Toniko A. </w:t>
            </w:r>
            <w:proofErr w:type="spellStart"/>
            <w:r>
              <w:rPr>
                <w:b/>
                <w:bCs/>
                <w:sz w:val="20"/>
                <w:szCs w:val="20"/>
              </w:rPr>
              <w:t>czarnacka</w:t>
            </w:r>
            <w:proofErr w:type="spellEnd"/>
          </w:p>
          <w:p w:rsidR="001C4AC4" w:rsidRDefault="001C4A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Kazury</w:t>
            </w:r>
            <w:proofErr w:type="spellEnd"/>
            <w:r>
              <w:rPr>
                <w:sz w:val="20"/>
                <w:szCs w:val="20"/>
              </w:rPr>
              <w:t xml:space="preserve"> 24/28</w:t>
            </w:r>
          </w:p>
          <w:p w:rsidR="001C4AC4" w:rsidRDefault="001C4AC4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02-795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--*</w:t>
            </w:r>
          </w:p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Jakość wykonania - --*</w:t>
            </w:r>
          </w:p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Okres gwarancji - --*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AC4" w:rsidRDefault="001C4A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--*</w:t>
            </w:r>
          </w:p>
        </w:tc>
      </w:tr>
      <w:tr w:rsidR="001C4AC4" w:rsidTr="001C4AC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dostawa bielizny pościelowej do domów studenckich Miasteczka Studenckiego AGH w Krakowie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PPHU SARA Agata </w:t>
            </w:r>
            <w:proofErr w:type="spellStart"/>
            <w:r>
              <w:rPr>
                <w:b/>
                <w:bCs/>
                <w:sz w:val="20"/>
                <w:szCs w:val="20"/>
              </w:rPr>
              <w:t>Komasara</w:t>
            </w:r>
            <w:proofErr w:type="spellEnd"/>
          </w:p>
          <w:p w:rsidR="001C4AC4" w:rsidRDefault="001C4A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Maja 13</w:t>
            </w:r>
          </w:p>
          <w:p w:rsidR="001C4AC4" w:rsidRDefault="001C4AC4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28-131 Solec-Zdrój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- 50.00</w:t>
            </w:r>
          </w:p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Jakość wykonania - 32.00</w:t>
            </w:r>
          </w:p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Okres gwarancji - 10.00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AC4" w:rsidRDefault="001C4A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92,00</w:t>
            </w:r>
          </w:p>
        </w:tc>
      </w:tr>
      <w:tr w:rsidR="001C4AC4" w:rsidTr="001C4AC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3 - dostawa bielizny </w:t>
            </w:r>
            <w:r>
              <w:rPr>
                <w:sz w:val="20"/>
                <w:szCs w:val="20"/>
              </w:rPr>
              <w:lastRenderedPageBreak/>
              <w:t>pościelowej do domów studenckich Miasteczka Studenckiego AGH w Krakowie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 xml:space="preserve">Zakład Produkcji Pościeli </w:t>
            </w:r>
            <w:r>
              <w:rPr>
                <w:b/>
                <w:bCs/>
                <w:sz w:val="20"/>
                <w:szCs w:val="20"/>
              </w:rPr>
              <w:lastRenderedPageBreak/>
              <w:t xml:space="preserve">''Świt'' Izabela </w:t>
            </w:r>
            <w:proofErr w:type="spellStart"/>
            <w:r>
              <w:rPr>
                <w:b/>
                <w:bCs/>
                <w:sz w:val="20"/>
                <w:szCs w:val="20"/>
              </w:rPr>
              <w:t>Wintoniak</w:t>
            </w:r>
            <w:proofErr w:type="spellEnd"/>
          </w:p>
          <w:p w:rsidR="001C4AC4" w:rsidRDefault="001C4A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Błotna 5B</w:t>
            </w:r>
          </w:p>
          <w:p w:rsidR="001C4AC4" w:rsidRDefault="001C4AC4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65-133 Zielona Góra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1 - Cena - 43.21</w:t>
            </w:r>
          </w:p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2 - Jakość wykonania - 40.00</w:t>
            </w:r>
          </w:p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Okres gwarancji - 10.00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AC4" w:rsidRDefault="001C4A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 93,21</w:t>
            </w:r>
          </w:p>
        </w:tc>
      </w:tr>
      <w:tr w:rsidR="001C4AC4" w:rsidTr="001C4AC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dostawa bielizny pościelowej do domów studenckich Miasteczka Studenckiego AGH w Krakowie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Przedsiębiorstwo </w:t>
            </w:r>
            <w:proofErr w:type="spellStart"/>
            <w:r>
              <w:rPr>
                <w:b/>
                <w:bCs/>
                <w:sz w:val="20"/>
                <w:szCs w:val="20"/>
              </w:rPr>
              <w:t>Produkcyjno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Handlowo Usługowe </w:t>
            </w:r>
            <w:proofErr w:type="spellStart"/>
            <w:r>
              <w:rPr>
                <w:b/>
                <w:bCs/>
                <w:sz w:val="20"/>
                <w:szCs w:val="20"/>
              </w:rPr>
              <w:t>Bajtek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Beata </w:t>
            </w:r>
            <w:proofErr w:type="spellStart"/>
            <w:r>
              <w:rPr>
                <w:b/>
                <w:bCs/>
                <w:sz w:val="20"/>
                <w:szCs w:val="20"/>
              </w:rPr>
              <w:t>Rusak</w:t>
            </w:r>
            <w:proofErr w:type="spellEnd"/>
          </w:p>
          <w:p w:rsidR="001C4AC4" w:rsidRDefault="001C4A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Stefczyka 4</w:t>
            </w:r>
          </w:p>
          <w:p w:rsidR="001C4AC4" w:rsidRDefault="001C4AC4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13240 Iłowo-Osada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– 39.72</w:t>
            </w:r>
          </w:p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Jakość wykonania – 26.67</w:t>
            </w:r>
          </w:p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Okres gwarancji – 10.00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AC4" w:rsidRDefault="001C4A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76,39</w:t>
            </w:r>
          </w:p>
        </w:tc>
      </w:tr>
      <w:tr w:rsidR="001C4AC4" w:rsidTr="001C4AC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dostawa bielizny pościelowej do domów studenckich Miasteczka Studenckiego AGH w Krakowie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Multitex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1C4AC4" w:rsidRDefault="001C4A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Maja 40</w:t>
            </w:r>
          </w:p>
          <w:p w:rsidR="001C4AC4" w:rsidRDefault="001C4AC4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48-250 Głogówek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--*</w:t>
            </w:r>
          </w:p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Jakość wykonania - --*</w:t>
            </w:r>
          </w:p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Okres gwarancji - --*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AC4" w:rsidRDefault="001C4A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--*</w:t>
            </w:r>
          </w:p>
        </w:tc>
      </w:tr>
      <w:tr w:rsidR="001C4AC4" w:rsidTr="001C4AC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dostawa bielizny pościelowej do domów studenckich Miasteczka Studenckiego AGH w Krakowie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P.P.H.U. "WIB" WŁODZIMIERZ WĘGLIŃSKI</w:t>
            </w:r>
          </w:p>
          <w:p w:rsidR="001C4AC4" w:rsidRDefault="001C4A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Słowackiego 37</w:t>
            </w:r>
          </w:p>
          <w:p w:rsidR="001C4AC4" w:rsidRDefault="001C4AC4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97-200 TOMASZÓW MAZOWIECKI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--*</w:t>
            </w:r>
          </w:p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Jakość wykonania - --*</w:t>
            </w:r>
          </w:p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Okres gwarancji - --*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AC4" w:rsidRDefault="001C4A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--*</w:t>
            </w:r>
          </w:p>
        </w:tc>
      </w:tr>
      <w:tr w:rsidR="001C4AC4" w:rsidTr="001C4AC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dostawa bielizny pościelowej do domów studenckich Miasteczka Studenckiego AGH w Krakowie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4dream Sp. z </w:t>
            </w:r>
            <w:proofErr w:type="spellStart"/>
            <w:r>
              <w:rPr>
                <w:b/>
                <w:bCs/>
                <w:sz w:val="20"/>
                <w:szCs w:val="20"/>
              </w:rPr>
              <w:t>o.o</w:t>
            </w:r>
            <w:proofErr w:type="spellEnd"/>
          </w:p>
          <w:p w:rsidR="001C4AC4" w:rsidRDefault="001C4A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Ogrodowa 21</w:t>
            </w:r>
          </w:p>
          <w:p w:rsidR="001C4AC4" w:rsidRDefault="001C4AC4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42-263 Wrzosowa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--*</w:t>
            </w:r>
          </w:p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Jakość wykonania - --*</w:t>
            </w:r>
          </w:p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Okres gwarancji - --*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AC4" w:rsidRDefault="001C4A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--*</w:t>
            </w:r>
          </w:p>
        </w:tc>
      </w:tr>
      <w:tr w:rsidR="001C4AC4" w:rsidTr="001C4AC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4 - dostawa materacy i pokrowców na materace do domów studenckich Miasteczka Studenckiego AGH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W&amp;A Adam Wasielewski</w:t>
            </w:r>
          </w:p>
          <w:p w:rsidR="001C4AC4" w:rsidRDefault="001C4A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Powstańców Wlkp. 47/5</w:t>
            </w:r>
          </w:p>
          <w:p w:rsidR="001C4AC4" w:rsidRDefault="001C4AC4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63-800 Gostyń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– 50.00</w:t>
            </w:r>
          </w:p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Jakość wykonania – 40.00</w:t>
            </w:r>
          </w:p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Okres gwarancji – 10.00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AC4" w:rsidRDefault="001C4A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100,00</w:t>
            </w:r>
          </w:p>
        </w:tc>
      </w:tr>
      <w:tr w:rsidR="001C4AC4" w:rsidTr="001C4AC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4 - dostawa materacy i pokrowców na materace do domów studenckich Miasteczka Studenckiego AGH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Multitex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1C4AC4" w:rsidRDefault="001C4A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Maja 40</w:t>
            </w:r>
          </w:p>
          <w:p w:rsidR="001C4AC4" w:rsidRDefault="001C4AC4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48-250 Głogówek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– 41.98</w:t>
            </w:r>
          </w:p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Jakość wykonania – 40.00</w:t>
            </w:r>
          </w:p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Okres gwarancji – 10.00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AC4" w:rsidRDefault="001C4A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91,98</w:t>
            </w:r>
          </w:p>
        </w:tc>
      </w:tr>
      <w:tr w:rsidR="001C4AC4" w:rsidTr="001C4AC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4 - dostawa materacy i pokrowców na materace do domów studenckich Miasteczka Studenckiego AGH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4dream Sp. z </w:t>
            </w:r>
            <w:proofErr w:type="spellStart"/>
            <w:r>
              <w:rPr>
                <w:b/>
                <w:bCs/>
                <w:sz w:val="20"/>
                <w:szCs w:val="20"/>
              </w:rPr>
              <w:t>o.o</w:t>
            </w:r>
            <w:proofErr w:type="spellEnd"/>
          </w:p>
          <w:p w:rsidR="001C4AC4" w:rsidRDefault="001C4A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Ogrodowa 21</w:t>
            </w:r>
          </w:p>
          <w:p w:rsidR="001C4AC4" w:rsidRDefault="001C4AC4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42-263 Wrzosowa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--*</w:t>
            </w:r>
          </w:p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Jakość wykonania - --*</w:t>
            </w:r>
          </w:p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Okres gwarancji - --*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AC4" w:rsidRDefault="001C4A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--*</w:t>
            </w:r>
          </w:p>
        </w:tc>
      </w:tr>
      <w:tr w:rsidR="001C4AC4" w:rsidTr="001C4AC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5 - dostawa koców do domów studenckich Miasteczka Studenckiego AGH w Krakowie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Toniko A. </w:t>
            </w:r>
            <w:proofErr w:type="spellStart"/>
            <w:r>
              <w:rPr>
                <w:b/>
                <w:bCs/>
                <w:sz w:val="20"/>
                <w:szCs w:val="20"/>
              </w:rPr>
              <w:t>czarnacka</w:t>
            </w:r>
            <w:proofErr w:type="spellEnd"/>
          </w:p>
          <w:p w:rsidR="001C4AC4" w:rsidRDefault="001C4A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Kazury</w:t>
            </w:r>
            <w:proofErr w:type="spellEnd"/>
            <w:r>
              <w:rPr>
                <w:sz w:val="20"/>
                <w:szCs w:val="20"/>
              </w:rPr>
              <w:t xml:space="preserve"> 24/28</w:t>
            </w:r>
          </w:p>
          <w:p w:rsidR="001C4AC4" w:rsidRDefault="001C4AC4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02-795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--*</w:t>
            </w:r>
          </w:p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Jakość wykonania - --*</w:t>
            </w:r>
          </w:p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Okres gwarancji - --*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AC4" w:rsidRDefault="001C4A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</w:tr>
      <w:tr w:rsidR="001C4AC4" w:rsidTr="001C4AC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5 - dostawa koców do domów studenckich Miasteczka Studenckiego AGH w Krakowie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Zakład Produkcji Pościeli ''Świt'' Izabela </w:t>
            </w:r>
            <w:proofErr w:type="spellStart"/>
            <w:r>
              <w:rPr>
                <w:b/>
                <w:bCs/>
                <w:sz w:val="20"/>
                <w:szCs w:val="20"/>
              </w:rPr>
              <w:t>Wintoniak</w:t>
            </w:r>
            <w:proofErr w:type="spellEnd"/>
          </w:p>
          <w:p w:rsidR="001C4AC4" w:rsidRDefault="001C4A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Błotna 5B</w:t>
            </w:r>
          </w:p>
          <w:p w:rsidR="001C4AC4" w:rsidRDefault="001C4AC4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65-133 Zielona Góra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- 50.00</w:t>
            </w:r>
          </w:p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Estetyka i Jakość - 40.00</w:t>
            </w:r>
          </w:p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Okres gwarancji - 10.00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AC4" w:rsidRDefault="001C4A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100,00</w:t>
            </w:r>
          </w:p>
        </w:tc>
      </w:tr>
      <w:tr w:rsidR="001C4AC4" w:rsidTr="001C4AC4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5 - dostawa koców do domów studenckich Miasteczka Studenckiego AGH w Krakowie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4dream Sp. z </w:t>
            </w:r>
            <w:proofErr w:type="spellStart"/>
            <w:r>
              <w:rPr>
                <w:b/>
                <w:bCs/>
                <w:sz w:val="20"/>
                <w:szCs w:val="20"/>
              </w:rPr>
              <w:t>o.o</w:t>
            </w:r>
            <w:proofErr w:type="spellEnd"/>
          </w:p>
          <w:p w:rsidR="001C4AC4" w:rsidRDefault="001C4A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Ogrodowa 21</w:t>
            </w:r>
          </w:p>
          <w:p w:rsidR="001C4AC4" w:rsidRDefault="001C4AC4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42-263 Wrzosowa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--*</w:t>
            </w:r>
          </w:p>
          <w:p w:rsidR="001C4AC4" w:rsidRDefault="001C4AC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2 - Jakość wykonania - --*</w:t>
            </w:r>
          </w:p>
          <w:p w:rsidR="001C4AC4" w:rsidRDefault="001C4AC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Okres gwarancji - --*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AC4" w:rsidRDefault="001C4AC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--*</w:t>
            </w:r>
          </w:p>
        </w:tc>
      </w:tr>
    </w:tbl>
    <w:p w:rsidR="008642B3" w:rsidRPr="00B464D3" w:rsidRDefault="001C4AC4" w:rsidP="001C4AC4">
      <w:pPr>
        <w:spacing w:before="120"/>
        <w:jc w:val="both"/>
        <w:rPr>
          <w:bCs/>
          <w:sz w:val="22"/>
          <w:szCs w:val="22"/>
        </w:rPr>
      </w:pPr>
      <w:r>
        <w:rPr>
          <w:rFonts w:ascii="Verdana" w:hAnsi="Verdana"/>
          <w:i/>
          <w:color w:val="000000"/>
          <w:sz w:val="18"/>
          <w:szCs w:val="18"/>
        </w:rPr>
        <w:t>*Zamawiający nie przyznawał punktów ponieważ oferta została odrzucona</w:t>
      </w:r>
      <w:bookmarkStart w:id="1" w:name="_GoBack"/>
      <w:bookmarkEnd w:id="0"/>
      <w:bookmarkEnd w:id="1"/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285B" w:rsidRDefault="0080285B">
      <w:r>
        <w:separator/>
      </w:r>
    </w:p>
  </w:endnote>
  <w:endnote w:type="continuationSeparator" w:id="0">
    <w:p w:rsidR="0080285B" w:rsidRDefault="00802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285B" w:rsidRDefault="0080285B">
      <w:r>
        <w:separator/>
      </w:r>
    </w:p>
  </w:footnote>
  <w:footnote w:type="continuationSeparator" w:id="0">
    <w:p w:rsidR="0080285B" w:rsidRDefault="008028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285B"/>
    <w:rsid w:val="00022322"/>
    <w:rsid w:val="00042497"/>
    <w:rsid w:val="00050248"/>
    <w:rsid w:val="000C1E6F"/>
    <w:rsid w:val="000C2168"/>
    <w:rsid w:val="000E4E56"/>
    <w:rsid w:val="001A1468"/>
    <w:rsid w:val="001B7815"/>
    <w:rsid w:val="001C4AC4"/>
    <w:rsid w:val="00211A34"/>
    <w:rsid w:val="002B1E4F"/>
    <w:rsid w:val="002B6761"/>
    <w:rsid w:val="003445A0"/>
    <w:rsid w:val="003A0AFC"/>
    <w:rsid w:val="003D611C"/>
    <w:rsid w:val="00431C0B"/>
    <w:rsid w:val="00437CAD"/>
    <w:rsid w:val="00445B7A"/>
    <w:rsid w:val="004657DA"/>
    <w:rsid w:val="004B2665"/>
    <w:rsid w:val="004B6229"/>
    <w:rsid w:val="004C3459"/>
    <w:rsid w:val="004E28B8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0285B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3235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37889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BAEE9C-64C6-4995-80F0-1D3100B49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1C4AC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1584</Words>
  <Characters>7785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5</cp:revision>
  <cp:lastPrinted>1899-12-31T23:00:00Z</cp:lastPrinted>
  <dcterms:created xsi:type="dcterms:W3CDTF">2026-08-13T12:55:00Z</dcterms:created>
  <dcterms:modified xsi:type="dcterms:W3CDTF">2026-08-13T12:57:00Z</dcterms:modified>
</cp:coreProperties>
</file>