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07BC3" w:rsidP="00E74012">
      <w:pPr>
        <w:jc w:val="right"/>
        <w:rPr>
          <w:sz w:val="22"/>
          <w:szCs w:val="22"/>
        </w:rPr>
      </w:pPr>
      <w:bookmarkStart w:id="0" w:name="_Hlk53520193"/>
      <w:r w:rsidRPr="00A07B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7BC3">
        <w:rPr>
          <w:sz w:val="22"/>
          <w:szCs w:val="22"/>
        </w:rPr>
        <w:t>2026-08-13</w:t>
      </w:r>
    </w:p>
    <w:p w:rsidR="00A07BC3" w:rsidRPr="00A07BC3" w:rsidRDefault="00A07BC3" w:rsidP="00E74012">
      <w:pPr>
        <w:rPr>
          <w:b/>
          <w:bCs/>
          <w:sz w:val="22"/>
          <w:szCs w:val="22"/>
        </w:rPr>
      </w:pPr>
      <w:r w:rsidRPr="00A07BC3">
        <w:rPr>
          <w:b/>
          <w:bCs/>
          <w:sz w:val="22"/>
          <w:szCs w:val="22"/>
        </w:rPr>
        <w:t>Akademia Górniczo - Hutnicza</w:t>
      </w:r>
    </w:p>
    <w:p w:rsidR="00A07BC3" w:rsidRPr="00A07BC3" w:rsidRDefault="00A07BC3" w:rsidP="00E74012">
      <w:pPr>
        <w:rPr>
          <w:b/>
          <w:bCs/>
          <w:sz w:val="22"/>
          <w:szCs w:val="22"/>
        </w:rPr>
      </w:pPr>
      <w:r w:rsidRPr="00A07BC3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7BC3" w:rsidP="00E74012">
      <w:pPr>
        <w:rPr>
          <w:b/>
          <w:bCs/>
          <w:sz w:val="22"/>
          <w:szCs w:val="22"/>
        </w:rPr>
      </w:pPr>
      <w:r w:rsidRPr="00A07BC3">
        <w:rPr>
          <w:b/>
          <w:bCs/>
          <w:sz w:val="22"/>
          <w:szCs w:val="22"/>
        </w:rPr>
        <w:t>Dział Zamówień Publicznych</w:t>
      </w:r>
    </w:p>
    <w:p w:rsidR="00FB7F50" w:rsidRPr="002245BE" w:rsidRDefault="00A07BC3" w:rsidP="00E74012">
      <w:pPr>
        <w:rPr>
          <w:sz w:val="22"/>
          <w:szCs w:val="22"/>
        </w:rPr>
      </w:pPr>
      <w:r w:rsidRPr="00A07BC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7BC3">
        <w:rPr>
          <w:sz w:val="22"/>
          <w:szCs w:val="22"/>
        </w:rPr>
        <w:t>30</w:t>
      </w:r>
    </w:p>
    <w:p w:rsidR="00FB7F50" w:rsidRDefault="00A07BC3" w:rsidP="00E74012">
      <w:pPr>
        <w:rPr>
          <w:sz w:val="22"/>
          <w:szCs w:val="22"/>
        </w:rPr>
      </w:pPr>
      <w:r w:rsidRPr="00A07BC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7BC3">
        <w:rPr>
          <w:sz w:val="22"/>
          <w:szCs w:val="22"/>
        </w:rPr>
        <w:t>Kraków</w:t>
      </w:r>
    </w:p>
    <w:p w:rsidR="00E74012" w:rsidRPr="002245BE" w:rsidRDefault="00E74012" w:rsidP="00E74012">
      <w:pPr>
        <w:rPr>
          <w:sz w:val="22"/>
          <w:szCs w:val="22"/>
        </w:rPr>
      </w:pPr>
    </w:p>
    <w:p w:rsidR="00E74012" w:rsidRPr="00E103E6" w:rsidRDefault="00E74012" w:rsidP="00E7401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74012" w:rsidRDefault="00E74012" w:rsidP="00E7401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E74012" w:rsidRDefault="00E74012" w:rsidP="00E7401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7BC3" w:rsidRPr="00607F9B" w:rsidTr="000C4ADB">
        <w:trPr>
          <w:trHeight w:val="638"/>
        </w:trPr>
        <w:tc>
          <w:tcPr>
            <w:tcW w:w="959" w:type="dxa"/>
            <w:shd w:val="clear" w:color="auto" w:fill="auto"/>
          </w:tcPr>
          <w:p w:rsidR="00A07BC3" w:rsidRPr="00607F9B" w:rsidRDefault="00A07BC3" w:rsidP="00E7401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7BC3" w:rsidRDefault="00A07BC3" w:rsidP="00E7401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7B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7B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7BC3">
              <w:rPr>
                <w:b/>
                <w:bCs/>
                <w:sz w:val="22"/>
                <w:szCs w:val="22"/>
              </w:rPr>
              <w:t xml:space="preserve">Wynajem autokaru na wyjazdowe seminarium naukowe pracowników Katedry Wiertnictwa i </w:t>
            </w:r>
            <w:proofErr w:type="spellStart"/>
            <w:r w:rsidRPr="00A07BC3">
              <w:rPr>
                <w:b/>
                <w:bCs/>
                <w:sz w:val="22"/>
                <w:szCs w:val="22"/>
              </w:rPr>
              <w:t>Geoinżynierii</w:t>
            </w:r>
            <w:proofErr w:type="spellEnd"/>
            <w:r w:rsidRPr="00A07BC3">
              <w:rPr>
                <w:b/>
                <w:bCs/>
                <w:sz w:val="22"/>
                <w:szCs w:val="22"/>
              </w:rPr>
              <w:t>, pt.: Przyszłość technologii wiertniczych w dobie transformacji energetycznej" w dniach 30.08.2026 - 05.09.2026 r. - KC-DE-zp.25.372.2026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7BC3">
              <w:rPr>
                <w:b/>
                <w:sz w:val="22"/>
                <w:szCs w:val="22"/>
              </w:rPr>
              <w:t>KC-DE-zp.25.372.2026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E74012" w:rsidRPr="00607F9B" w:rsidRDefault="00E74012" w:rsidP="00E74012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E7401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7BC3" w:rsidTr="000C4A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7BC3" w:rsidRPr="00D26ED6" w:rsidRDefault="00A07BC3" w:rsidP="00E74012">
            <w:pPr>
              <w:jc w:val="both"/>
              <w:rPr>
                <w:b/>
                <w:sz w:val="22"/>
                <w:szCs w:val="22"/>
              </w:rPr>
            </w:pPr>
            <w:r w:rsidRPr="00A07BC3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A07BC3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A07BC3">
              <w:rPr>
                <w:b/>
                <w:sz w:val="22"/>
                <w:szCs w:val="22"/>
              </w:rPr>
              <w:t xml:space="preserve"> Marek Rzeźnik</w:t>
            </w:r>
          </w:p>
          <w:p w:rsidR="00A07BC3" w:rsidRPr="009F0E5C" w:rsidRDefault="00A07BC3" w:rsidP="00E7401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07BC3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7BC3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07BC3" w:rsidRPr="009F0E5C" w:rsidRDefault="00A07BC3" w:rsidP="00E74012">
            <w:pPr>
              <w:jc w:val="both"/>
              <w:rPr>
                <w:bCs/>
                <w:sz w:val="22"/>
                <w:szCs w:val="22"/>
              </w:rPr>
            </w:pPr>
            <w:r w:rsidRPr="00A07BC3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7BC3">
              <w:rPr>
                <w:bCs/>
                <w:sz w:val="22"/>
                <w:szCs w:val="22"/>
              </w:rPr>
              <w:t>Mielec</w:t>
            </w:r>
          </w:p>
          <w:p w:rsidR="00A07BC3" w:rsidRPr="00E74012" w:rsidRDefault="00A07BC3" w:rsidP="00E740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74012">
              <w:rPr>
                <w:sz w:val="22"/>
                <w:szCs w:val="22"/>
              </w:rPr>
              <w:t xml:space="preserve"> </w:t>
            </w:r>
            <w:r w:rsidRPr="00A07BC3">
              <w:rPr>
                <w:sz w:val="22"/>
                <w:szCs w:val="22"/>
              </w:rPr>
              <w:t xml:space="preserve">Wynajem autokaru na wyjazdowe seminarium naukowe pracowników Katedry Wiertnictwa i </w:t>
            </w:r>
            <w:proofErr w:type="spellStart"/>
            <w:r w:rsidRPr="00A07BC3">
              <w:rPr>
                <w:sz w:val="22"/>
                <w:szCs w:val="22"/>
              </w:rPr>
              <w:t>Geoinżynierii</w:t>
            </w:r>
            <w:proofErr w:type="spellEnd"/>
            <w:r w:rsidRPr="00A07BC3">
              <w:rPr>
                <w:sz w:val="22"/>
                <w:szCs w:val="22"/>
              </w:rPr>
              <w:t>, pt.: Przyszłość technologii wiertniczych w dobie transformacji energetycznej" w dniach 30.08.2026 - 05.09.2026 r. - KC-DE-zp.25.372.2026</w:t>
            </w:r>
            <w:r w:rsidR="00E74012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7BC3">
              <w:rPr>
                <w:b/>
                <w:sz w:val="22"/>
                <w:szCs w:val="22"/>
              </w:rPr>
              <w:t>21 471.36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7BC3" w:rsidRDefault="00A07BC3" w:rsidP="00E7401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E7401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3118"/>
        <w:gridCol w:w="1417"/>
      </w:tblGrid>
      <w:tr w:rsidR="00E74012" w:rsidRPr="008567C7" w:rsidTr="00E74012">
        <w:trPr>
          <w:trHeight w:val="510"/>
        </w:trPr>
        <w:tc>
          <w:tcPr>
            <w:tcW w:w="709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417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4012" w:rsidRPr="008567C7" w:rsidTr="00E74012">
        <w:tc>
          <w:tcPr>
            <w:tcW w:w="709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E74012" w:rsidRPr="002B6761" w:rsidRDefault="00E74012" w:rsidP="00E740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E74012" w:rsidRPr="008567C7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012" w:rsidRPr="001B7815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4012" w:rsidRPr="008567C7" w:rsidTr="00E74012">
        <w:tc>
          <w:tcPr>
            <w:tcW w:w="709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E74012" w:rsidRPr="002B6761" w:rsidRDefault="00E74012" w:rsidP="00E740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E74012" w:rsidRPr="008567C7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012" w:rsidRPr="001B7815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52,08</w:t>
            </w:r>
          </w:p>
        </w:tc>
        <w:tc>
          <w:tcPr>
            <w:tcW w:w="3118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92,08</w:t>
            </w:r>
          </w:p>
        </w:tc>
      </w:tr>
      <w:tr w:rsidR="00E74012" w:rsidRPr="008567C7" w:rsidTr="00E74012">
        <w:tc>
          <w:tcPr>
            <w:tcW w:w="709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E74012" w:rsidRPr="002B6761" w:rsidRDefault="00E74012" w:rsidP="00E740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 LIBROPOL SP.J. R. </w:t>
            </w:r>
            <w:proofErr w:type="spellStart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R. Urbanek, M. </w:t>
            </w:r>
            <w:proofErr w:type="spellStart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S. </w:t>
            </w:r>
            <w:proofErr w:type="spellStart"/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Libront</w:t>
            </w:r>
            <w:proofErr w:type="spellEnd"/>
          </w:p>
          <w:p w:rsidR="00E74012" w:rsidRPr="008567C7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012" w:rsidRPr="001B7815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38-324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Siedliska</w:t>
            </w:r>
          </w:p>
        </w:tc>
        <w:tc>
          <w:tcPr>
            <w:tcW w:w="1134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43,01</w:t>
            </w:r>
          </w:p>
        </w:tc>
        <w:tc>
          <w:tcPr>
            <w:tcW w:w="3118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83,01</w:t>
            </w:r>
          </w:p>
        </w:tc>
      </w:tr>
      <w:tr w:rsidR="00E74012" w:rsidRPr="008567C7" w:rsidTr="00E74012">
        <w:tc>
          <w:tcPr>
            <w:tcW w:w="709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E74012" w:rsidRPr="002B6761" w:rsidRDefault="00E74012" w:rsidP="00E7401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/>
                <w:sz w:val="18"/>
                <w:szCs w:val="18"/>
              </w:rPr>
              <w:t>JOTKA Jarosław Kępczyński</w:t>
            </w:r>
          </w:p>
          <w:p w:rsidR="00E74012" w:rsidRPr="008567C7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Równoległa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012" w:rsidRPr="001B7815" w:rsidRDefault="00E74012" w:rsidP="00E740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26-604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7BC3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37,87</w:t>
            </w:r>
          </w:p>
        </w:tc>
        <w:tc>
          <w:tcPr>
            <w:tcW w:w="3118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E74012" w:rsidRPr="008567C7" w:rsidRDefault="00E74012" w:rsidP="00E740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7BC3">
              <w:rPr>
                <w:rFonts w:ascii="Times New Roman" w:hAnsi="Times New Roman" w:cs="Times New Roman"/>
                <w:sz w:val="18"/>
                <w:szCs w:val="18"/>
              </w:rPr>
              <w:t xml:space="preserve">  77,87</w:t>
            </w:r>
          </w:p>
        </w:tc>
      </w:tr>
    </w:tbl>
    <w:p w:rsidR="00E85D70" w:rsidRDefault="00E85D70" w:rsidP="00E74012">
      <w:pPr>
        <w:ind w:firstLine="709"/>
        <w:jc w:val="both"/>
        <w:rPr>
          <w:color w:val="000000"/>
        </w:rPr>
      </w:pPr>
    </w:p>
    <w:p w:rsidR="00F960D7" w:rsidRDefault="00F960D7" w:rsidP="00E74012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62F" w:rsidRDefault="0069462F">
      <w:r>
        <w:separator/>
      </w:r>
    </w:p>
  </w:endnote>
  <w:endnote w:type="continuationSeparator" w:id="0">
    <w:p w:rsidR="0069462F" w:rsidRDefault="00694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62F" w:rsidRDefault="0069462F">
      <w:r>
        <w:separator/>
      </w:r>
    </w:p>
  </w:footnote>
  <w:footnote w:type="continuationSeparator" w:id="0">
    <w:p w:rsidR="0069462F" w:rsidRDefault="00694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74012">
    <w:pPr>
      <w:pStyle w:val="Nagwek"/>
    </w:pPr>
    <w:r w:rsidRPr="002D71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62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9462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7BC3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012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6E560"/>
  <w15:chartTrackingRefBased/>
  <w15:docId w15:val="{E2364002-7C1E-43C7-8564-AE569549D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2026-08-13T11:34:00Z</dcterms:created>
  <dcterms:modified xsi:type="dcterms:W3CDTF">2026-08-13T11:34:00Z</dcterms:modified>
</cp:coreProperties>
</file>