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384987" w14:textId="77777777" w:rsidR="00DD5E6B" w:rsidRPr="00E6789D" w:rsidRDefault="00DD5E6B" w:rsidP="00DD5E6B">
      <w:pPr>
        <w:jc w:val="right"/>
        <w:rPr>
          <w:rFonts w:ascii="Verdana" w:hAnsi="Verdana"/>
          <w:b/>
          <w:sz w:val="18"/>
          <w:szCs w:val="18"/>
        </w:rPr>
      </w:pPr>
      <w:r w:rsidRPr="00E6789D">
        <w:rPr>
          <w:rFonts w:ascii="Verdana" w:hAnsi="Verdana"/>
          <w:b/>
          <w:sz w:val="18"/>
          <w:szCs w:val="18"/>
        </w:rPr>
        <w:t xml:space="preserve">Załącznik nr </w:t>
      </w:r>
      <w:r w:rsidR="002607B8" w:rsidRPr="00E6789D">
        <w:rPr>
          <w:rFonts w:ascii="Verdana" w:hAnsi="Verdana"/>
          <w:b/>
          <w:sz w:val="18"/>
          <w:szCs w:val="18"/>
        </w:rPr>
        <w:t>6</w:t>
      </w:r>
    </w:p>
    <w:p w14:paraId="7D69679A" w14:textId="77777777" w:rsidR="00DD5E6B" w:rsidRPr="00E6789D" w:rsidRDefault="00DD5E6B" w:rsidP="00DD5E6B">
      <w:pPr>
        <w:tabs>
          <w:tab w:val="left" w:pos="0"/>
        </w:tabs>
        <w:spacing w:line="264" w:lineRule="auto"/>
        <w:jc w:val="both"/>
        <w:rPr>
          <w:rFonts w:ascii="Verdana" w:hAnsi="Verdana"/>
          <w:color w:val="000000"/>
          <w:sz w:val="18"/>
          <w:szCs w:val="18"/>
        </w:rPr>
      </w:pPr>
    </w:p>
    <w:p w14:paraId="4FB87B8D" w14:textId="77777777" w:rsidR="00DD5E6B" w:rsidRPr="00E6789D" w:rsidRDefault="00DD5E6B" w:rsidP="00DD5E6B">
      <w:pPr>
        <w:tabs>
          <w:tab w:val="left" w:pos="0"/>
        </w:tabs>
        <w:spacing w:line="264" w:lineRule="auto"/>
        <w:jc w:val="both"/>
        <w:rPr>
          <w:rFonts w:ascii="Verdana" w:hAnsi="Verdana"/>
          <w:color w:val="000000"/>
          <w:sz w:val="18"/>
          <w:szCs w:val="18"/>
        </w:rPr>
      </w:pPr>
    </w:p>
    <w:p w14:paraId="7368ACC2" w14:textId="284B8342" w:rsidR="00DD5E6B" w:rsidRPr="00E6789D" w:rsidRDefault="00981FF4" w:rsidP="00DD5E6B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E6789D">
        <w:rPr>
          <w:rFonts w:ascii="Verdana" w:hAnsi="Verdana"/>
          <w:noProof/>
          <w:color w:val="00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F184AFA" wp14:editId="4DB80959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4445" t="4445" r="3175" b="3175"/>
                <wp:wrapNone/>
                <wp:docPr id="172358240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8F8084" w14:textId="77777777" w:rsidR="00DD5E6B" w:rsidRDefault="00DD5E6B" w:rsidP="00DD5E6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F184AFA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8pt;margin-top:5.9pt;width:121.65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" stroked="f">
                <v:textbox inset="0,0,0,0">
                  <w:txbxContent>
                    <w:p w14:paraId="358F8084" w14:textId="77777777" w:rsidR="00DD5E6B" w:rsidRDefault="00DD5E6B" w:rsidP="00DD5E6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1B874D5" w14:textId="77777777" w:rsidR="00DD5E6B" w:rsidRPr="00E6789D" w:rsidRDefault="00DD5E6B" w:rsidP="00DD5E6B">
      <w:pPr>
        <w:tabs>
          <w:tab w:val="left" w:pos="0"/>
        </w:tabs>
        <w:spacing w:line="264" w:lineRule="auto"/>
        <w:jc w:val="center"/>
        <w:rPr>
          <w:rFonts w:ascii="Verdana" w:hAnsi="Verdana"/>
          <w:b/>
          <w:color w:val="000000"/>
          <w:sz w:val="18"/>
          <w:szCs w:val="18"/>
        </w:rPr>
      </w:pPr>
    </w:p>
    <w:p w14:paraId="6C66C7A6" w14:textId="77777777" w:rsidR="00DD5E6B" w:rsidRPr="00E6789D" w:rsidRDefault="00DD5E6B" w:rsidP="00DD5E6B">
      <w:pPr>
        <w:tabs>
          <w:tab w:val="left" w:pos="0"/>
        </w:tabs>
        <w:spacing w:line="264" w:lineRule="auto"/>
        <w:jc w:val="center"/>
        <w:rPr>
          <w:rFonts w:ascii="Verdana" w:hAnsi="Verdana"/>
          <w:b/>
          <w:color w:val="000000"/>
          <w:sz w:val="18"/>
          <w:szCs w:val="18"/>
        </w:rPr>
      </w:pPr>
      <w:r w:rsidRPr="00E6789D">
        <w:rPr>
          <w:rFonts w:ascii="Verdana" w:hAnsi="Verdana"/>
          <w:b/>
          <w:color w:val="000000"/>
          <w:sz w:val="18"/>
          <w:szCs w:val="18"/>
        </w:rPr>
        <w:t>WYKAZ ZREALIZOWANYCH DOSTAW</w:t>
      </w:r>
    </w:p>
    <w:p w14:paraId="3E0614F4" w14:textId="77777777" w:rsidR="00DD5E6B" w:rsidRPr="00E6789D" w:rsidRDefault="00DD5E6B" w:rsidP="00DD5E6B">
      <w:pPr>
        <w:tabs>
          <w:tab w:val="left" w:pos="0"/>
        </w:tabs>
        <w:spacing w:line="264" w:lineRule="auto"/>
        <w:jc w:val="center"/>
        <w:rPr>
          <w:rFonts w:ascii="Verdana" w:hAnsi="Verdana"/>
          <w:b/>
          <w:color w:val="000000"/>
          <w:sz w:val="18"/>
          <w:szCs w:val="18"/>
        </w:rPr>
      </w:pPr>
    </w:p>
    <w:p w14:paraId="0A5EB2FB" w14:textId="77777777" w:rsidR="00DD5E6B" w:rsidRPr="00E6789D" w:rsidRDefault="00DD5E6B" w:rsidP="00DD5E6B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E6789D">
        <w:rPr>
          <w:rFonts w:ascii="Verdana" w:hAnsi="Verdana"/>
          <w:sz w:val="18"/>
          <w:szCs w:val="18"/>
        </w:rPr>
        <w:t>NAZWA WYKONAWCY: …………………………………………………….</w:t>
      </w:r>
    </w:p>
    <w:p w14:paraId="6E04EE98" w14:textId="77777777" w:rsidR="00DD5E6B" w:rsidRPr="00E6789D" w:rsidRDefault="00DD5E6B" w:rsidP="00DD5E6B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E6789D">
        <w:rPr>
          <w:rFonts w:ascii="Verdana" w:hAnsi="Verdana"/>
          <w:sz w:val="18"/>
          <w:szCs w:val="18"/>
        </w:rPr>
        <w:t xml:space="preserve">ADRES:…………………………………………………………………………. </w:t>
      </w:r>
    </w:p>
    <w:p w14:paraId="4CE4D5FB" w14:textId="4883BAB3" w:rsidR="001A03C8" w:rsidRPr="00E6789D" w:rsidRDefault="00DD5E6B" w:rsidP="001A03C8">
      <w:pPr>
        <w:jc w:val="center"/>
        <w:rPr>
          <w:rFonts w:ascii="Verdana" w:hAnsi="Verdana"/>
          <w:b/>
          <w:sz w:val="18"/>
          <w:szCs w:val="18"/>
        </w:rPr>
      </w:pPr>
      <w:r w:rsidRPr="00E6789D">
        <w:rPr>
          <w:rFonts w:ascii="Verdana" w:hAnsi="Verdana"/>
          <w:color w:val="000000"/>
          <w:sz w:val="18"/>
          <w:szCs w:val="18"/>
        </w:rPr>
        <w:t xml:space="preserve">Składając ofertę w postępowaniu o udzielenie zamówienia publicznego w trybie </w:t>
      </w:r>
      <w:r w:rsidR="0014288D" w:rsidRPr="00E6789D">
        <w:rPr>
          <w:rFonts w:ascii="Verdana" w:hAnsi="Verdana"/>
          <w:sz w:val="18"/>
          <w:szCs w:val="18"/>
        </w:rPr>
        <w:t>tryb podstawowy</w:t>
      </w:r>
      <w:r w:rsidRPr="00E6789D">
        <w:rPr>
          <w:rFonts w:ascii="Verdana" w:hAnsi="Verdana"/>
          <w:sz w:val="18"/>
          <w:szCs w:val="18"/>
        </w:rPr>
        <w:t xml:space="preserve"> </w:t>
      </w:r>
      <w:r w:rsidR="00E93A60" w:rsidRPr="00E6789D">
        <w:rPr>
          <w:rFonts w:ascii="Verdana" w:hAnsi="Verdana"/>
          <w:color w:val="000000"/>
          <w:sz w:val="18"/>
          <w:szCs w:val="18"/>
        </w:rPr>
        <w:t>na</w:t>
      </w:r>
      <w:r w:rsidR="00E617FF" w:rsidRPr="00E6789D">
        <w:rPr>
          <w:rFonts w:ascii="Verdana" w:hAnsi="Verdana"/>
          <w:b/>
          <w:sz w:val="18"/>
          <w:szCs w:val="18"/>
        </w:rPr>
        <w:t xml:space="preserve"> </w:t>
      </w:r>
      <w:r w:rsidR="00E6789D" w:rsidRPr="00E6789D">
        <w:rPr>
          <w:rFonts w:ascii="Verdana" w:hAnsi="Verdana"/>
          <w:b/>
          <w:sz w:val="18"/>
          <w:szCs w:val="18"/>
        </w:rPr>
        <w:t>Dostawa robota humanoidalnego dla CDSI - KC-DE-zp.25.402.2026</w:t>
      </w:r>
      <w:r w:rsidRPr="00E6789D">
        <w:rPr>
          <w:rFonts w:ascii="Verdana" w:hAnsi="Verdana"/>
          <w:b/>
          <w:sz w:val="18"/>
          <w:szCs w:val="18"/>
        </w:rPr>
        <w:t>,</w:t>
      </w:r>
      <w:r w:rsidR="001A03C8" w:rsidRPr="00E6789D">
        <w:rPr>
          <w:rFonts w:ascii="Verdana" w:hAnsi="Verdana"/>
          <w:b/>
          <w:sz w:val="18"/>
          <w:szCs w:val="18"/>
        </w:rPr>
        <w:t xml:space="preserve"> </w:t>
      </w:r>
    </w:p>
    <w:p w14:paraId="4E422BE3" w14:textId="7DD76FB1" w:rsidR="00DD5E6B" w:rsidRPr="00E6789D" w:rsidRDefault="00DD5E6B" w:rsidP="001A03C8">
      <w:pPr>
        <w:jc w:val="center"/>
        <w:rPr>
          <w:rFonts w:ascii="Verdana" w:hAnsi="Verdana"/>
          <w:b/>
          <w:bCs/>
          <w:sz w:val="18"/>
          <w:szCs w:val="18"/>
        </w:rPr>
      </w:pPr>
      <w:r w:rsidRPr="00E6789D">
        <w:rPr>
          <w:rFonts w:ascii="Verdana" w:hAnsi="Verdana"/>
          <w:sz w:val="18"/>
          <w:szCs w:val="18"/>
        </w:rPr>
        <w:t>oświadczamy, że w ciągu ostatnich 3 lat przed upływem terminu składania ofert zrealizowaliśmy następujące zamówienia</w:t>
      </w:r>
      <w:r w:rsidR="003857B7" w:rsidRPr="00E6789D">
        <w:rPr>
          <w:rFonts w:ascii="Verdana" w:hAnsi="Verdana"/>
          <w:sz w:val="18"/>
          <w:szCs w:val="18"/>
        </w:rPr>
        <w:t xml:space="preserve"> odpowiadające rodzajem dostawom stanowiącym przedmiot zamówienia</w:t>
      </w:r>
      <w:r w:rsidRPr="00E6789D">
        <w:rPr>
          <w:rFonts w:ascii="Verdana" w:hAnsi="Verdana"/>
          <w:sz w:val="18"/>
          <w:szCs w:val="18"/>
        </w:rPr>
        <w:t>:</w:t>
      </w:r>
    </w:p>
    <w:p w14:paraId="5B9A883E" w14:textId="77777777" w:rsidR="00E93A60" w:rsidRPr="00E6789D" w:rsidRDefault="00E93A60" w:rsidP="00DD5E6B">
      <w:pPr>
        <w:tabs>
          <w:tab w:val="left" w:pos="0"/>
        </w:tabs>
        <w:jc w:val="center"/>
        <w:rPr>
          <w:rFonts w:ascii="Verdana" w:hAnsi="Verdana"/>
          <w:b/>
          <w:sz w:val="18"/>
          <w:szCs w:val="18"/>
        </w:rPr>
        <w:sectPr w:rsidR="00E93A60" w:rsidRPr="00E6789D" w:rsidSect="00651A53">
          <w:head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52699820" w14:textId="77777777" w:rsidR="00E93A60" w:rsidRPr="00E6789D" w:rsidRDefault="00E93A60" w:rsidP="00DD5E6B">
      <w:pPr>
        <w:tabs>
          <w:tab w:val="left" w:pos="0"/>
        </w:tabs>
        <w:jc w:val="center"/>
        <w:rPr>
          <w:rFonts w:ascii="Verdana" w:hAnsi="Verdana"/>
          <w:b/>
          <w:sz w:val="18"/>
          <w:szCs w:val="18"/>
        </w:rPr>
        <w:sectPr w:rsidR="00E93A60" w:rsidRPr="00E6789D" w:rsidSect="00651A53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814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"/>
        <w:gridCol w:w="2506"/>
        <w:gridCol w:w="2924"/>
        <w:gridCol w:w="1879"/>
        <w:gridCol w:w="1879"/>
      </w:tblGrid>
      <w:tr w:rsidR="00E93A60" w:rsidRPr="00E6789D" w14:paraId="7E382593" w14:textId="77777777" w:rsidTr="00E93A60">
        <w:trPr>
          <w:cantSplit/>
          <w:trHeight w:val="811"/>
        </w:trPr>
        <w:tc>
          <w:tcPr>
            <w:tcW w:w="626" w:type="dxa"/>
            <w:vAlign w:val="center"/>
          </w:tcPr>
          <w:p w14:paraId="37FDE927" w14:textId="77777777" w:rsidR="00E93A60" w:rsidRPr="00E6789D" w:rsidRDefault="00E93A60" w:rsidP="00DD5E6B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E6789D">
              <w:rPr>
                <w:rFonts w:ascii="Verdana" w:hAnsi="Verdana"/>
                <w:b/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2506" w:type="dxa"/>
            <w:vAlign w:val="center"/>
          </w:tcPr>
          <w:p w14:paraId="5576ABD9" w14:textId="77777777" w:rsidR="00E93A60" w:rsidRDefault="00E93A60" w:rsidP="00E93A60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E6789D">
              <w:rPr>
                <w:rFonts w:ascii="Verdana" w:hAnsi="Verdana"/>
                <w:b/>
                <w:sz w:val="18"/>
                <w:szCs w:val="18"/>
              </w:rPr>
              <w:t>Przedmiot dostawy</w:t>
            </w:r>
            <w:r w:rsidRPr="00E6789D">
              <w:rPr>
                <w:rStyle w:val="Odwoanieprzypisudolnego"/>
                <w:rFonts w:ascii="Verdana" w:hAnsi="Verdana"/>
                <w:b/>
                <w:sz w:val="18"/>
                <w:szCs w:val="18"/>
              </w:rPr>
              <w:footnoteReference w:id="1"/>
            </w:r>
          </w:p>
          <w:p w14:paraId="22E65BBB" w14:textId="101B24F3" w:rsidR="00B748EA" w:rsidRPr="00E6789D" w:rsidRDefault="00B748EA" w:rsidP="00E93A60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 xml:space="preserve">Należy podać nazwę producenta i model </w:t>
            </w:r>
            <w:bookmarkStart w:id="0" w:name="_GoBack"/>
            <w:bookmarkEnd w:id="0"/>
          </w:p>
        </w:tc>
        <w:tc>
          <w:tcPr>
            <w:tcW w:w="2924" w:type="dxa"/>
            <w:vAlign w:val="center"/>
          </w:tcPr>
          <w:p w14:paraId="7A87FB1E" w14:textId="77777777" w:rsidR="00E93A60" w:rsidRDefault="00E93A60" w:rsidP="00DD5E6B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E6789D">
              <w:rPr>
                <w:rFonts w:ascii="Verdana" w:hAnsi="Verdana"/>
                <w:b/>
                <w:sz w:val="18"/>
                <w:szCs w:val="18"/>
              </w:rPr>
              <w:t>Data wykonania</w:t>
            </w:r>
          </w:p>
          <w:p w14:paraId="7A59D13F" w14:textId="7E4E15B2" w:rsidR="00B748EA" w:rsidRPr="00E6789D" w:rsidRDefault="00B748EA" w:rsidP="00DD5E6B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(dzień, miesiąc, rok dostawy)</w:t>
            </w:r>
          </w:p>
        </w:tc>
        <w:tc>
          <w:tcPr>
            <w:tcW w:w="1879" w:type="dxa"/>
            <w:vAlign w:val="center"/>
          </w:tcPr>
          <w:p w14:paraId="62BD668E" w14:textId="066557F1" w:rsidR="00E93A60" w:rsidRPr="00E6789D" w:rsidRDefault="00E93A60" w:rsidP="00E93A60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E6789D">
              <w:rPr>
                <w:rFonts w:ascii="Verdana" w:hAnsi="Verdana"/>
                <w:b/>
                <w:sz w:val="18"/>
                <w:szCs w:val="18"/>
              </w:rPr>
              <w:t xml:space="preserve">Wartość </w:t>
            </w:r>
            <w:r w:rsidR="00B748EA">
              <w:rPr>
                <w:rFonts w:ascii="Verdana" w:hAnsi="Verdana"/>
                <w:b/>
                <w:sz w:val="18"/>
                <w:szCs w:val="18"/>
              </w:rPr>
              <w:t xml:space="preserve"> brutto </w:t>
            </w:r>
            <w:r w:rsidRPr="00E6789D">
              <w:rPr>
                <w:rFonts w:ascii="Verdana" w:hAnsi="Verdana"/>
                <w:b/>
                <w:sz w:val="18"/>
                <w:szCs w:val="18"/>
              </w:rPr>
              <w:t>[PLN]</w:t>
            </w:r>
          </w:p>
        </w:tc>
        <w:tc>
          <w:tcPr>
            <w:tcW w:w="1879" w:type="dxa"/>
            <w:vAlign w:val="center"/>
          </w:tcPr>
          <w:p w14:paraId="17143B6B" w14:textId="77777777" w:rsidR="00E93A60" w:rsidRPr="00E6789D" w:rsidRDefault="00E93A60" w:rsidP="00DD5E6B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E6789D">
              <w:rPr>
                <w:rFonts w:ascii="Verdana" w:hAnsi="Verdana"/>
                <w:b/>
                <w:sz w:val="18"/>
                <w:szCs w:val="18"/>
              </w:rPr>
              <w:t>Odbiorca dostawy (nazwa, adres)</w:t>
            </w:r>
          </w:p>
        </w:tc>
      </w:tr>
      <w:tr w:rsidR="00E93A60" w:rsidRPr="00E6789D" w14:paraId="15279F6A" w14:textId="77777777" w:rsidTr="00E93A60">
        <w:trPr>
          <w:cantSplit/>
          <w:trHeight w:hRule="exact" w:val="291"/>
        </w:trPr>
        <w:tc>
          <w:tcPr>
            <w:tcW w:w="626" w:type="dxa"/>
            <w:vAlign w:val="center"/>
          </w:tcPr>
          <w:p w14:paraId="4B0670F6" w14:textId="77777777" w:rsidR="00E93A60" w:rsidRPr="00E6789D" w:rsidRDefault="00E93A60" w:rsidP="00DD5E6B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E6789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506" w:type="dxa"/>
            <w:vAlign w:val="center"/>
          </w:tcPr>
          <w:p w14:paraId="5128713F" w14:textId="77777777" w:rsidR="00E93A60" w:rsidRPr="00E6789D" w:rsidRDefault="00E93A60" w:rsidP="00DD5E6B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E6789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924" w:type="dxa"/>
            <w:vAlign w:val="center"/>
          </w:tcPr>
          <w:p w14:paraId="178D5C99" w14:textId="77777777" w:rsidR="00E93A60" w:rsidRPr="00E6789D" w:rsidRDefault="00E93A60" w:rsidP="00DD5E6B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E6789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1879" w:type="dxa"/>
            <w:vAlign w:val="center"/>
          </w:tcPr>
          <w:p w14:paraId="252623D7" w14:textId="77777777" w:rsidR="00E93A60" w:rsidRPr="00E6789D" w:rsidRDefault="00E93A60" w:rsidP="00DD5E6B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E6789D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1879" w:type="dxa"/>
            <w:vAlign w:val="center"/>
          </w:tcPr>
          <w:p w14:paraId="4339A2CE" w14:textId="77777777" w:rsidR="00E93A60" w:rsidRPr="00E6789D" w:rsidRDefault="00E93A60" w:rsidP="00DD5E6B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E6789D">
              <w:rPr>
                <w:rFonts w:ascii="Verdana" w:hAnsi="Verdana"/>
                <w:sz w:val="18"/>
                <w:szCs w:val="18"/>
              </w:rPr>
              <w:t>5</w:t>
            </w:r>
          </w:p>
        </w:tc>
      </w:tr>
      <w:tr w:rsidR="00E93A60" w:rsidRPr="00E6789D" w14:paraId="305B6D87" w14:textId="77777777" w:rsidTr="00E93A60">
        <w:trPr>
          <w:cantSplit/>
          <w:trHeight w:val="939"/>
        </w:trPr>
        <w:tc>
          <w:tcPr>
            <w:tcW w:w="626" w:type="dxa"/>
          </w:tcPr>
          <w:p w14:paraId="2C1B7289" w14:textId="77777777" w:rsidR="00E93A60" w:rsidRPr="00E6789D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</w:p>
        </w:tc>
        <w:tc>
          <w:tcPr>
            <w:tcW w:w="2506" w:type="dxa"/>
          </w:tcPr>
          <w:p w14:paraId="3405C11F" w14:textId="77777777" w:rsidR="00E93A60" w:rsidRPr="00E6789D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</w:p>
        </w:tc>
        <w:tc>
          <w:tcPr>
            <w:tcW w:w="2924" w:type="dxa"/>
          </w:tcPr>
          <w:p w14:paraId="5BCE8373" w14:textId="77777777" w:rsidR="00E93A60" w:rsidRPr="00E6789D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879" w:type="dxa"/>
          </w:tcPr>
          <w:p w14:paraId="1C95ADAB" w14:textId="77777777" w:rsidR="00E93A60" w:rsidRPr="00E6789D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879" w:type="dxa"/>
          </w:tcPr>
          <w:p w14:paraId="35343943" w14:textId="77777777" w:rsidR="00E93A60" w:rsidRPr="00E6789D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  <w:p w14:paraId="2F858566" w14:textId="77777777" w:rsidR="00E93A60" w:rsidRPr="00E6789D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E93A60" w:rsidRPr="00E6789D" w14:paraId="3D7FEFBA" w14:textId="77777777" w:rsidTr="00E93A60">
        <w:trPr>
          <w:cantSplit/>
          <w:trHeight w:val="939"/>
        </w:trPr>
        <w:tc>
          <w:tcPr>
            <w:tcW w:w="626" w:type="dxa"/>
          </w:tcPr>
          <w:p w14:paraId="3E8594DB" w14:textId="77777777" w:rsidR="00E93A60" w:rsidRPr="00E6789D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</w:p>
        </w:tc>
        <w:tc>
          <w:tcPr>
            <w:tcW w:w="2506" w:type="dxa"/>
          </w:tcPr>
          <w:p w14:paraId="25AC73F8" w14:textId="77777777" w:rsidR="00E93A60" w:rsidRPr="00E6789D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</w:p>
        </w:tc>
        <w:tc>
          <w:tcPr>
            <w:tcW w:w="2924" w:type="dxa"/>
          </w:tcPr>
          <w:p w14:paraId="63E9C5D6" w14:textId="77777777" w:rsidR="00E93A60" w:rsidRPr="00E6789D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879" w:type="dxa"/>
          </w:tcPr>
          <w:p w14:paraId="1A578D4B" w14:textId="77777777" w:rsidR="00E93A60" w:rsidRPr="00E6789D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879" w:type="dxa"/>
          </w:tcPr>
          <w:p w14:paraId="2BD434F6" w14:textId="77777777" w:rsidR="00E93A60" w:rsidRPr="00E6789D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  <w:p w14:paraId="07009C7C" w14:textId="77777777" w:rsidR="00E93A60" w:rsidRPr="00E6789D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E93A60" w:rsidRPr="00E6789D" w14:paraId="33B91D4E" w14:textId="77777777" w:rsidTr="00E93A60">
        <w:trPr>
          <w:cantSplit/>
          <w:trHeight w:val="269"/>
        </w:trPr>
        <w:tc>
          <w:tcPr>
            <w:tcW w:w="626" w:type="dxa"/>
          </w:tcPr>
          <w:p w14:paraId="701C92A0" w14:textId="77777777" w:rsidR="00E93A60" w:rsidRPr="00E6789D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</w:p>
        </w:tc>
        <w:tc>
          <w:tcPr>
            <w:tcW w:w="2506" w:type="dxa"/>
            <w:tcBorders>
              <w:tl2br w:val="single" w:sz="6" w:space="0" w:color="000000"/>
              <w:tr2bl w:val="single" w:sz="6" w:space="0" w:color="000000"/>
            </w:tcBorders>
            <w:vAlign w:val="center"/>
          </w:tcPr>
          <w:p w14:paraId="1331FF16" w14:textId="77777777" w:rsidR="00E93A60" w:rsidRPr="00E6789D" w:rsidRDefault="00E93A60" w:rsidP="00DD5E6B">
            <w:pPr>
              <w:tabs>
                <w:tab w:val="left" w:pos="0"/>
              </w:tabs>
              <w:jc w:val="right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924" w:type="dxa"/>
            <w:tcBorders>
              <w:right w:val="single" w:sz="18" w:space="0" w:color="000000"/>
            </w:tcBorders>
            <w:vAlign w:val="center"/>
          </w:tcPr>
          <w:p w14:paraId="0013A552" w14:textId="77777777" w:rsidR="00E93A60" w:rsidRPr="00E6789D" w:rsidRDefault="00E93A60" w:rsidP="00DD5E6B">
            <w:pPr>
              <w:tabs>
                <w:tab w:val="left" w:pos="0"/>
              </w:tabs>
              <w:jc w:val="right"/>
              <w:rPr>
                <w:rFonts w:ascii="Verdana" w:hAnsi="Verdana"/>
                <w:color w:val="000000"/>
                <w:sz w:val="18"/>
                <w:szCs w:val="18"/>
              </w:rPr>
            </w:pPr>
            <w:r w:rsidRPr="00E6789D">
              <w:rPr>
                <w:rFonts w:ascii="Verdana" w:hAnsi="Verdana"/>
                <w:color w:val="000000"/>
                <w:sz w:val="18"/>
                <w:szCs w:val="18"/>
              </w:rPr>
              <w:t>RAZEM:</w:t>
            </w:r>
          </w:p>
        </w:tc>
        <w:tc>
          <w:tcPr>
            <w:tcW w:w="187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0CB9E25B" w14:textId="77777777" w:rsidR="00E93A60" w:rsidRPr="00E6789D" w:rsidRDefault="00E93A60" w:rsidP="00DD5E6B">
            <w:pPr>
              <w:tabs>
                <w:tab w:val="left" w:pos="0"/>
              </w:tabs>
              <w:jc w:val="right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879" w:type="dxa"/>
            <w:tcBorders>
              <w:left w:val="single" w:sz="18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14:paraId="522D6CF0" w14:textId="77777777" w:rsidR="00E93A60" w:rsidRPr="00E6789D" w:rsidRDefault="00E93A60" w:rsidP="00DD5E6B">
            <w:pPr>
              <w:tabs>
                <w:tab w:val="left" w:pos="0"/>
              </w:tabs>
              <w:spacing w:line="480" w:lineRule="auto"/>
              <w:jc w:val="right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</w:tbl>
    <w:p w14:paraId="5FA61319" w14:textId="77777777" w:rsidR="00E93A60" w:rsidRPr="00E6789D" w:rsidRDefault="00E93A60" w:rsidP="00DD5E6B">
      <w:pPr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01379727" w14:textId="77777777" w:rsidR="002607B8" w:rsidRPr="00E6789D" w:rsidRDefault="002607B8" w:rsidP="00DD5E6B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</w:p>
    <w:p w14:paraId="4CAE6A51" w14:textId="77777777" w:rsidR="00E93A60" w:rsidRPr="00E6789D" w:rsidRDefault="00E93A60" w:rsidP="00DD5E6B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E6789D">
        <w:rPr>
          <w:rFonts w:ascii="Verdana" w:hAnsi="Verdana"/>
          <w:b/>
          <w:sz w:val="18"/>
          <w:szCs w:val="18"/>
        </w:rPr>
        <w:t>W załączeniu d</w:t>
      </w:r>
      <w:r w:rsidR="00326EA6" w:rsidRPr="00E6789D">
        <w:rPr>
          <w:rFonts w:ascii="Verdana" w:hAnsi="Verdana"/>
          <w:b/>
          <w:sz w:val="18"/>
          <w:szCs w:val="18"/>
        </w:rPr>
        <w:t>owody</w:t>
      </w:r>
      <w:r w:rsidRPr="00E6789D">
        <w:rPr>
          <w:rFonts w:ascii="Verdana" w:hAnsi="Verdana"/>
          <w:b/>
          <w:sz w:val="18"/>
          <w:szCs w:val="18"/>
        </w:rPr>
        <w:t xml:space="preserve"> potwierdzające należyte wykonanie dostaw wyszczególnionych w wykazie.</w:t>
      </w:r>
    </w:p>
    <w:p w14:paraId="5A317347" w14:textId="0D38AD3E" w:rsidR="0002572B" w:rsidRPr="00E6789D" w:rsidRDefault="0002572B" w:rsidP="0002572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Verdana" w:eastAsia="Calibri" w:hAnsi="Verdana"/>
          <w:bCs/>
          <w:i/>
          <w:iCs/>
          <w:color w:val="FF0000"/>
          <w:sz w:val="18"/>
          <w:szCs w:val="18"/>
          <w:lang w:eastAsia="zh-CN"/>
        </w:rPr>
      </w:pPr>
      <w:r w:rsidRPr="00E6789D">
        <w:rPr>
          <w:rFonts w:ascii="Verdana" w:eastAsia="Calibri" w:hAnsi="Verdana"/>
          <w:bCs/>
          <w:i/>
          <w:iCs/>
          <w:color w:val="FF0000"/>
          <w:sz w:val="18"/>
          <w:szCs w:val="18"/>
          <w:lang w:eastAsia="zh-CN"/>
        </w:rPr>
        <w:t>Oferta powinna być sporządzona w języku polskim, z zachowaniem postaci elektronicznej i podpisana kwalifikowanym podpisem elektronicznym, podpisem zaufanym lub</w:t>
      </w:r>
      <w:r w:rsidR="00981FF4" w:rsidRPr="00E6789D">
        <w:rPr>
          <w:rFonts w:ascii="Verdana" w:eastAsia="Calibri" w:hAnsi="Verdana"/>
          <w:bCs/>
          <w:i/>
          <w:iCs/>
          <w:color w:val="FF0000"/>
          <w:sz w:val="18"/>
          <w:szCs w:val="18"/>
          <w:lang w:eastAsia="zh-CN"/>
        </w:rPr>
        <w:t xml:space="preserve"> elektronicznym </w:t>
      </w:r>
      <w:r w:rsidRPr="00E6789D">
        <w:rPr>
          <w:rFonts w:ascii="Verdana" w:eastAsia="Calibri" w:hAnsi="Verdana"/>
          <w:bCs/>
          <w:i/>
          <w:iCs/>
          <w:color w:val="FF0000"/>
          <w:sz w:val="18"/>
          <w:szCs w:val="18"/>
          <w:lang w:eastAsia="zh-CN"/>
        </w:rPr>
        <w:t xml:space="preserve"> podpisem osobistym.</w:t>
      </w:r>
    </w:p>
    <w:p w14:paraId="36204588" w14:textId="77777777" w:rsidR="002607B8" w:rsidRPr="00E6789D" w:rsidRDefault="002607B8" w:rsidP="00DD5E6B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</w:p>
    <w:sectPr w:rsidR="002607B8" w:rsidRPr="00E6789D" w:rsidSect="00651A53"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D0E5E2" w14:textId="77777777" w:rsidR="00754989" w:rsidRDefault="00754989">
      <w:r>
        <w:separator/>
      </w:r>
    </w:p>
  </w:endnote>
  <w:endnote w:type="continuationSeparator" w:id="0">
    <w:p w14:paraId="2D1763D3" w14:textId="77777777" w:rsidR="00754989" w:rsidRDefault="007549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657A9E" w14:textId="77777777" w:rsidR="00754989" w:rsidRDefault="00754989">
      <w:r>
        <w:separator/>
      </w:r>
    </w:p>
  </w:footnote>
  <w:footnote w:type="continuationSeparator" w:id="0">
    <w:p w14:paraId="532373D0" w14:textId="77777777" w:rsidR="00754989" w:rsidRDefault="00754989">
      <w:r>
        <w:continuationSeparator/>
      </w:r>
    </w:p>
  </w:footnote>
  <w:footnote w:id="1">
    <w:p w14:paraId="5E923732" w14:textId="77777777" w:rsidR="00E93A60" w:rsidRDefault="00E93A60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</w:t>
      </w:r>
      <w:r w:rsidR="002607B8">
        <w:t>8</w:t>
      </w:r>
      <w:r>
        <w:t>.</w:t>
      </w:r>
      <w:r w:rsidR="002607B8">
        <w:t>2</w:t>
      </w:r>
      <w:r>
        <w:t>.</w:t>
      </w:r>
      <w:r w:rsidR="002607B8">
        <w:t>3</w:t>
      </w:r>
      <w:r>
        <w:t xml:space="preserve">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63DC2D" w14:textId="77777777" w:rsidR="00E6789D" w:rsidRPr="00E6789D" w:rsidRDefault="00E6789D" w:rsidP="00E6789D">
    <w:pPr>
      <w:widowControl w:val="0"/>
      <w:tabs>
        <w:tab w:val="center" w:pos="4536"/>
        <w:tab w:val="right" w:pos="9072"/>
      </w:tabs>
      <w:jc w:val="center"/>
      <w:rPr>
        <w:sz w:val="24"/>
        <w:szCs w:val="24"/>
      </w:rPr>
    </w:pPr>
    <w:r w:rsidRPr="00E6789D">
      <w:rPr>
        <w:rFonts w:ascii="Verdana" w:hAnsi="Verdana"/>
        <w:noProof/>
      </w:rPr>
      <w:drawing>
        <wp:anchor distT="0" distB="0" distL="0" distR="0" simplePos="0" relativeHeight="251660288" behindDoc="1" locked="0" layoutInCell="0" allowOverlap="1" wp14:anchorId="33154F7E" wp14:editId="53977641">
          <wp:simplePos x="0" y="0"/>
          <wp:positionH relativeFrom="margin">
            <wp:posOffset>2095500</wp:posOffset>
          </wp:positionH>
          <wp:positionV relativeFrom="paragraph">
            <wp:posOffset>-202565</wp:posOffset>
          </wp:positionV>
          <wp:extent cx="1333394" cy="966470"/>
          <wp:effectExtent l="0" t="0" r="0" b="0"/>
          <wp:wrapNone/>
          <wp:docPr id="2011814817" name="Obraz 2011814817" descr="Obraz zawierający zrzut ekranu, tekst, Czcionka, Grafik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Obraz zawierający zrzut ekranu, tekst, Czcionka, Grafika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333394" cy="9664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6789D">
      <w:rPr>
        <w:rFonts w:ascii="Verdana" w:hAnsi="Verdana"/>
        <w:noProof/>
      </w:rPr>
      <w:drawing>
        <wp:anchor distT="0" distB="0" distL="0" distR="0" simplePos="0" relativeHeight="251659264" behindDoc="1" locked="0" layoutInCell="0" allowOverlap="1" wp14:anchorId="74A08183" wp14:editId="4C957FFE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266825" cy="412115"/>
          <wp:effectExtent l="0" t="0" r="0" b="0"/>
          <wp:wrapNone/>
          <wp:docPr id="762589610" name="Picture 1" descr="A blue and black letter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" descr="A blue and black letters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4121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902A860" w14:textId="77777777" w:rsidR="00E6789D" w:rsidRPr="00E6789D" w:rsidRDefault="00E6789D" w:rsidP="00E6789D">
    <w:pPr>
      <w:widowControl w:val="0"/>
      <w:tabs>
        <w:tab w:val="center" w:pos="4536"/>
        <w:tab w:val="right" w:pos="9072"/>
      </w:tabs>
      <w:jc w:val="center"/>
      <w:rPr>
        <w:sz w:val="24"/>
        <w:szCs w:val="24"/>
      </w:rPr>
    </w:pPr>
  </w:p>
  <w:p w14:paraId="560258CB" w14:textId="77777777" w:rsidR="00E6789D" w:rsidRPr="00E6789D" w:rsidRDefault="00E6789D" w:rsidP="00E6789D">
    <w:pPr>
      <w:widowControl w:val="0"/>
      <w:tabs>
        <w:tab w:val="center" w:pos="4536"/>
        <w:tab w:val="right" w:pos="9072"/>
      </w:tabs>
      <w:jc w:val="center"/>
      <w:rPr>
        <w:sz w:val="24"/>
        <w:szCs w:val="24"/>
      </w:rPr>
    </w:pPr>
  </w:p>
  <w:p w14:paraId="781835AB" w14:textId="77777777" w:rsidR="00E6789D" w:rsidRDefault="00E6789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87F"/>
    <w:rsid w:val="0002572B"/>
    <w:rsid w:val="00054B56"/>
    <w:rsid w:val="00097569"/>
    <w:rsid w:val="000A0F7E"/>
    <w:rsid w:val="000C4504"/>
    <w:rsid w:val="0014288D"/>
    <w:rsid w:val="001A03C8"/>
    <w:rsid w:val="001A263E"/>
    <w:rsid w:val="001F44F6"/>
    <w:rsid w:val="002355F4"/>
    <w:rsid w:val="002605A3"/>
    <w:rsid w:val="002607B8"/>
    <w:rsid w:val="002646BC"/>
    <w:rsid w:val="002D3A13"/>
    <w:rsid w:val="002E158A"/>
    <w:rsid w:val="002F6942"/>
    <w:rsid w:val="00326EA6"/>
    <w:rsid w:val="003857B7"/>
    <w:rsid w:val="00437D39"/>
    <w:rsid w:val="004759B0"/>
    <w:rsid w:val="00506FF0"/>
    <w:rsid w:val="006032FA"/>
    <w:rsid w:val="006347E9"/>
    <w:rsid w:val="00651A53"/>
    <w:rsid w:val="0068187F"/>
    <w:rsid w:val="006A5B9B"/>
    <w:rsid w:val="006B58EB"/>
    <w:rsid w:val="006C17E0"/>
    <w:rsid w:val="006F12AA"/>
    <w:rsid w:val="007335B2"/>
    <w:rsid w:val="00750860"/>
    <w:rsid w:val="00754989"/>
    <w:rsid w:val="007D386D"/>
    <w:rsid w:val="008D2F10"/>
    <w:rsid w:val="008D3D57"/>
    <w:rsid w:val="00981FF4"/>
    <w:rsid w:val="00A1762A"/>
    <w:rsid w:val="00A31ED3"/>
    <w:rsid w:val="00A50CCB"/>
    <w:rsid w:val="00B17340"/>
    <w:rsid w:val="00B538A0"/>
    <w:rsid w:val="00B665BF"/>
    <w:rsid w:val="00B748EA"/>
    <w:rsid w:val="00BD7877"/>
    <w:rsid w:val="00C0487F"/>
    <w:rsid w:val="00C1516B"/>
    <w:rsid w:val="00C24D1C"/>
    <w:rsid w:val="00C43B41"/>
    <w:rsid w:val="00C80DE4"/>
    <w:rsid w:val="00CD0D35"/>
    <w:rsid w:val="00CD1686"/>
    <w:rsid w:val="00DD5E6B"/>
    <w:rsid w:val="00E154E9"/>
    <w:rsid w:val="00E43856"/>
    <w:rsid w:val="00E44EE1"/>
    <w:rsid w:val="00E617FF"/>
    <w:rsid w:val="00E6789D"/>
    <w:rsid w:val="00E8057E"/>
    <w:rsid w:val="00E93A60"/>
    <w:rsid w:val="00EB64E2"/>
    <w:rsid w:val="00EF6EC9"/>
    <w:rsid w:val="00F017CE"/>
    <w:rsid w:val="00F7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BD36DA"/>
  <w15:chartTrackingRefBased/>
  <w15:docId w15:val="{89CF3F40-A1A5-44AC-B92F-A9A6DC75B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E93A60"/>
  </w:style>
  <w:style w:type="character" w:styleId="Odwoanieprzypisudolnego">
    <w:name w:val="footnote reference"/>
    <w:semiHidden/>
    <w:unhideWhenUsed/>
    <w:rsid w:val="00E93A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430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3D5182-A126-413D-81D9-BC865309E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111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Jolanta Oleksy</cp:lastModifiedBy>
  <cp:revision>4</cp:revision>
  <cp:lastPrinted>2024-05-08T06:09:00Z</cp:lastPrinted>
  <dcterms:created xsi:type="dcterms:W3CDTF">2026-08-12T10:18:00Z</dcterms:created>
  <dcterms:modified xsi:type="dcterms:W3CDTF">2026-08-13T08:16:00Z</dcterms:modified>
</cp:coreProperties>
</file>