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8449" w14:textId="7DF982CE" w:rsidR="008D2AB8" w:rsidRPr="0077442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77442E">
        <w:rPr>
          <w:rFonts w:ascii="Verdana" w:hAnsi="Verdana"/>
          <w:sz w:val="18"/>
          <w:szCs w:val="18"/>
        </w:rPr>
        <w:t xml:space="preserve">Załącznik nr </w:t>
      </w:r>
      <w:r w:rsidR="00012286" w:rsidRPr="0077442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77442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77442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57B065C0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Adres zamieszkania (dotyczy osób prowadzących działalność gospodarczą):……………………</w:t>
      </w:r>
      <w:r w:rsidR="0077442E">
        <w:rPr>
          <w:rFonts w:ascii="Verdana" w:hAnsi="Verdana"/>
          <w:sz w:val="18"/>
          <w:szCs w:val="18"/>
        </w:rPr>
        <w:t>….</w:t>
      </w:r>
      <w:r w:rsidRPr="0077442E">
        <w:rPr>
          <w:rFonts w:ascii="Verdana" w:hAnsi="Verdana"/>
          <w:sz w:val="18"/>
          <w:szCs w:val="18"/>
        </w:rPr>
        <w:t>…</w:t>
      </w:r>
    </w:p>
    <w:p w14:paraId="6DAC707B" w14:textId="63B50F6C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POWIAT:…………………………………WOJEWÓDZTWO …………………………</w:t>
      </w:r>
      <w:r w:rsidR="0077442E">
        <w:rPr>
          <w:rFonts w:ascii="Verdana" w:hAnsi="Verdana"/>
          <w:sz w:val="18"/>
          <w:szCs w:val="18"/>
        </w:rPr>
        <w:t>………………</w:t>
      </w:r>
      <w:r w:rsidRPr="0077442E">
        <w:rPr>
          <w:rFonts w:ascii="Verdana" w:hAnsi="Verdana"/>
          <w:sz w:val="18"/>
          <w:szCs w:val="18"/>
        </w:rPr>
        <w:t>….............</w:t>
      </w:r>
    </w:p>
    <w:p w14:paraId="19D9A976" w14:textId="017131EA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TEL.………………………</w:t>
      </w:r>
      <w:r w:rsidR="0077442E">
        <w:rPr>
          <w:rFonts w:ascii="Verdana" w:hAnsi="Verdana"/>
          <w:sz w:val="18"/>
          <w:szCs w:val="18"/>
        </w:rPr>
        <w:t>……………….</w:t>
      </w:r>
      <w:r w:rsidRPr="0077442E">
        <w:rPr>
          <w:rFonts w:ascii="Verdana" w:hAnsi="Verdana"/>
          <w:sz w:val="18"/>
          <w:szCs w:val="18"/>
        </w:rPr>
        <w:t>…………FAX …………</w:t>
      </w:r>
      <w:r w:rsidR="0077442E">
        <w:rPr>
          <w:rFonts w:ascii="Verdana" w:hAnsi="Verdana"/>
          <w:sz w:val="18"/>
          <w:szCs w:val="18"/>
        </w:rPr>
        <w:t>………</w:t>
      </w:r>
      <w:r w:rsidRPr="0077442E">
        <w:rPr>
          <w:rFonts w:ascii="Verdana" w:hAnsi="Verdana"/>
          <w:sz w:val="18"/>
          <w:szCs w:val="18"/>
        </w:rPr>
        <w:t>……………………</w:t>
      </w:r>
    </w:p>
    <w:p w14:paraId="4E46C95E" w14:textId="28D7CCFF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E-MAIL…………………………………………………………………………</w:t>
      </w:r>
      <w:r w:rsidR="0077442E">
        <w:rPr>
          <w:rFonts w:ascii="Verdana" w:hAnsi="Verdana"/>
          <w:sz w:val="18"/>
          <w:szCs w:val="18"/>
        </w:rPr>
        <w:t>…</w:t>
      </w:r>
      <w:r w:rsidRPr="0077442E">
        <w:rPr>
          <w:rFonts w:ascii="Verdana" w:hAnsi="Verdana"/>
          <w:sz w:val="18"/>
          <w:szCs w:val="18"/>
        </w:rPr>
        <w:t>……………….</w:t>
      </w:r>
    </w:p>
    <w:p w14:paraId="0CA7E927" w14:textId="2E2D1857" w:rsidR="0014028B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NIP…………………………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………. REGON:………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………………………………………...</w:t>
      </w:r>
    </w:p>
    <w:p w14:paraId="45F8EF0E" w14:textId="3627B1C3" w:rsidR="008D2AB8" w:rsidRPr="0077442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BANK/ NR KONTA ………………………</w:t>
      </w:r>
      <w:r w:rsidR="0077442E">
        <w:rPr>
          <w:rFonts w:ascii="Verdana" w:hAnsi="Verdana"/>
          <w:sz w:val="18"/>
          <w:szCs w:val="18"/>
        </w:rPr>
        <w:t>……………..</w:t>
      </w:r>
      <w:r w:rsidRPr="0077442E">
        <w:rPr>
          <w:rFonts w:ascii="Verdana" w:hAnsi="Verdana"/>
          <w:sz w:val="18"/>
          <w:szCs w:val="18"/>
        </w:rPr>
        <w:t>………………………………………</w:t>
      </w:r>
      <w:r w:rsidR="0077442E">
        <w:rPr>
          <w:rFonts w:ascii="Verdana" w:hAnsi="Verdana"/>
          <w:sz w:val="18"/>
          <w:szCs w:val="18"/>
        </w:rPr>
        <w:t>…………………..</w:t>
      </w:r>
      <w:r w:rsidRPr="0077442E">
        <w:rPr>
          <w:rFonts w:ascii="Verdana" w:hAnsi="Verdana"/>
          <w:sz w:val="18"/>
          <w:szCs w:val="18"/>
        </w:rPr>
        <w:t>……………</w:t>
      </w:r>
    </w:p>
    <w:p w14:paraId="0D7C07C8" w14:textId="77777777" w:rsidR="00C358E1" w:rsidRPr="0077442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77442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77442E">
        <w:rPr>
          <w:rFonts w:ascii="Verdana" w:hAnsi="Verdana"/>
          <w:b/>
          <w:sz w:val="18"/>
          <w:szCs w:val="18"/>
        </w:rPr>
        <w:t>–</w:t>
      </w:r>
      <w:r w:rsidRPr="0077442E">
        <w:rPr>
          <w:rFonts w:ascii="Verdana" w:hAnsi="Verdana"/>
          <w:b/>
          <w:sz w:val="18"/>
          <w:szCs w:val="18"/>
        </w:rPr>
        <w:t xml:space="preserve"> Hutnicza</w:t>
      </w:r>
      <w:r w:rsidR="00081DFA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Dział Zamówień Publicznych</w:t>
      </w:r>
      <w:r w:rsidR="008D2AB8" w:rsidRPr="0077442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77442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Al. Mickiewicza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30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77442E" w:rsidRDefault="002F3454" w:rsidP="008D2AB8">
      <w:pPr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30-059</w:t>
      </w:r>
      <w:r w:rsidR="008D2AB8" w:rsidRPr="0077442E">
        <w:rPr>
          <w:rFonts w:ascii="Verdana" w:hAnsi="Verdana"/>
          <w:b/>
          <w:sz w:val="18"/>
          <w:szCs w:val="18"/>
        </w:rPr>
        <w:t xml:space="preserve"> </w:t>
      </w:r>
      <w:r w:rsidRPr="0077442E">
        <w:rPr>
          <w:rFonts w:ascii="Verdana" w:hAnsi="Verdana"/>
          <w:b/>
          <w:sz w:val="18"/>
          <w:szCs w:val="18"/>
        </w:rPr>
        <w:t>Kraków</w:t>
      </w:r>
      <w:r w:rsidR="008D2AB8" w:rsidRPr="0077442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77442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35219F4A" w:rsidR="00760AEB" w:rsidRPr="0077442E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A5778" w:rsidRPr="009A5778">
        <w:rPr>
          <w:rFonts w:ascii="Verdana" w:hAnsi="Verdana"/>
          <w:b/>
          <w:sz w:val="18"/>
          <w:szCs w:val="18"/>
        </w:rPr>
        <w:t>Dostawa robota humanoidalnego dla CDSI - KC-DE-zp.25.402.2026</w:t>
      </w:r>
      <w:r w:rsidR="00811AAB" w:rsidRPr="0077442E">
        <w:rPr>
          <w:rFonts w:ascii="Verdana" w:hAnsi="Verdana"/>
          <w:b/>
          <w:sz w:val="18"/>
          <w:szCs w:val="18"/>
        </w:rPr>
        <w:t xml:space="preserve">, </w:t>
      </w:r>
      <w:r w:rsidRPr="0077442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8F2D4E" w14:textId="77777777" w:rsidR="00617456" w:rsidRPr="0077442E" w:rsidRDefault="00617456" w:rsidP="00617456">
      <w:pPr>
        <w:ind w:firstLine="3969"/>
        <w:rPr>
          <w:rFonts w:ascii="Verdana" w:hAnsi="Verdana"/>
          <w:b/>
          <w:sz w:val="18"/>
          <w:szCs w:val="18"/>
        </w:rPr>
      </w:pPr>
    </w:p>
    <w:p w14:paraId="3227E880" w14:textId="77777777" w:rsid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Wartość  netto za całość</w:t>
      </w:r>
      <w:r w:rsidR="000F214C" w:rsidRPr="0077442E">
        <w:rPr>
          <w:rFonts w:ascii="Verdana" w:hAnsi="Verdana"/>
          <w:b/>
          <w:sz w:val="18"/>
          <w:szCs w:val="18"/>
        </w:rPr>
        <w:t xml:space="preserve"> przedmiotu </w:t>
      </w:r>
      <w:r w:rsidRPr="0077442E">
        <w:rPr>
          <w:rFonts w:ascii="Verdana" w:hAnsi="Verdana"/>
          <w:b/>
          <w:sz w:val="18"/>
          <w:szCs w:val="18"/>
        </w:rPr>
        <w:t>zamówienia:</w:t>
      </w:r>
      <w:r w:rsidR="0077442E">
        <w:rPr>
          <w:rFonts w:ascii="Verdana" w:hAnsi="Verdana"/>
          <w:b/>
          <w:sz w:val="18"/>
          <w:szCs w:val="18"/>
        </w:rPr>
        <w:t xml:space="preserve">  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 xml:space="preserve">………………………..PLN </w:t>
      </w:r>
    </w:p>
    <w:p w14:paraId="39C5B6BA" w14:textId="400F36F0" w:rsidR="00617456" w:rsidRPr="0077442E" w:rsidRDefault="00617456" w:rsidP="000F214C">
      <w:pPr>
        <w:spacing w:after="120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…………………………./</w:t>
      </w:r>
    </w:p>
    <w:p w14:paraId="0CD5A340" w14:textId="77777777" w:rsid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Wartość  brutto za całość </w:t>
      </w:r>
      <w:r w:rsidR="000F214C" w:rsidRPr="0077442E">
        <w:rPr>
          <w:rFonts w:ascii="Verdana" w:hAnsi="Verdana"/>
          <w:b/>
          <w:sz w:val="18"/>
          <w:szCs w:val="18"/>
        </w:rPr>
        <w:t xml:space="preserve">przedmiotu </w:t>
      </w:r>
      <w:r w:rsidRPr="0077442E">
        <w:rPr>
          <w:rFonts w:ascii="Verdana" w:hAnsi="Verdana"/>
          <w:b/>
          <w:sz w:val="18"/>
          <w:szCs w:val="18"/>
        </w:rPr>
        <w:t>zamówienia</w:t>
      </w:r>
      <w:r w:rsidR="000F214C" w:rsidRPr="0077442E">
        <w:rPr>
          <w:rFonts w:ascii="Verdana" w:hAnsi="Verdana"/>
          <w:b/>
          <w:sz w:val="18"/>
          <w:szCs w:val="18"/>
        </w:rPr>
        <w:t xml:space="preserve">:  </w:t>
      </w:r>
      <w:r w:rsidR="0077442E">
        <w:rPr>
          <w:rFonts w:ascii="Verdana" w:hAnsi="Verdana"/>
          <w:b/>
          <w:sz w:val="18"/>
          <w:szCs w:val="18"/>
        </w:rPr>
        <w:t>……………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….……</w:t>
      </w:r>
      <w:r w:rsidRPr="0077442E">
        <w:rPr>
          <w:rFonts w:ascii="Verdana" w:hAnsi="Verdana"/>
          <w:b/>
          <w:sz w:val="18"/>
          <w:szCs w:val="18"/>
        </w:rPr>
        <w:t>…</w:t>
      </w:r>
      <w:r w:rsidR="0077442E">
        <w:rPr>
          <w:rFonts w:ascii="Verdana" w:hAnsi="Verdana"/>
          <w:b/>
          <w:sz w:val="18"/>
          <w:szCs w:val="18"/>
        </w:rPr>
        <w:t>PLN</w:t>
      </w:r>
    </w:p>
    <w:p w14:paraId="70FFCA12" w14:textId="22BB771F" w:rsidR="00617456" w:rsidRPr="0077442E" w:rsidRDefault="00617456" w:rsidP="000F214C">
      <w:pPr>
        <w:spacing w:after="120"/>
        <w:ind w:right="425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>/słownie: ……………………..…/</w:t>
      </w:r>
    </w:p>
    <w:p w14:paraId="1FF7FFD7" w14:textId="6ECE17D5" w:rsidR="00617456" w:rsidRPr="0077442E" w:rsidRDefault="00617456" w:rsidP="000F214C">
      <w:pPr>
        <w:pStyle w:val="Tekstpodstawowy"/>
        <w:spacing w:after="120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bCs/>
          <w:sz w:val="18"/>
          <w:szCs w:val="18"/>
        </w:rPr>
        <w:t>Vat</w:t>
      </w:r>
      <w:r w:rsidR="00D45ED7" w:rsidRPr="0077442E">
        <w:rPr>
          <w:rFonts w:ascii="Verdana" w:hAnsi="Verdana"/>
          <w:bCs/>
          <w:sz w:val="18"/>
          <w:szCs w:val="18"/>
        </w:rPr>
        <w:t xml:space="preserve"> 23%</w:t>
      </w:r>
      <w:r w:rsidR="002C4E56" w:rsidRPr="0077442E">
        <w:rPr>
          <w:rFonts w:ascii="Verdana" w:hAnsi="Verdana"/>
          <w:bCs/>
          <w:sz w:val="18"/>
          <w:szCs w:val="18"/>
        </w:rPr>
        <w:t>:</w:t>
      </w:r>
      <w:r w:rsidRPr="0077442E">
        <w:rPr>
          <w:rFonts w:ascii="Verdana" w:hAnsi="Verdana"/>
          <w:bCs/>
          <w:sz w:val="18"/>
          <w:szCs w:val="18"/>
        </w:rPr>
        <w:t>…………………………………</w:t>
      </w:r>
      <w:r w:rsidR="000F214C" w:rsidRPr="0077442E">
        <w:rPr>
          <w:rFonts w:ascii="Verdana" w:hAnsi="Verdana"/>
          <w:bCs/>
          <w:sz w:val="18"/>
          <w:szCs w:val="18"/>
        </w:rPr>
        <w:t>…………………</w:t>
      </w:r>
      <w:r w:rsidRPr="0077442E">
        <w:rPr>
          <w:rFonts w:ascii="Verdana" w:hAnsi="Verdana"/>
          <w:bCs/>
          <w:sz w:val="18"/>
          <w:szCs w:val="18"/>
        </w:rPr>
        <w:t>…</w:t>
      </w:r>
    </w:p>
    <w:p w14:paraId="57F03B77" w14:textId="089EFFBF" w:rsidR="00AE2ADC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b/>
          <w:sz w:val="18"/>
          <w:szCs w:val="18"/>
        </w:rPr>
        <w:t xml:space="preserve">Producent i model oferowanego </w:t>
      </w:r>
      <w:r w:rsidR="009A5778" w:rsidRPr="009A5778">
        <w:rPr>
          <w:rFonts w:ascii="Verdana" w:hAnsi="Verdana"/>
          <w:b/>
          <w:sz w:val="18"/>
          <w:szCs w:val="18"/>
        </w:rPr>
        <w:t xml:space="preserve">robota humanoidalnego </w:t>
      </w:r>
      <w:r w:rsidRPr="0077442E">
        <w:rPr>
          <w:rFonts w:ascii="Verdana" w:hAnsi="Verdana"/>
          <w:b/>
          <w:sz w:val="18"/>
          <w:szCs w:val="18"/>
        </w:rPr>
        <w:t>………………………………………………..</w:t>
      </w:r>
    </w:p>
    <w:p w14:paraId="4D8E0909" w14:textId="77777777" w:rsidR="0077442E" w:rsidRPr="0077442E" w:rsidRDefault="0077442E" w:rsidP="00AE2ADC">
      <w:pPr>
        <w:jc w:val="both"/>
        <w:rPr>
          <w:rFonts w:ascii="Verdana" w:hAnsi="Verdana"/>
          <w:b/>
          <w:sz w:val="18"/>
          <w:szCs w:val="18"/>
        </w:rPr>
      </w:pPr>
    </w:p>
    <w:p w14:paraId="09289261" w14:textId="1934BC36" w:rsidR="0006654E" w:rsidRDefault="0006654E" w:rsidP="0006654E">
      <w:pPr>
        <w:jc w:val="both"/>
        <w:rPr>
          <w:rFonts w:ascii="Verdana" w:hAnsi="Verdana"/>
          <w:b/>
          <w:b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Okres udzielonej gwarancji</w:t>
      </w:r>
      <w:r w:rsidR="009A5778">
        <w:rPr>
          <w:rFonts w:ascii="Verdana" w:hAnsi="Verdana"/>
          <w:b/>
          <w:bCs/>
          <w:sz w:val="18"/>
          <w:szCs w:val="18"/>
        </w:rPr>
        <w:t xml:space="preserve"> na robota</w:t>
      </w:r>
      <w:r w:rsidRPr="0077442E">
        <w:rPr>
          <w:rFonts w:ascii="Verdana" w:hAnsi="Verdana"/>
          <w:b/>
          <w:bCs/>
          <w:sz w:val="18"/>
          <w:szCs w:val="18"/>
        </w:rPr>
        <w:t>:</w:t>
      </w:r>
      <w:r w:rsidRPr="0077442E">
        <w:rPr>
          <w:rFonts w:ascii="Verdana" w:hAnsi="Verdana"/>
          <w:sz w:val="18"/>
          <w:szCs w:val="18"/>
        </w:rPr>
        <w:t xml:space="preserve"> </w:t>
      </w:r>
      <w:r w:rsidR="009A5778" w:rsidRPr="00C95EA5">
        <w:rPr>
          <w:rFonts w:ascii="Verdana" w:hAnsi="Verdana"/>
          <w:b/>
          <w:sz w:val="18"/>
          <w:szCs w:val="18"/>
        </w:rPr>
        <w:t>18</w:t>
      </w:r>
      <w:r w:rsidRPr="0077442E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17251CCB" w14:textId="07C94531" w:rsidR="009A5778" w:rsidRPr="0077442E" w:rsidRDefault="009A5778" w:rsidP="0006654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Okres udzielonej gwarancji na baterię: 12 miesięcy</w:t>
      </w:r>
    </w:p>
    <w:p w14:paraId="129C6084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</w:p>
    <w:p w14:paraId="79AAC76C" w14:textId="16F75D0C" w:rsidR="0006654E" w:rsidRPr="0077442E" w:rsidRDefault="0006654E" w:rsidP="009A5778">
      <w:pPr>
        <w:jc w:val="both"/>
        <w:rPr>
          <w:rFonts w:ascii="Verdana" w:hAnsi="Verdana"/>
          <w:bCs/>
          <w:iCs/>
          <w:sz w:val="18"/>
          <w:szCs w:val="18"/>
        </w:rPr>
      </w:pPr>
      <w:r w:rsidRPr="0077442E">
        <w:rPr>
          <w:rFonts w:ascii="Verdana" w:hAnsi="Verdana"/>
          <w:b/>
          <w:bCs/>
          <w:sz w:val="18"/>
          <w:szCs w:val="18"/>
        </w:rPr>
        <w:t>Termin realizacji zamówienia</w:t>
      </w:r>
      <w:r w:rsidRPr="0077442E">
        <w:rPr>
          <w:rFonts w:ascii="Verdana" w:hAnsi="Verdana"/>
          <w:sz w:val="18"/>
          <w:szCs w:val="18"/>
        </w:rPr>
        <w:t xml:space="preserve">: </w:t>
      </w:r>
      <w:r w:rsidR="009A5778" w:rsidRPr="009A5778">
        <w:rPr>
          <w:rFonts w:ascii="Verdana" w:hAnsi="Verdana"/>
          <w:b/>
          <w:sz w:val="18"/>
          <w:szCs w:val="18"/>
        </w:rPr>
        <w:t>3</w:t>
      </w:r>
      <w:r w:rsidR="000F214C" w:rsidRPr="009A5778">
        <w:rPr>
          <w:rFonts w:ascii="Verdana" w:hAnsi="Verdana"/>
          <w:b/>
          <w:bCs/>
          <w:sz w:val="18"/>
          <w:szCs w:val="18"/>
        </w:rPr>
        <w:t xml:space="preserve"> </w:t>
      </w:r>
      <w:r w:rsidRPr="0077442E">
        <w:rPr>
          <w:rFonts w:ascii="Verdana" w:hAnsi="Verdana"/>
          <w:b/>
          <w:bCs/>
          <w:sz w:val="18"/>
          <w:szCs w:val="18"/>
        </w:rPr>
        <w:t>dni</w:t>
      </w:r>
      <w:r w:rsidRPr="0077442E">
        <w:rPr>
          <w:rFonts w:ascii="Verdana" w:hAnsi="Verdana"/>
          <w:sz w:val="18"/>
          <w:szCs w:val="18"/>
        </w:rPr>
        <w:t xml:space="preserve"> od daty </w:t>
      </w:r>
      <w:r w:rsidR="009A5778">
        <w:rPr>
          <w:rFonts w:ascii="Verdana" w:hAnsi="Verdana"/>
          <w:sz w:val="18"/>
          <w:szCs w:val="18"/>
        </w:rPr>
        <w:t>podpisania umowy</w:t>
      </w:r>
      <w:r w:rsidRPr="0077442E">
        <w:rPr>
          <w:rFonts w:ascii="Verdana" w:hAnsi="Verdana"/>
          <w:bCs/>
          <w:iCs/>
          <w:sz w:val="18"/>
          <w:szCs w:val="18"/>
        </w:rPr>
        <w:t>.</w:t>
      </w:r>
    </w:p>
    <w:p w14:paraId="27B16250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5C940DE3" w14:textId="77777777" w:rsidR="0006654E" w:rsidRPr="0077442E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36E5A863" w14:textId="77777777" w:rsidR="0006654E" w:rsidRPr="0077442E" w:rsidRDefault="0006654E" w:rsidP="0006654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7442E">
        <w:rPr>
          <w:rFonts w:ascii="Verdana" w:hAnsi="Verdana"/>
          <w:b/>
          <w:sz w:val="18"/>
          <w:szCs w:val="18"/>
        </w:rPr>
        <w:t xml:space="preserve"> TAK/NIE</w:t>
      </w:r>
    </w:p>
    <w:p w14:paraId="2379BF86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Termin płatności: </w:t>
      </w:r>
      <w:r w:rsidRPr="0077442E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1F8E5B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19A50783" w14:textId="77777777" w:rsidR="0006654E" w:rsidRPr="0077442E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6B1DE6E2" w14:textId="77777777" w:rsidR="0006654E" w:rsidRPr="0077442E" w:rsidRDefault="0006654E" w:rsidP="00034BA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7442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33A6FC9" w14:textId="77777777" w:rsidR="00D4441F" w:rsidRPr="00117F83" w:rsidRDefault="0006654E" w:rsidP="00117F83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rFonts w:ascii="Verdana" w:hAnsi="Verdana"/>
          <w:color w:val="000000"/>
          <w:sz w:val="18"/>
          <w:szCs w:val="18"/>
        </w:rPr>
      </w:pPr>
      <w:r w:rsidRPr="00D4441F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Zamówienia i zobowiązujemy się, w przypadku wyboru naszej oferty, </w:t>
      </w:r>
      <w:r w:rsidR="000F214C" w:rsidRPr="00117F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117F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17F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Pr="00117F83">
        <w:rPr>
          <w:rFonts w:ascii="Verdana" w:hAnsi="Verdana"/>
          <w:sz w:val="18"/>
          <w:szCs w:val="18"/>
        </w:rPr>
        <w:t xml:space="preserve"> </w:t>
      </w:r>
    </w:p>
    <w:p w14:paraId="42BED827" w14:textId="7F3F0C09" w:rsidR="00117F83" w:rsidRPr="00117F83" w:rsidRDefault="00117F83" w:rsidP="00D84664">
      <w:pPr>
        <w:pStyle w:val="Akapitzlist"/>
        <w:numPr>
          <w:ilvl w:val="0"/>
          <w:numId w:val="1"/>
        </w:numPr>
        <w:ind w:left="357" w:hanging="357"/>
        <w:rPr>
          <w:rFonts w:ascii="Verdana" w:hAnsi="Verdana" w:cs="Segoe UI"/>
          <w:sz w:val="18"/>
          <w:szCs w:val="18"/>
          <w:highlight w:val="yellow"/>
        </w:rPr>
      </w:pPr>
      <w:r w:rsidRPr="00117F83">
        <w:rPr>
          <w:rFonts w:ascii="Verdana" w:hAnsi="Verdana" w:cs="Segoe UI"/>
          <w:color w:val="FF0000"/>
          <w:sz w:val="18"/>
          <w:szCs w:val="18"/>
        </w:rPr>
        <w:lastRenderedPageBreak/>
        <w:t xml:space="preserve">Usługa gwarancyjna świadczona będzie przez producenta lub autoryzowanego partnera serwisowego producenta tj. </w:t>
      </w:r>
      <w:r w:rsidRPr="00117F83">
        <w:rPr>
          <w:rFonts w:ascii="Verdana" w:hAnsi="Verdana" w:cs="Segoe UI"/>
          <w:sz w:val="18"/>
          <w:szCs w:val="18"/>
        </w:rPr>
        <w:t>.............</w:t>
      </w:r>
      <w:r w:rsidRPr="00117F83">
        <w:rPr>
          <w:rFonts w:ascii="Verdana" w:hAnsi="Verdana" w:cs="Segoe UI"/>
          <w:sz w:val="18"/>
          <w:szCs w:val="18"/>
        </w:rPr>
        <w:t>............</w:t>
      </w:r>
      <w:r>
        <w:rPr>
          <w:rFonts w:ascii="Verdana" w:hAnsi="Verdana" w:cs="Segoe UI"/>
          <w:sz w:val="18"/>
          <w:szCs w:val="18"/>
        </w:rPr>
        <w:t>.....</w:t>
      </w:r>
      <w:bookmarkStart w:id="0" w:name="_GoBack"/>
      <w:bookmarkEnd w:id="0"/>
      <w:r w:rsidRPr="00117F83">
        <w:rPr>
          <w:rFonts w:ascii="Verdana" w:hAnsi="Verdana" w:cs="Segoe UI"/>
          <w:sz w:val="18"/>
          <w:szCs w:val="18"/>
        </w:rPr>
        <w:t>.........................</w:t>
      </w:r>
      <w:r>
        <w:rPr>
          <w:rFonts w:ascii="Verdana" w:hAnsi="Verdana" w:cs="Segoe UI"/>
          <w:sz w:val="18"/>
          <w:szCs w:val="18"/>
        </w:rPr>
        <w:t xml:space="preserve"> </w:t>
      </w:r>
      <w:r w:rsidRPr="00117F83">
        <w:rPr>
          <w:rFonts w:ascii="Verdana" w:hAnsi="Verdana" w:cs="Segoe UI"/>
          <w:sz w:val="18"/>
          <w:szCs w:val="18"/>
          <w:highlight w:val="yellow"/>
        </w:rPr>
        <w:t>(</w:t>
      </w:r>
      <w:r w:rsidRPr="00117F83">
        <w:rPr>
          <w:rFonts w:ascii="Verdana" w:hAnsi="Verdana" w:cs="Segoe UI"/>
          <w:sz w:val="18"/>
          <w:szCs w:val="18"/>
          <w:highlight w:val="yellow"/>
        </w:rPr>
        <w:t>należy</w:t>
      </w:r>
      <w:r w:rsidRPr="00117F83">
        <w:rPr>
          <w:rFonts w:ascii="Verdana" w:hAnsi="Verdana" w:cs="Segoe UI"/>
          <w:sz w:val="18"/>
          <w:szCs w:val="18"/>
          <w:highlight w:val="yellow"/>
        </w:rPr>
        <w:t xml:space="preserve"> wskazać nazwę, adres oraz dane kontaktowe autoryzowanego serwisu realizującego świadczenia gwarancyjne). </w:t>
      </w:r>
    </w:p>
    <w:p w14:paraId="04F4EBEC" w14:textId="200B7D31" w:rsidR="0006654E" w:rsidRPr="0077442E" w:rsidRDefault="0006654E" w:rsidP="00117F83">
      <w:pPr>
        <w:numPr>
          <w:ilvl w:val="0"/>
          <w:numId w:val="1"/>
        </w:numPr>
        <w:ind w:left="357" w:hanging="357"/>
        <w:rPr>
          <w:rFonts w:ascii="Verdana" w:hAnsi="Verdana"/>
          <w:color w:val="000000"/>
          <w:sz w:val="18"/>
          <w:szCs w:val="18"/>
        </w:rPr>
      </w:pPr>
      <w:r w:rsidRPr="00117F83">
        <w:rPr>
          <w:rFonts w:ascii="Verdana" w:hAnsi="Verdana"/>
          <w:sz w:val="18"/>
          <w:szCs w:val="18"/>
        </w:rPr>
        <w:t>Oświadczam, że wypełniłem obowiązki informacyjne przewidziane w art. 13 lub art. 14 RODO* wobec osób fizycznych, od</w:t>
      </w:r>
      <w:r w:rsidRPr="0077442E">
        <w:rPr>
          <w:rFonts w:ascii="Verdana" w:hAnsi="Verdana"/>
          <w:sz w:val="18"/>
          <w:szCs w:val="18"/>
        </w:rPr>
        <w:t xml:space="preserve"> których dane osobowe bezpośrednio lub pośrednio pozyskałem w celu ubiegania się o udzielenie zamówienia publicznego w niniejszym postępowaniu.* * </w:t>
      </w:r>
    </w:p>
    <w:p w14:paraId="430B6353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26EE2F89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1AA26015" w14:textId="77777777" w:rsidR="0006654E" w:rsidRPr="0077442E" w:rsidRDefault="0006654E" w:rsidP="0006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7442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4CB9C7" w14:textId="77777777" w:rsidR="0006654E" w:rsidRPr="0077442E" w:rsidRDefault="0006654E" w:rsidP="0006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654E" w:rsidRPr="0077442E" w14:paraId="6D458128" w14:textId="77777777" w:rsidTr="000932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F151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98B17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539C2F4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DD10" w14:textId="77777777" w:rsidR="0006654E" w:rsidRPr="0077442E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7442E">
              <w:rPr>
                <w:rFonts w:ascii="Verdana" w:hAnsi="Verdana"/>
                <w:sz w:val="18"/>
                <w:szCs w:val="18"/>
              </w:rPr>
              <w:t>Nazwa podwykonawcy</w:t>
            </w:r>
            <w:r w:rsidRPr="0077442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6654E" w:rsidRPr="0077442E" w14:paraId="262CC2EC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D46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C615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CA5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6654E" w:rsidRPr="0077442E" w14:paraId="024DAA2F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E9973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FB7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4F81" w14:textId="77777777" w:rsidR="0006654E" w:rsidRPr="0077442E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88687E4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C182639" w14:textId="77777777" w:rsidR="0006654E" w:rsidRPr="0077442E" w:rsidRDefault="0006654E" w:rsidP="0006654E">
      <w:pPr>
        <w:pStyle w:val="Nagwek1"/>
        <w:rPr>
          <w:rFonts w:ascii="Verdana" w:hAnsi="Verdana" w:cs="Times New Roman"/>
          <w:sz w:val="18"/>
          <w:szCs w:val="18"/>
        </w:rPr>
      </w:pPr>
      <w:r w:rsidRPr="0077442E">
        <w:rPr>
          <w:rFonts w:ascii="Verdana" w:hAnsi="Verdana" w:cs="Times New Roman"/>
          <w:sz w:val="18"/>
          <w:szCs w:val="18"/>
        </w:rPr>
        <w:tab/>
        <w:t>Imię i Nazwisko</w:t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  <w:r w:rsidRPr="0077442E">
        <w:rPr>
          <w:rFonts w:ascii="Verdana" w:hAnsi="Verdana" w:cs="Times New Roman"/>
          <w:sz w:val="18"/>
          <w:szCs w:val="18"/>
        </w:rPr>
        <w:tab/>
      </w:r>
    </w:p>
    <w:p w14:paraId="257F34F2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</w:r>
    </w:p>
    <w:p w14:paraId="1C1EF265" w14:textId="77777777" w:rsidR="0006654E" w:rsidRPr="0077442E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7442E">
        <w:rPr>
          <w:rFonts w:ascii="Verdana" w:hAnsi="Verdana"/>
          <w:sz w:val="18"/>
          <w:szCs w:val="18"/>
        </w:rPr>
        <w:tab/>
      </w:r>
      <w:r w:rsidRPr="0077442E">
        <w:rPr>
          <w:rFonts w:ascii="Verdana" w:hAnsi="Verdana"/>
          <w:sz w:val="18"/>
          <w:szCs w:val="18"/>
        </w:rPr>
        <w:tab/>
        <w:t xml:space="preserve"> </w:t>
      </w:r>
    </w:p>
    <w:p w14:paraId="6A45D54B" w14:textId="77777777" w:rsidR="0006654E" w:rsidRPr="0077442E" w:rsidRDefault="0006654E" w:rsidP="0006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4149ED3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7442E">
        <w:rPr>
          <w:rFonts w:ascii="Verdana" w:hAnsi="Verdana"/>
          <w:sz w:val="18"/>
          <w:szCs w:val="18"/>
        </w:rPr>
        <w:t>ych</w:t>
      </w:r>
      <w:proofErr w:type="spellEnd"/>
      <w:r w:rsidRPr="0077442E">
        <w:rPr>
          <w:rFonts w:ascii="Verdana" w:hAnsi="Verdana"/>
          <w:sz w:val="18"/>
          <w:szCs w:val="18"/>
        </w:rPr>
        <w:t>) dokumentu(ów)</w:t>
      </w:r>
    </w:p>
    <w:p w14:paraId="761DD2CD" w14:textId="77777777" w:rsidR="0006654E" w:rsidRPr="0077442E" w:rsidRDefault="0006654E" w:rsidP="0006654E">
      <w:p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2CED9E" w14:textId="77777777" w:rsidR="0006654E" w:rsidRPr="0077442E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załącznikami do niniejszej oferty są:</w:t>
      </w:r>
    </w:p>
    <w:p w14:paraId="63A4BD02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F3E43F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881BA7" w14:textId="77777777" w:rsidR="0006654E" w:rsidRPr="0077442E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8EC4CEC" w14:textId="0D781F8B" w:rsidR="0006654E" w:rsidRPr="0077442E" w:rsidRDefault="0006654E" w:rsidP="00D45ED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7442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C4FBC6B" w14:textId="77777777" w:rsidR="0006654E" w:rsidRPr="0077442E" w:rsidRDefault="0006654E" w:rsidP="0006654E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49FC4809" w14:textId="77777777" w:rsidR="0006654E" w:rsidRPr="0077442E" w:rsidRDefault="0006654E" w:rsidP="0006654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7442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7442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113879BC" w14:textId="3FD929E2" w:rsidR="00FE545C" w:rsidRPr="0077442E" w:rsidRDefault="00FE545C" w:rsidP="0006654E">
      <w:pPr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77442E" w:rsidSect="000D0629">
      <w:headerReference w:type="default" r:id="rId8"/>
      <w:footerReference w:type="default" r:id="rId9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1F1D9" w14:textId="77777777" w:rsidR="00C85962" w:rsidRDefault="00C85962">
      <w:r>
        <w:separator/>
      </w:r>
    </w:p>
  </w:endnote>
  <w:endnote w:type="continuationSeparator" w:id="0">
    <w:p w14:paraId="3BFF43D5" w14:textId="77777777" w:rsidR="00C85962" w:rsidRDefault="00C8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95091" w14:textId="77777777" w:rsidR="00C85962" w:rsidRDefault="00C85962">
      <w:r>
        <w:separator/>
      </w:r>
    </w:p>
  </w:footnote>
  <w:footnote w:type="continuationSeparator" w:id="0">
    <w:p w14:paraId="310EC505" w14:textId="77777777" w:rsidR="00C85962" w:rsidRDefault="00C85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23E1" w14:textId="511893CE" w:rsidR="000F214C" w:rsidRDefault="009A5778" w:rsidP="000F214C">
    <w:pPr>
      <w:pStyle w:val="Nagwek"/>
      <w:jc w:val="center"/>
      <w:rPr>
        <w:sz w:val="24"/>
        <w:szCs w:val="24"/>
      </w:rPr>
    </w:pPr>
    <w:r>
      <w:rPr>
        <w:rFonts w:ascii="Verdana" w:hAnsi="Verdana"/>
        <w:noProof/>
      </w:rPr>
      <w:drawing>
        <wp:anchor distT="0" distB="0" distL="0" distR="0" simplePos="0" relativeHeight="251661312" behindDoc="1" locked="0" layoutInCell="0" allowOverlap="1" wp14:anchorId="38F34973" wp14:editId="52C667F7">
          <wp:simplePos x="0" y="0"/>
          <wp:positionH relativeFrom="margin">
            <wp:posOffset>2095500</wp:posOffset>
          </wp:positionH>
          <wp:positionV relativeFrom="paragraph">
            <wp:posOffset>-202565</wp:posOffset>
          </wp:positionV>
          <wp:extent cx="1333394" cy="966470"/>
          <wp:effectExtent l="0" t="0" r="0" b="0"/>
          <wp:wrapNone/>
          <wp:docPr id="2011814817" name="Obraz 2011814817" descr="Obraz zawierający zrzut ekranu, tekst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zrzut ekranu, tekst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3394" cy="966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Verdana" w:hAnsi="Verdana"/>
        <w:noProof/>
      </w:rPr>
      <w:drawing>
        <wp:anchor distT="0" distB="0" distL="0" distR="0" simplePos="0" relativeHeight="251659264" behindDoc="1" locked="0" layoutInCell="0" allowOverlap="1" wp14:anchorId="5671395F" wp14:editId="50B2CF0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66825" cy="412115"/>
          <wp:effectExtent l="0" t="0" r="0" b="0"/>
          <wp:wrapNone/>
          <wp:docPr id="762589610" name="Picture 1" descr="A blue and blac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A blue and blac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F7ED2E" w14:textId="0323C575" w:rsidR="009A5778" w:rsidRDefault="009A5778" w:rsidP="000F214C">
    <w:pPr>
      <w:pStyle w:val="Nagwek"/>
      <w:jc w:val="center"/>
      <w:rPr>
        <w:sz w:val="24"/>
        <w:szCs w:val="24"/>
      </w:rPr>
    </w:pPr>
  </w:p>
  <w:p w14:paraId="3F2C81FF" w14:textId="5430040F" w:rsidR="009A5778" w:rsidRDefault="009A5778" w:rsidP="000F214C">
    <w:pPr>
      <w:pStyle w:val="Nagwek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34BA5"/>
    <w:rsid w:val="0005466A"/>
    <w:rsid w:val="0005490B"/>
    <w:rsid w:val="000627C8"/>
    <w:rsid w:val="0006654E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214C"/>
    <w:rsid w:val="000F50B1"/>
    <w:rsid w:val="000F6589"/>
    <w:rsid w:val="000F7035"/>
    <w:rsid w:val="00106636"/>
    <w:rsid w:val="001115E3"/>
    <w:rsid w:val="00116EC6"/>
    <w:rsid w:val="00117F83"/>
    <w:rsid w:val="00123482"/>
    <w:rsid w:val="00124E3F"/>
    <w:rsid w:val="0014028B"/>
    <w:rsid w:val="00140B94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166A"/>
    <w:rsid w:val="001B2C9A"/>
    <w:rsid w:val="001C0556"/>
    <w:rsid w:val="001C10DA"/>
    <w:rsid w:val="001D28A2"/>
    <w:rsid w:val="001D4612"/>
    <w:rsid w:val="001E442A"/>
    <w:rsid w:val="001E448C"/>
    <w:rsid w:val="001E5E77"/>
    <w:rsid w:val="001F1CD7"/>
    <w:rsid w:val="001F6532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71B22"/>
    <w:rsid w:val="00392510"/>
    <w:rsid w:val="003A2E97"/>
    <w:rsid w:val="003B182C"/>
    <w:rsid w:val="003B5251"/>
    <w:rsid w:val="003B5D70"/>
    <w:rsid w:val="003C4780"/>
    <w:rsid w:val="003E0EE7"/>
    <w:rsid w:val="003E6ADA"/>
    <w:rsid w:val="003F20DE"/>
    <w:rsid w:val="003F5BB8"/>
    <w:rsid w:val="00400A53"/>
    <w:rsid w:val="004040D8"/>
    <w:rsid w:val="00405783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3E1E"/>
    <w:rsid w:val="00576ADB"/>
    <w:rsid w:val="00593486"/>
    <w:rsid w:val="00595C87"/>
    <w:rsid w:val="005A07A8"/>
    <w:rsid w:val="005A4766"/>
    <w:rsid w:val="005A6D3D"/>
    <w:rsid w:val="005D2C65"/>
    <w:rsid w:val="005E261C"/>
    <w:rsid w:val="005E6201"/>
    <w:rsid w:val="005E6D94"/>
    <w:rsid w:val="006007EF"/>
    <w:rsid w:val="00614492"/>
    <w:rsid w:val="00617456"/>
    <w:rsid w:val="00625E1B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2501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56E"/>
    <w:rsid w:val="00750BFA"/>
    <w:rsid w:val="00756378"/>
    <w:rsid w:val="00760AEB"/>
    <w:rsid w:val="007622F6"/>
    <w:rsid w:val="007646FA"/>
    <w:rsid w:val="0077442E"/>
    <w:rsid w:val="007748F0"/>
    <w:rsid w:val="007752AE"/>
    <w:rsid w:val="0078382A"/>
    <w:rsid w:val="007A093F"/>
    <w:rsid w:val="007A167B"/>
    <w:rsid w:val="007A4321"/>
    <w:rsid w:val="007B162C"/>
    <w:rsid w:val="007B5CE2"/>
    <w:rsid w:val="007C0B52"/>
    <w:rsid w:val="007C6AB0"/>
    <w:rsid w:val="007F29A1"/>
    <w:rsid w:val="007F7C77"/>
    <w:rsid w:val="00811AAB"/>
    <w:rsid w:val="008135FF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3EEC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72FA2"/>
    <w:rsid w:val="00994C77"/>
    <w:rsid w:val="00997E5C"/>
    <w:rsid w:val="009A01D9"/>
    <w:rsid w:val="009A1728"/>
    <w:rsid w:val="009A5778"/>
    <w:rsid w:val="009B32DA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5875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C617A"/>
    <w:rsid w:val="00AE1A8D"/>
    <w:rsid w:val="00AE2ADC"/>
    <w:rsid w:val="00AF1B33"/>
    <w:rsid w:val="00B12B6C"/>
    <w:rsid w:val="00B21109"/>
    <w:rsid w:val="00B247EA"/>
    <w:rsid w:val="00B259A0"/>
    <w:rsid w:val="00B33859"/>
    <w:rsid w:val="00B34C8E"/>
    <w:rsid w:val="00B42D8D"/>
    <w:rsid w:val="00B52B1D"/>
    <w:rsid w:val="00B726FF"/>
    <w:rsid w:val="00B7715C"/>
    <w:rsid w:val="00B774DC"/>
    <w:rsid w:val="00B83A54"/>
    <w:rsid w:val="00B92822"/>
    <w:rsid w:val="00B95318"/>
    <w:rsid w:val="00BC46DD"/>
    <w:rsid w:val="00BD2B0E"/>
    <w:rsid w:val="00BD49D3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020C"/>
    <w:rsid w:val="00C71552"/>
    <w:rsid w:val="00C740D5"/>
    <w:rsid w:val="00C85962"/>
    <w:rsid w:val="00C86396"/>
    <w:rsid w:val="00C9566E"/>
    <w:rsid w:val="00C95EA5"/>
    <w:rsid w:val="00C969A6"/>
    <w:rsid w:val="00CA4A48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4441F"/>
    <w:rsid w:val="00D45ED7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1E8B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762D3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  <w:style w:type="character" w:customStyle="1" w:styleId="NagwekZnak">
    <w:name w:val="Nagłówek Znak"/>
    <w:basedOn w:val="Domylnaczcionkaakapitu"/>
    <w:link w:val="Nagwek"/>
    <w:rsid w:val="000F2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4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AAD2-8038-48C2-A43A-54BEBE73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534</Words>
  <Characters>4453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6</cp:revision>
  <cp:lastPrinted>2026-07-24T12:13:00Z</cp:lastPrinted>
  <dcterms:created xsi:type="dcterms:W3CDTF">2026-08-12T09:25:00Z</dcterms:created>
  <dcterms:modified xsi:type="dcterms:W3CDTF">2026-08-13T09:56:00Z</dcterms:modified>
</cp:coreProperties>
</file>