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3E855" w14:textId="77777777" w:rsidR="005A4CE4" w:rsidRPr="00DF7ABF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Załącznik nr 2</w:t>
      </w:r>
    </w:p>
    <w:p w14:paraId="5D5EA035" w14:textId="77777777" w:rsidR="00DF7ABF" w:rsidRDefault="00DF7ABF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</w:p>
    <w:p w14:paraId="0834D176" w14:textId="575E7295" w:rsidR="005A4CE4" w:rsidRPr="00DF7ABF" w:rsidRDefault="005A4CE4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 xml:space="preserve">Zamawiający </w:t>
      </w:r>
    </w:p>
    <w:p w14:paraId="6D544167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>Akademia Górniczo-Hutnicza</w:t>
      </w:r>
    </w:p>
    <w:p w14:paraId="545E0CB2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Al. Mickiewicza 30,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br/>
        <w:t>30-059 Kraków</w:t>
      </w:r>
    </w:p>
    <w:p w14:paraId="76E5429A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14:paraId="543902E8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DF7ABF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483541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CEiDG</w:t>
      </w:r>
      <w:proofErr w:type="spellEnd"/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DF7ABF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483541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(imię, nazwisko, stanowisko/podstawa do reprezentacji)</w:t>
      </w:r>
    </w:p>
    <w:p w14:paraId="187C84CC" w14:textId="77777777" w:rsidR="00483541" w:rsidRDefault="00483541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</w:p>
    <w:p w14:paraId="0CE5B570" w14:textId="36ACA681" w:rsidR="005A4CE4" w:rsidRPr="00DF7ABF" w:rsidRDefault="005A4CE4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F7ABF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F7ABF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)</w:t>
      </w:r>
    </w:p>
    <w:p w14:paraId="7F579274" w14:textId="77777777" w:rsidR="005A4CE4" w:rsidRPr="00DF7ABF" w:rsidRDefault="005A4CE4" w:rsidP="007C2A4C">
      <w:pPr>
        <w:spacing w:before="120" w:after="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F7ABF" w:rsidRDefault="005A4CE4" w:rsidP="007C2A4C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4DA04B9" w14:textId="06525B16" w:rsidR="005A4CE4" w:rsidRPr="00DF7ABF" w:rsidRDefault="005A4CE4" w:rsidP="0089769E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Na potrzeby postępowania o udzielenie zamówienia publicznego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br/>
        <w:t xml:space="preserve">pn. </w:t>
      </w:r>
      <w:r w:rsidR="00D526A8" w:rsidRPr="00E82B34">
        <w:rPr>
          <w:rFonts w:ascii="Verdana" w:hAnsi="Verdana"/>
          <w:b/>
          <w:sz w:val="20"/>
          <w:szCs w:val="20"/>
          <w:lang w:val="x-none"/>
        </w:rPr>
        <w:t xml:space="preserve">Usługa przeprowadzenia cyklu szkoleń </w:t>
      </w:r>
      <w:r w:rsidR="00D526A8">
        <w:rPr>
          <w:rFonts w:ascii="Verdana" w:hAnsi="Verdana"/>
          <w:b/>
          <w:sz w:val="20"/>
          <w:szCs w:val="20"/>
          <w:lang w:val="x-none"/>
        </w:rPr>
        <w:t xml:space="preserve">auditor wewnętrzny systemu zarządzania wg ISO 45001 oraz wg ISO 14001  </w:t>
      </w:r>
      <w:r w:rsidR="00D526A8" w:rsidRPr="00E82B34">
        <w:rPr>
          <w:rFonts w:ascii="Verdana" w:hAnsi="Verdana"/>
          <w:b/>
          <w:sz w:val="20"/>
          <w:szCs w:val="20"/>
          <w:lang w:val="x-none"/>
        </w:rPr>
        <w:t xml:space="preserve">dla </w:t>
      </w:r>
      <w:r w:rsidR="00D526A8">
        <w:rPr>
          <w:rFonts w:ascii="Verdana" w:hAnsi="Verdana"/>
          <w:b/>
          <w:sz w:val="20"/>
          <w:szCs w:val="20"/>
          <w:lang w:val="x-none"/>
        </w:rPr>
        <w:t>pracowników</w:t>
      </w:r>
      <w:r w:rsidR="00D526A8" w:rsidRPr="00E82B34">
        <w:rPr>
          <w:rFonts w:ascii="Verdana" w:hAnsi="Verdana"/>
          <w:b/>
          <w:sz w:val="20"/>
          <w:szCs w:val="20"/>
          <w:lang w:val="x-none"/>
        </w:rPr>
        <w:t xml:space="preserve"> </w:t>
      </w:r>
      <w:r w:rsidR="00D526A8">
        <w:rPr>
          <w:rFonts w:ascii="Verdana" w:hAnsi="Verdana"/>
          <w:b/>
          <w:sz w:val="20"/>
          <w:szCs w:val="20"/>
          <w:lang w:val="x-none"/>
        </w:rPr>
        <w:t>naukowo-dydaktycznych i studentów AGH</w:t>
      </w:r>
      <w:r w:rsidR="00D526A8" w:rsidRPr="00E82B34">
        <w:rPr>
          <w:rFonts w:ascii="Verdana" w:hAnsi="Verdana"/>
          <w:b/>
          <w:sz w:val="20"/>
          <w:szCs w:val="20"/>
          <w:lang w:val="x-none"/>
        </w:rPr>
        <w:t xml:space="preserve"> w ramach projektu KOMPAS AGH</w:t>
      </w:r>
      <w:r w:rsidR="00D526A8" w:rsidRPr="00292331">
        <w:rPr>
          <w:rFonts w:ascii="Verdana" w:hAnsi="Verdana"/>
          <w:b/>
          <w:sz w:val="20"/>
          <w:szCs w:val="20"/>
        </w:rPr>
        <w:t xml:space="preserve"> - KC-DE-zp.25.</w:t>
      </w:r>
      <w:r w:rsidR="00D526A8">
        <w:rPr>
          <w:rFonts w:ascii="Verdana" w:hAnsi="Verdana"/>
          <w:b/>
          <w:sz w:val="20"/>
          <w:szCs w:val="20"/>
        </w:rPr>
        <w:t>31</w:t>
      </w:r>
      <w:r w:rsidR="00D526A8" w:rsidRPr="00292331">
        <w:rPr>
          <w:rFonts w:ascii="Verdana" w:hAnsi="Verdana"/>
          <w:b/>
          <w:sz w:val="20"/>
          <w:szCs w:val="20"/>
        </w:rPr>
        <w:t>3.2026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, prowadzonego przez </w:t>
      </w:r>
      <w:r w:rsidRPr="00DF7ABF">
        <w:rPr>
          <w:rFonts w:ascii="Verdana" w:eastAsia="Times New Roman" w:hAnsi="Verdana"/>
          <w:b/>
          <w:bCs/>
          <w:sz w:val="20"/>
          <w:szCs w:val="20"/>
          <w:lang w:eastAsia="pl-PL"/>
        </w:rPr>
        <w:t>Akademia Górniczo–Hutnicza im. Stanisława Staszica w Krakowie</w:t>
      </w:r>
      <w:r w:rsidRPr="00DF7ABF">
        <w:rPr>
          <w:rFonts w:ascii="Verdana" w:eastAsia="Times New Roman" w:hAnsi="Verdana"/>
          <w:i/>
          <w:sz w:val="20"/>
          <w:szCs w:val="20"/>
          <w:lang w:eastAsia="pl-PL"/>
        </w:rPr>
        <w:t xml:space="preserve">,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t>oświadczam, co następuje:</w:t>
      </w:r>
    </w:p>
    <w:p w14:paraId="2ACFD1C7" w14:textId="77777777" w:rsidR="002770AD" w:rsidRPr="00DF7ABF" w:rsidRDefault="002770AD" w:rsidP="007C2A4C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ABCA6E3" w14:textId="77777777" w:rsidR="00A821AF" w:rsidRPr="00DF7ABF" w:rsidRDefault="00A821AF" w:rsidP="00A821AF">
      <w:pPr>
        <w:shd w:val="clear" w:color="auto" w:fill="BFBFBF"/>
        <w:spacing w:after="0" w:line="240" w:lineRule="auto"/>
        <w:rPr>
          <w:rFonts w:ascii="Verdana" w:eastAsia="Times New Roman" w:hAnsi="Verdana" w:cstheme="minorHAnsi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b/>
          <w:sz w:val="20"/>
          <w:szCs w:val="20"/>
          <w:lang w:eastAsia="pl-PL"/>
        </w:rPr>
        <w:t>OŚWIADCZENIA DOTYCZĄCE WYKONAWCY:</w:t>
      </w:r>
    </w:p>
    <w:p w14:paraId="025B1634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.</w:t>
      </w:r>
    </w:p>
    <w:p w14:paraId="7B6F8428" w14:textId="56516C1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podlegam wykluczeniu z postępowania na podstawie art. </w:t>
      </w:r>
      <w:r w:rsidRPr="00DF7ABF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>109 ust. 1</w:t>
      </w:r>
      <w:r w:rsidR="006A5C91" w:rsidRPr="00DF7ABF">
        <w:rPr>
          <w:rFonts w:ascii="Verdana" w:hAnsi="Verdana" w:cstheme="minorHAnsi"/>
          <w:bCs/>
          <w:iCs/>
          <w:color w:val="000000"/>
          <w:sz w:val="20"/>
          <w:szCs w:val="20"/>
          <w:lang w:eastAsia="x-none"/>
        </w:rPr>
        <w:t xml:space="preserve"> </w:t>
      </w:r>
      <w:r w:rsidR="007023E2" w:rsidRPr="00DF7ABF">
        <w:rPr>
          <w:rFonts w:ascii="Verdana" w:hAnsi="Verdana" w:cstheme="minorHAnsi"/>
          <w:bCs/>
          <w:iCs/>
          <w:color w:val="000000"/>
          <w:sz w:val="20"/>
          <w:szCs w:val="20"/>
          <w:lang w:eastAsia="x-none"/>
        </w:rPr>
        <w:t xml:space="preserve"> pkt 4</w:t>
      </w:r>
      <w:r w:rsidRPr="00DF7ABF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 xml:space="preserve">, pkt 5, pkt 6, pkt 7, pkt 8, pkt 9 i pkt 10 </w:t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.</w:t>
      </w:r>
    </w:p>
    <w:p w14:paraId="002DE661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1"/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podjąłem następujące środki naprawcze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2"/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: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t xml:space="preserve"> </w:t>
      </w:r>
    </w:p>
    <w:p w14:paraId="07FAD88F" w14:textId="77777777" w:rsidR="00FB6816" w:rsidRDefault="00A821AF" w:rsidP="00FF277D">
      <w:pPr>
        <w:pStyle w:val="Akapitzlist"/>
        <w:widowControl w:val="0"/>
        <w:numPr>
          <w:ilvl w:val="0"/>
          <w:numId w:val="14"/>
        </w:numPr>
        <w:spacing w:after="0" w:line="240" w:lineRule="auto"/>
        <w:ind w:left="540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FF277D">
        <w:rPr>
          <w:rFonts w:ascii="Verdana" w:eastAsia="Times New Roman" w:hAnsi="Verdana" w:cstheme="minorHAnsi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</w:t>
      </w:r>
    </w:p>
    <w:p w14:paraId="7BEBB462" w14:textId="15556470" w:rsidR="00A821AF" w:rsidRPr="00FF277D" w:rsidRDefault="00FF277D" w:rsidP="00FB6816">
      <w:pPr>
        <w:pStyle w:val="Akapitzlist"/>
        <w:widowControl w:val="0"/>
        <w:spacing w:after="0" w:line="240" w:lineRule="auto"/>
        <w:ind w:left="540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FF277D">
        <w:rPr>
          <w:rFonts w:ascii="Verdana" w:eastAsia="Times New Roman" w:hAnsi="Verdana" w:cstheme="minorHAnsi"/>
          <w:sz w:val="20"/>
          <w:szCs w:val="20"/>
          <w:lang w:eastAsia="pl-PL"/>
        </w:rPr>
        <w:t>albo</w:t>
      </w:r>
      <w:r w:rsidRPr="00FF277D">
        <w:rPr>
          <w:rFonts w:ascii="Verdana" w:eastAsia="Times New Roman" w:hAnsi="Verdana" w:cstheme="minorHAnsi"/>
          <w:sz w:val="20"/>
          <w:szCs w:val="20"/>
          <w:lang w:eastAsia="pl-PL"/>
        </w:rPr>
        <w:br/>
        <w:t>b)    przedkładam certyfikat wydany zgodnie z ustawą o certyfikacji wykonawców zamówień publicznych, który potwierdza skuteczność środków naprawczych w zakresie objętym certyfikacją</w:t>
      </w:r>
    </w:p>
    <w:p w14:paraId="1C7406B2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2A319C87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Pr="00DF7ABF" w:rsidRDefault="00A821AF" w:rsidP="00A821AF">
      <w:pPr>
        <w:widowControl w:val="0"/>
        <w:spacing w:before="240" w:after="240" w:line="240" w:lineRule="auto"/>
        <w:jc w:val="center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02592627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321B5CF0" w14:textId="77777777" w:rsidR="00A821AF" w:rsidRPr="00DF7AB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bCs/>
          <w:i/>
          <w:iCs/>
          <w:color w:val="FF0000"/>
          <w:sz w:val="20"/>
          <w:szCs w:val="20"/>
        </w:rPr>
      </w:pPr>
      <w:r w:rsidRPr="00DF7ABF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5EC9415F" w14:textId="77777777" w:rsidR="00A821AF" w:rsidRPr="00DF7AB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sz w:val="20"/>
          <w:szCs w:val="20"/>
        </w:rPr>
      </w:pPr>
      <w:r w:rsidRPr="00DF7ABF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p w14:paraId="393EA74B" w14:textId="77777777" w:rsidR="005103B9" w:rsidRPr="00DF7ABF" w:rsidRDefault="005103B9" w:rsidP="00A821AF">
      <w:pPr>
        <w:shd w:val="clear" w:color="auto" w:fill="BFBFBF"/>
        <w:spacing w:after="0" w:line="240" w:lineRule="auto"/>
        <w:rPr>
          <w:rFonts w:ascii="Verdana" w:hAnsi="Verdana"/>
          <w:sz w:val="20"/>
          <w:szCs w:val="20"/>
        </w:rPr>
      </w:pPr>
    </w:p>
    <w:sectPr w:rsidR="005103B9" w:rsidRPr="00DF7ABF" w:rsidSect="002770A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46999F" w14:textId="77777777" w:rsidR="00F22A6C" w:rsidRDefault="00F22A6C" w:rsidP="0038231F">
      <w:pPr>
        <w:spacing w:after="0" w:line="240" w:lineRule="auto"/>
      </w:pPr>
      <w:r>
        <w:separator/>
      </w:r>
    </w:p>
  </w:endnote>
  <w:endnote w:type="continuationSeparator" w:id="0">
    <w:p w14:paraId="505D4416" w14:textId="77777777" w:rsidR="00F22A6C" w:rsidRDefault="00F22A6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D920" w14:textId="77777777" w:rsidR="00B13BC8" w:rsidRDefault="00B13B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6B9F4" w14:textId="77777777" w:rsidR="00B13BC8" w:rsidRDefault="00B13B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27E24A" w14:textId="77777777" w:rsidR="00F22A6C" w:rsidRDefault="00F22A6C" w:rsidP="0038231F">
      <w:pPr>
        <w:spacing w:after="0" w:line="240" w:lineRule="auto"/>
      </w:pPr>
      <w:r>
        <w:separator/>
      </w:r>
    </w:p>
  </w:footnote>
  <w:footnote w:type="continuationSeparator" w:id="0">
    <w:p w14:paraId="3BAAEC9F" w14:textId="77777777" w:rsidR="00F22A6C" w:rsidRDefault="00F22A6C" w:rsidP="0038231F">
      <w:pPr>
        <w:spacing w:after="0" w:line="240" w:lineRule="auto"/>
      </w:pPr>
      <w:r>
        <w:continuationSeparator/>
      </w:r>
    </w:p>
  </w:footnote>
  <w:footnote w:id="1">
    <w:p w14:paraId="69DDBFB6" w14:textId="19F8DDF2" w:rsidR="00A821AF" w:rsidRPr="00483541" w:rsidRDefault="00A821AF" w:rsidP="00A821AF">
      <w:pPr>
        <w:pStyle w:val="Tekstprzypisudolnego"/>
        <w:rPr>
          <w:rFonts w:ascii="Verdana" w:hAnsi="Verdana"/>
          <w:sz w:val="16"/>
          <w:szCs w:val="16"/>
        </w:rPr>
      </w:pPr>
      <w:r w:rsidRPr="00483541">
        <w:rPr>
          <w:rStyle w:val="Odwoanieprzypisudolnego"/>
          <w:rFonts w:ascii="Verdana" w:hAnsi="Verdana"/>
          <w:sz w:val="16"/>
          <w:szCs w:val="16"/>
        </w:rPr>
        <w:footnoteRef/>
      </w:r>
      <w:r w:rsidRPr="00483541">
        <w:rPr>
          <w:rFonts w:ascii="Verdana" w:hAnsi="Verdana"/>
          <w:sz w:val="16"/>
          <w:szCs w:val="16"/>
        </w:rPr>
        <w:t xml:space="preserve"> </w:t>
      </w:r>
      <w:r w:rsidRPr="00483541">
        <w:rPr>
          <w:rFonts w:ascii="Verdana" w:hAnsi="Verdana" w:cs="Tahoma"/>
          <w:sz w:val="16"/>
          <w:szCs w:val="16"/>
        </w:rPr>
        <w:t>Należy podać mającą zastosowanie podstawę wykluczenia spośród wymienionych w 108 ust. 1 pkt 1, 2 i 5 lub art. 109 ust 1</w:t>
      </w:r>
      <w:r w:rsidR="007023E2" w:rsidRPr="00483541">
        <w:rPr>
          <w:rFonts w:ascii="Verdana" w:hAnsi="Verdana" w:cs="Tahoma"/>
          <w:sz w:val="16"/>
          <w:szCs w:val="16"/>
        </w:rPr>
        <w:t xml:space="preserve"> </w:t>
      </w:r>
      <w:r w:rsidRPr="00483541">
        <w:rPr>
          <w:rFonts w:ascii="Verdana" w:hAnsi="Verdana" w:cs="Tahoma"/>
          <w:sz w:val="16"/>
          <w:szCs w:val="16"/>
        </w:rPr>
        <w:t xml:space="preserve">pkt 4, pkt 5, pkt 6, pkt 7, pkt 8, pkt 9 i pkt 10 ustawy </w:t>
      </w:r>
      <w:proofErr w:type="spellStart"/>
      <w:r w:rsidRPr="00483541">
        <w:rPr>
          <w:rFonts w:ascii="Verdana" w:hAnsi="Verdana" w:cs="Tahoma"/>
          <w:sz w:val="16"/>
          <w:szCs w:val="16"/>
        </w:rPr>
        <w:t>Pzp</w:t>
      </w:r>
      <w:proofErr w:type="spellEnd"/>
      <w:r w:rsidRPr="00483541">
        <w:rPr>
          <w:rFonts w:ascii="Verdana" w:hAnsi="Verdana" w:cs="Tahoma"/>
          <w:sz w:val="16"/>
          <w:szCs w:val="16"/>
        </w:rPr>
        <w:t>.</w:t>
      </w:r>
    </w:p>
  </w:footnote>
  <w:footnote w:id="2">
    <w:p w14:paraId="7B10A006" w14:textId="77777777" w:rsidR="00A821AF" w:rsidRPr="00483541" w:rsidRDefault="00A821AF" w:rsidP="00A821AF">
      <w:pPr>
        <w:pStyle w:val="Tekstprzypisudolnego"/>
        <w:rPr>
          <w:rFonts w:ascii="Verdana" w:hAnsi="Verdana" w:cs="Tahoma"/>
          <w:sz w:val="16"/>
          <w:szCs w:val="16"/>
        </w:rPr>
      </w:pPr>
      <w:r w:rsidRPr="00483541">
        <w:rPr>
          <w:rStyle w:val="Odwoanieprzypisudolnego"/>
          <w:rFonts w:ascii="Verdana" w:hAnsi="Verdana" w:cs="Tahoma"/>
          <w:sz w:val="16"/>
          <w:szCs w:val="16"/>
        </w:rPr>
        <w:footnoteRef/>
      </w:r>
      <w:r w:rsidRPr="00483541">
        <w:rPr>
          <w:rFonts w:ascii="Verdana" w:hAnsi="Verdan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13775" w14:textId="77777777" w:rsidR="00B13BC8" w:rsidRDefault="00B13B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35E49" w14:textId="4D9CD104" w:rsidR="00AB1B61" w:rsidRDefault="00AB1B61" w:rsidP="00AB1B61">
    <w:pPr>
      <w:pStyle w:val="Nagwek"/>
      <w:jc w:val="right"/>
      <w:rPr>
        <w:rFonts w:ascii="Verdana" w:hAnsi="Verdana" w:cs="Verdana"/>
        <w:i/>
        <w:sz w:val="14"/>
        <w:szCs w:val="16"/>
      </w:rPr>
    </w:pPr>
  </w:p>
  <w:p w14:paraId="7029C2DE" w14:textId="14FABF5B" w:rsidR="00B13BC8" w:rsidRPr="00B13BC8" w:rsidRDefault="00B13BC8" w:rsidP="00B13BC8">
    <w:pPr>
      <w:pStyle w:val="Nagwek"/>
      <w:jc w:val="center"/>
      <w:rPr>
        <w:i/>
      </w:rPr>
    </w:pPr>
    <w:r w:rsidRPr="00B13BC8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4A3862A5" wp14:editId="1AB46105">
              <wp:simplePos x="0" y="0"/>
              <wp:positionH relativeFrom="page">
                <wp:posOffset>4825365</wp:posOffset>
              </wp:positionH>
              <wp:positionV relativeFrom="paragraph">
                <wp:posOffset>135890</wp:posOffset>
              </wp:positionV>
              <wp:extent cx="1341120" cy="294005"/>
              <wp:effectExtent l="0" t="0" r="11430" b="10795"/>
              <wp:wrapTopAndBottom/>
              <wp:docPr id="1525354112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E9E7637" w14:textId="77777777" w:rsidR="00B13BC8" w:rsidRDefault="00B13BC8" w:rsidP="00B13BC8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A3862A5" id="Dowolny kształt: kształt 4" o:spid="_x0000_s1026" style="position:absolute;left:0;text-align:left;margin-left:379.95pt;margin-top:10.7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0E9E7637" w14:textId="77777777" w:rsidR="00B13BC8" w:rsidRDefault="00B13BC8" w:rsidP="00B13BC8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Pr="00B13BC8">
      <w:rPr>
        <w:noProof/>
      </w:rPr>
      <w:drawing>
        <wp:anchor distT="0" distB="0" distL="114300" distR="114300" simplePos="0" relativeHeight="251660288" behindDoc="0" locked="0" layoutInCell="1" allowOverlap="1" wp14:anchorId="702D22D7" wp14:editId="3AD7625F">
          <wp:simplePos x="0" y="0"/>
          <wp:positionH relativeFrom="column">
            <wp:posOffset>-179070</wp:posOffset>
          </wp:positionH>
          <wp:positionV relativeFrom="paragraph">
            <wp:posOffset>-135255</wp:posOffset>
          </wp:positionV>
          <wp:extent cx="3935095" cy="781050"/>
          <wp:effectExtent l="0" t="0" r="8255" b="0"/>
          <wp:wrapNone/>
          <wp:docPr id="1283475136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509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8D3C453" w14:textId="140B71D4" w:rsidR="008128AD" w:rsidRPr="007407DE" w:rsidRDefault="008128AD" w:rsidP="00AB1B61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DB79C" w14:textId="77777777" w:rsidR="00B13BC8" w:rsidRDefault="00B13B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253D76"/>
    <w:multiLevelType w:val="hybridMultilevel"/>
    <w:tmpl w:val="53B4BC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3491132">
    <w:abstractNumId w:val="10"/>
  </w:num>
  <w:num w:numId="2" w16cid:durableId="314380726">
    <w:abstractNumId w:val="1"/>
  </w:num>
  <w:num w:numId="3" w16cid:durableId="737555973">
    <w:abstractNumId w:val="9"/>
  </w:num>
  <w:num w:numId="4" w16cid:durableId="700781833">
    <w:abstractNumId w:val="12"/>
  </w:num>
  <w:num w:numId="5" w16cid:durableId="12417655">
    <w:abstractNumId w:val="11"/>
  </w:num>
  <w:num w:numId="6" w16cid:durableId="1222908896">
    <w:abstractNumId w:val="8"/>
  </w:num>
  <w:num w:numId="7" w16cid:durableId="417101638">
    <w:abstractNumId w:val="2"/>
  </w:num>
  <w:num w:numId="8" w16cid:durableId="793408399">
    <w:abstractNumId w:val="5"/>
  </w:num>
  <w:num w:numId="9" w16cid:durableId="2136680586">
    <w:abstractNumId w:val="4"/>
  </w:num>
  <w:num w:numId="10" w16cid:durableId="569968589">
    <w:abstractNumId w:val="7"/>
  </w:num>
  <w:num w:numId="11" w16cid:durableId="98940657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39286303">
    <w:abstractNumId w:val="0"/>
  </w:num>
  <w:num w:numId="13" w16cid:durableId="1511988841">
    <w:abstractNumId w:val="6"/>
  </w:num>
  <w:num w:numId="14" w16cid:durableId="3201605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51F1D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57AC"/>
    <w:rsid w:val="000D6F17"/>
    <w:rsid w:val="000D73C4"/>
    <w:rsid w:val="000E1923"/>
    <w:rsid w:val="000E4D37"/>
    <w:rsid w:val="000F3DCD"/>
    <w:rsid w:val="00100A9F"/>
    <w:rsid w:val="00132E63"/>
    <w:rsid w:val="00133402"/>
    <w:rsid w:val="001902D2"/>
    <w:rsid w:val="001C6945"/>
    <w:rsid w:val="001E4E82"/>
    <w:rsid w:val="001F027E"/>
    <w:rsid w:val="001F02B1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2F1347"/>
    <w:rsid w:val="00302ECC"/>
    <w:rsid w:val="00313417"/>
    <w:rsid w:val="00313911"/>
    <w:rsid w:val="0032080B"/>
    <w:rsid w:val="003230A7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77E"/>
    <w:rsid w:val="003C3B64"/>
    <w:rsid w:val="003E3258"/>
    <w:rsid w:val="003F024C"/>
    <w:rsid w:val="00400EC1"/>
    <w:rsid w:val="00434CC2"/>
    <w:rsid w:val="00437106"/>
    <w:rsid w:val="00440F87"/>
    <w:rsid w:val="00451E95"/>
    <w:rsid w:val="004541F9"/>
    <w:rsid w:val="00454E6A"/>
    <w:rsid w:val="004609F1"/>
    <w:rsid w:val="004651B5"/>
    <w:rsid w:val="00471A5A"/>
    <w:rsid w:val="004761C6"/>
    <w:rsid w:val="0047664E"/>
    <w:rsid w:val="00476E7D"/>
    <w:rsid w:val="00482F6E"/>
    <w:rsid w:val="00483541"/>
    <w:rsid w:val="00484F88"/>
    <w:rsid w:val="004A332D"/>
    <w:rsid w:val="004C4854"/>
    <w:rsid w:val="004D7E48"/>
    <w:rsid w:val="004F23F7"/>
    <w:rsid w:val="004F40EF"/>
    <w:rsid w:val="005103B9"/>
    <w:rsid w:val="00517657"/>
    <w:rsid w:val="00520174"/>
    <w:rsid w:val="005217F8"/>
    <w:rsid w:val="00533EE9"/>
    <w:rsid w:val="005641F0"/>
    <w:rsid w:val="00586F1F"/>
    <w:rsid w:val="005A4CE4"/>
    <w:rsid w:val="005A6711"/>
    <w:rsid w:val="005C39CA"/>
    <w:rsid w:val="005E176A"/>
    <w:rsid w:val="005E46D2"/>
    <w:rsid w:val="005F625A"/>
    <w:rsid w:val="0061116C"/>
    <w:rsid w:val="00622261"/>
    <w:rsid w:val="00634311"/>
    <w:rsid w:val="006347D5"/>
    <w:rsid w:val="00641874"/>
    <w:rsid w:val="006676AE"/>
    <w:rsid w:val="00692D61"/>
    <w:rsid w:val="006A3A1F"/>
    <w:rsid w:val="006A52B6"/>
    <w:rsid w:val="006A5C91"/>
    <w:rsid w:val="006A7AB3"/>
    <w:rsid w:val="006B43F3"/>
    <w:rsid w:val="006C0AA0"/>
    <w:rsid w:val="006C1DDC"/>
    <w:rsid w:val="006E037A"/>
    <w:rsid w:val="006F0034"/>
    <w:rsid w:val="006F3D32"/>
    <w:rsid w:val="007023E2"/>
    <w:rsid w:val="007118F0"/>
    <w:rsid w:val="007131C8"/>
    <w:rsid w:val="00715567"/>
    <w:rsid w:val="0072560B"/>
    <w:rsid w:val="007407DE"/>
    <w:rsid w:val="00741CB1"/>
    <w:rsid w:val="00746532"/>
    <w:rsid w:val="00751725"/>
    <w:rsid w:val="00756C8F"/>
    <w:rsid w:val="00757EFB"/>
    <w:rsid w:val="0077153E"/>
    <w:rsid w:val="00771627"/>
    <w:rsid w:val="007840F2"/>
    <w:rsid w:val="007936D6"/>
    <w:rsid w:val="007961C8"/>
    <w:rsid w:val="007B01C8"/>
    <w:rsid w:val="007B51E1"/>
    <w:rsid w:val="007B56D1"/>
    <w:rsid w:val="007C2A4C"/>
    <w:rsid w:val="007D397B"/>
    <w:rsid w:val="007D3E4E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9769E"/>
    <w:rsid w:val="008A29BD"/>
    <w:rsid w:val="008C0C2B"/>
    <w:rsid w:val="008C5709"/>
    <w:rsid w:val="008C6DF8"/>
    <w:rsid w:val="008D0487"/>
    <w:rsid w:val="008D59E1"/>
    <w:rsid w:val="008D5EBC"/>
    <w:rsid w:val="008F3B4E"/>
    <w:rsid w:val="008F6C3D"/>
    <w:rsid w:val="0091264E"/>
    <w:rsid w:val="00927D91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76CCE"/>
    <w:rsid w:val="00997D0F"/>
    <w:rsid w:val="009C38C7"/>
    <w:rsid w:val="009C7756"/>
    <w:rsid w:val="009D60B1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B1B61"/>
    <w:rsid w:val="00AC7CB2"/>
    <w:rsid w:val="00AE51E4"/>
    <w:rsid w:val="00AE6CA6"/>
    <w:rsid w:val="00AE6FF2"/>
    <w:rsid w:val="00AF6AF1"/>
    <w:rsid w:val="00B00051"/>
    <w:rsid w:val="00B0088C"/>
    <w:rsid w:val="00B044C2"/>
    <w:rsid w:val="00B13BC8"/>
    <w:rsid w:val="00B15219"/>
    <w:rsid w:val="00B15FD3"/>
    <w:rsid w:val="00B34079"/>
    <w:rsid w:val="00B767C0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73E69"/>
    <w:rsid w:val="00C81012"/>
    <w:rsid w:val="00C91AA3"/>
    <w:rsid w:val="00C93095"/>
    <w:rsid w:val="00C954F6"/>
    <w:rsid w:val="00CA0AA0"/>
    <w:rsid w:val="00CD0851"/>
    <w:rsid w:val="00CD3AD6"/>
    <w:rsid w:val="00CE1792"/>
    <w:rsid w:val="00CF7861"/>
    <w:rsid w:val="00D23F3D"/>
    <w:rsid w:val="00D34D9A"/>
    <w:rsid w:val="00D409DE"/>
    <w:rsid w:val="00D41226"/>
    <w:rsid w:val="00D42C9B"/>
    <w:rsid w:val="00D526A8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DF7ABF"/>
    <w:rsid w:val="00E022A1"/>
    <w:rsid w:val="00E21B42"/>
    <w:rsid w:val="00E24546"/>
    <w:rsid w:val="00E309E9"/>
    <w:rsid w:val="00E31C06"/>
    <w:rsid w:val="00E326D4"/>
    <w:rsid w:val="00E32D1E"/>
    <w:rsid w:val="00E33351"/>
    <w:rsid w:val="00E421E2"/>
    <w:rsid w:val="00E60C28"/>
    <w:rsid w:val="00E64482"/>
    <w:rsid w:val="00E65685"/>
    <w:rsid w:val="00E73190"/>
    <w:rsid w:val="00E73CEB"/>
    <w:rsid w:val="00EB0FAB"/>
    <w:rsid w:val="00EB7063"/>
    <w:rsid w:val="00EB7CDE"/>
    <w:rsid w:val="00ED7F8F"/>
    <w:rsid w:val="00EE1FBF"/>
    <w:rsid w:val="00EF176C"/>
    <w:rsid w:val="00EF3374"/>
    <w:rsid w:val="00EF74CA"/>
    <w:rsid w:val="00F04280"/>
    <w:rsid w:val="00F04CC8"/>
    <w:rsid w:val="00F06967"/>
    <w:rsid w:val="00F14124"/>
    <w:rsid w:val="00F16591"/>
    <w:rsid w:val="00F170CB"/>
    <w:rsid w:val="00F22A6C"/>
    <w:rsid w:val="00F27243"/>
    <w:rsid w:val="00F365F2"/>
    <w:rsid w:val="00F43919"/>
    <w:rsid w:val="00F63D07"/>
    <w:rsid w:val="00F66810"/>
    <w:rsid w:val="00F73A4C"/>
    <w:rsid w:val="00F8042D"/>
    <w:rsid w:val="00F952C0"/>
    <w:rsid w:val="00FB3364"/>
    <w:rsid w:val="00FB6816"/>
    <w:rsid w:val="00FB6F81"/>
    <w:rsid w:val="00FB7753"/>
    <w:rsid w:val="00FC0317"/>
    <w:rsid w:val="00FE4E2B"/>
    <w:rsid w:val="00FF2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A58216-4303-4B24-BC07-5DAD950DE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350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Sylwia Lempart</cp:lastModifiedBy>
  <cp:revision>2</cp:revision>
  <cp:lastPrinted>2026-07-30T11:34:00Z</cp:lastPrinted>
  <dcterms:created xsi:type="dcterms:W3CDTF">2026-07-30T11:35:00Z</dcterms:created>
  <dcterms:modified xsi:type="dcterms:W3CDTF">2026-07-30T11:35:00Z</dcterms:modified>
</cp:coreProperties>
</file>