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AABD5" w14:textId="4DBCA7DB" w:rsidR="00B048DA" w:rsidRPr="009B48DF" w:rsidRDefault="00156B43" w:rsidP="00B048DA">
      <w:pPr>
        <w:spacing w:after="600"/>
        <w:jc w:val="right"/>
        <w:rPr>
          <w:sz w:val="20"/>
          <w:szCs w:val="20"/>
        </w:rPr>
      </w:pPr>
      <w:bookmarkStart w:id="0" w:name="_Hlk53520193"/>
      <w:r w:rsidRPr="009B48DF">
        <w:rPr>
          <w:sz w:val="20"/>
          <w:szCs w:val="20"/>
        </w:rPr>
        <w:t>Kraków</w:t>
      </w:r>
      <w:r w:rsidR="00B048DA" w:rsidRPr="009B48DF">
        <w:rPr>
          <w:sz w:val="20"/>
          <w:szCs w:val="20"/>
        </w:rPr>
        <w:t xml:space="preserve"> dnia: </w:t>
      </w:r>
      <w:r w:rsidR="00731931">
        <w:rPr>
          <w:sz w:val="20"/>
          <w:szCs w:val="20"/>
        </w:rPr>
        <w:t>13.08.2026 r.</w:t>
      </w:r>
    </w:p>
    <w:p w14:paraId="2A3EE199" w14:textId="77777777" w:rsidR="00156B43" w:rsidRPr="009B48DF" w:rsidRDefault="00156B43" w:rsidP="00B048DA">
      <w:pPr>
        <w:spacing w:line="360" w:lineRule="auto"/>
        <w:ind w:right="3969"/>
        <w:rPr>
          <w:b/>
          <w:bCs/>
          <w:sz w:val="20"/>
          <w:szCs w:val="20"/>
        </w:rPr>
      </w:pPr>
      <w:r w:rsidRPr="009B48DF">
        <w:rPr>
          <w:b/>
          <w:bCs/>
          <w:sz w:val="20"/>
          <w:szCs w:val="20"/>
        </w:rPr>
        <w:t>Szpital Miejski Specjalistyczny</w:t>
      </w:r>
    </w:p>
    <w:p w14:paraId="49616E8B" w14:textId="77777777" w:rsidR="00156B43" w:rsidRPr="009B48DF" w:rsidRDefault="00156B43" w:rsidP="00B048DA">
      <w:pPr>
        <w:spacing w:line="360" w:lineRule="auto"/>
        <w:ind w:right="3969"/>
        <w:rPr>
          <w:b/>
          <w:bCs/>
          <w:sz w:val="20"/>
          <w:szCs w:val="20"/>
        </w:rPr>
      </w:pPr>
      <w:r w:rsidRPr="009B48DF">
        <w:rPr>
          <w:b/>
          <w:bCs/>
          <w:sz w:val="20"/>
          <w:szCs w:val="20"/>
        </w:rPr>
        <w:t>im. Gabriela Narutowicza w Krakowie</w:t>
      </w:r>
    </w:p>
    <w:p w14:paraId="126C799A" w14:textId="77777777" w:rsidR="00B048DA" w:rsidRPr="009B48DF" w:rsidRDefault="00156B43" w:rsidP="00B048DA">
      <w:pPr>
        <w:spacing w:line="360" w:lineRule="auto"/>
        <w:ind w:right="3969"/>
        <w:rPr>
          <w:sz w:val="20"/>
          <w:szCs w:val="20"/>
        </w:rPr>
      </w:pPr>
      <w:r w:rsidRPr="009B48DF">
        <w:rPr>
          <w:sz w:val="20"/>
          <w:szCs w:val="20"/>
        </w:rPr>
        <w:t>ul. Prądnicka</w:t>
      </w:r>
      <w:r w:rsidR="00B048DA" w:rsidRPr="009B48DF">
        <w:rPr>
          <w:sz w:val="20"/>
          <w:szCs w:val="20"/>
        </w:rPr>
        <w:t xml:space="preserve"> </w:t>
      </w:r>
      <w:r w:rsidRPr="009B48DF">
        <w:rPr>
          <w:sz w:val="20"/>
          <w:szCs w:val="20"/>
        </w:rPr>
        <w:t>35-37</w:t>
      </w:r>
    </w:p>
    <w:p w14:paraId="6681B680" w14:textId="77777777" w:rsidR="00B048DA" w:rsidRPr="009B48DF" w:rsidRDefault="00156B43" w:rsidP="00B048DA">
      <w:pPr>
        <w:ind w:right="3969"/>
        <w:rPr>
          <w:sz w:val="20"/>
          <w:szCs w:val="20"/>
        </w:rPr>
      </w:pPr>
      <w:r w:rsidRPr="009B48DF">
        <w:rPr>
          <w:sz w:val="20"/>
          <w:szCs w:val="20"/>
        </w:rPr>
        <w:t>31-202</w:t>
      </w:r>
      <w:r w:rsidR="00B048DA" w:rsidRPr="009B48DF">
        <w:rPr>
          <w:sz w:val="20"/>
          <w:szCs w:val="20"/>
        </w:rPr>
        <w:t xml:space="preserve"> </w:t>
      </w:r>
      <w:r w:rsidRPr="009B48DF">
        <w:rPr>
          <w:sz w:val="20"/>
          <w:szCs w:val="20"/>
        </w:rPr>
        <w:t>Kraków</w:t>
      </w:r>
    </w:p>
    <w:p w14:paraId="0A6189B2" w14:textId="77777777" w:rsidR="00B048DA" w:rsidRPr="009B48DF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9B48DF" w14:paraId="104AE298" w14:textId="77777777" w:rsidTr="00B048DA">
        <w:tc>
          <w:tcPr>
            <w:tcW w:w="9498" w:type="dxa"/>
            <w:shd w:val="clear" w:color="auto" w:fill="F2F2F2"/>
            <w:hideMark/>
          </w:tcPr>
          <w:p w14:paraId="5AEC20B8" w14:textId="20EAECA6" w:rsidR="00B048DA" w:rsidRPr="009B48DF" w:rsidRDefault="009B48DF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B48DF">
              <w:rPr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14:paraId="2FB00F62" w14:textId="309AD0CD" w:rsidR="00B048DA" w:rsidRPr="009B48DF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B48DF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  <w:r w:rsidR="009B48DF">
              <w:rPr>
                <w:b/>
                <w:spacing w:val="50"/>
                <w:kern w:val="28"/>
                <w:sz w:val="20"/>
                <w:szCs w:val="20"/>
              </w:rPr>
              <w:t xml:space="preserve"> W ZAKRESIE PAKIETÓW NR 1,2,3.</w:t>
            </w:r>
          </w:p>
        </w:tc>
      </w:tr>
    </w:tbl>
    <w:p w14:paraId="23E39958" w14:textId="77777777" w:rsidR="00B048DA" w:rsidRPr="009B48DF" w:rsidRDefault="00B048DA" w:rsidP="00B048DA">
      <w:pPr>
        <w:keepNext/>
        <w:spacing w:after="240"/>
        <w:outlineLvl w:val="0"/>
        <w:rPr>
          <w:b/>
          <w:sz w:val="20"/>
          <w:szCs w:val="20"/>
        </w:rPr>
      </w:pPr>
    </w:p>
    <w:p w14:paraId="6D7E7A51" w14:textId="77777777" w:rsidR="00B048DA" w:rsidRPr="009B48DF" w:rsidRDefault="00B048DA" w:rsidP="00B048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9B48DF">
        <w:rPr>
          <w:rFonts w:eastAsia="Calibri"/>
          <w:sz w:val="20"/>
          <w:szCs w:val="20"/>
          <w:lang w:eastAsia="en-US"/>
        </w:rPr>
        <w:t xml:space="preserve">Dotyczy </w:t>
      </w:r>
      <w:r w:rsidRPr="009B48DF">
        <w:rPr>
          <w:sz w:val="20"/>
          <w:szCs w:val="20"/>
        </w:rPr>
        <w:t>postępowania o udzielenie zamówienia publicznego</w:t>
      </w:r>
      <w:r w:rsidRPr="009B48DF">
        <w:rPr>
          <w:rFonts w:eastAsia="Calibri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9B48DF" w14:paraId="382B5AC4" w14:textId="77777777" w:rsidTr="00B048DA">
        <w:tc>
          <w:tcPr>
            <w:tcW w:w="2269" w:type="dxa"/>
          </w:tcPr>
          <w:p w14:paraId="28275BDB" w14:textId="77777777" w:rsidR="00B048DA" w:rsidRPr="009B48DF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</w:tcPr>
          <w:p w14:paraId="08FB9FBA" w14:textId="77777777" w:rsidR="00B048DA" w:rsidRPr="009B48DF" w:rsidRDefault="00156B4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B48DF">
              <w:rPr>
                <w:bCs/>
                <w:sz w:val="20"/>
                <w:szCs w:val="20"/>
              </w:rPr>
              <w:t>Opieka serwisowa strategicznej aparatury medycznej,</w:t>
            </w:r>
          </w:p>
        </w:tc>
      </w:tr>
      <w:tr w:rsidR="00156B43" w:rsidRPr="009B48DF" w14:paraId="15EB069D" w14:textId="77777777" w:rsidTr="009B1D2E">
        <w:tc>
          <w:tcPr>
            <w:tcW w:w="2269" w:type="dxa"/>
          </w:tcPr>
          <w:p w14:paraId="7245F3E2" w14:textId="77777777" w:rsidR="00156B43" w:rsidRPr="009B48DF" w:rsidRDefault="00156B43" w:rsidP="009B1D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</w:tcPr>
          <w:p w14:paraId="00AA0769" w14:textId="77777777" w:rsidR="00156B43" w:rsidRPr="009B48DF" w:rsidRDefault="00156B43" w:rsidP="009B1D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B48DF">
              <w:rPr>
                <w:bCs/>
                <w:sz w:val="20"/>
                <w:szCs w:val="20"/>
              </w:rPr>
              <w:t>ZP/43/2026</w:t>
            </w:r>
          </w:p>
        </w:tc>
      </w:tr>
    </w:tbl>
    <w:p w14:paraId="746962BD" w14:textId="77777777" w:rsidR="00B048DA" w:rsidRPr="009B48DF" w:rsidRDefault="00B048DA" w:rsidP="00B048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5F244C91" w14:textId="0D0DCD73" w:rsidR="008642B3" w:rsidRPr="009B48DF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sz w:val="20"/>
          <w:szCs w:val="20"/>
        </w:rPr>
      </w:pPr>
      <w:r w:rsidRPr="009B48DF">
        <w:rPr>
          <w:sz w:val="20"/>
          <w:szCs w:val="20"/>
        </w:rPr>
        <w:t xml:space="preserve">Zamawiający, działając </w:t>
      </w:r>
      <w:r w:rsidR="00C65E53" w:rsidRPr="009B48DF">
        <w:rPr>
          <w:sz w:val="20"/>
          <w:szCs w:val="20"/>
        </w:rPr>
        <w:t>na podstawie art. 253 ust. 1</w:t>
      </w:r>
      <w:r w:rsidR="00836DAF" w:rsidRPr="009B48DF">
        <w:rPr>
          <w:sz w:val="20"/>
          <w:szCs w:val="20"/>
        </w:rPr>
        <w:t xml:space="preserve"> pkt. 1 i ust. 2</w:t>
      </w:r>
      <w:r w:rsidR="00C65E53" w:rsidRPr="009B48DF">
        <w:rPr>
          <w:sz w:val="20"/>
          <w:szCs w:val="20"/>
        </w:rPr>
        <w:t xml:space="preserve"> ustawy z dnia 11 września 2019r. Prawo zamówień publicznych  zwanej dalej „ustawą Pzp”</w:t>
      </w:r>
      <w:r w:rsidR="00D26ED6" w:rsidRPr="009B48DF">
        <w:rPr>
          <w:sz w:val="20"/>
          <w:szCs w:val="20"/>
        </w:rPr>
        <w:t xml:space="preserve">, </w:t>
      </w:r>
      <w:r w:rsidR="00C65E53" w:rsidRPr="009B48DF">
        <w:rPr>
          <w:sz w:val="20"/>
          <w:szCs w:val="20"/>
        </w:rPr>
        <w:t>informuje</w:t>
      </w:r>
      <w:r w:rsidR="00D26ED6" w:rsidRPr="009B48DF">
        <w:rPr>
          <w:sz w:val="20"/>
          <w:szCs w:val="20"/>
        </w:rPr>
        <w:t xml:space="preserve">, że w toczącym się postępowaniu o udzielenie zamówienia publicznego, jako </w:t>
      </w:r>
      <w:r w:rsidR="00756CDA" w:rsidRPr="009B48DF">
        <w:rPr>
          <w:sz w:val="20"/>
          <w:szCs w:val="20"/>
        </w:rPr>
        <w:t>najkorzystniejsz</w:t>
      </w:r>
      <w:r w:rsidR="00D26ED6" w:rsidRPr="009B48DF">
        <w:rPr>
          <w:sz w:val="20"/>
          <w:szCs w:val="20"/>
        </w:rPr>
        <w:t xml:space="preserve">a wybrana została </w:t>
      </w:r>
      <w:r w:rsidR="00756CDA" w:rsidRPr="009B48DF">
        <w:rPr>
          <w:sz w:val="20"/>
          <w:szCs w:val="20"/>
        </w:rPr>
        <w:t>ofer</w:t>
      </w:r>
      <w:r w:rsidR="00D26ED6" w:rsidRPr="009B48DF">
        <w:rPr>
          <w:sz w:val="20"/>
          <w:szCs w:val="20"/>
        </w:rPr>
        <w:t>t</w:t>
      </w:r>
      <w:r w:rsidR="009F0E5C" w:rsidRPr="009B48DF">
        <w:rPr>
          <w:sz w:val="20"/>
          <w:szCs w:val="20"/>
        </w:rPr>
        <w:t>a</w:t>
      </w:r>
      <w:r w:rsidRPr="009B48DF">
        <w:rPr>
          <w:sz w:val="20"/>
          <w:szCs w:val="20"/>
        </w:rPr>
        <w:t xml:space="preserve"> złożona przez wykonawcę</w:t>
      </w:r>
      <w:r w:rsidR="00D26ED6" w:rsidRPr="009B48DF">
        <w:rPr>
          <w:sz w:val="20"/>
          <w:szCs w:val="20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56B43" w:rsidRPr="009B48DF" w14:paraId="747B12C0" w14:textId="77777777" w:rsidTr="009B48DF">
        <w:trPr>
          <w:cantSplit/>
        </w:trPr>
        <w:tc>
          <w:tcPr>
            <w:tcW w:w="9498" w:type="dxa"/>
          </w:tcPr>
          <w:p w14:paraId="0E9A4533" w14:textId="77777777" w:rsidR="00156B43" w:rsidRPr="009B48DF" w:rsidRDefault="00156B43" w:rsidP="009B1D2E">
            <w:pPr>
              <w:spacing w:before="120" w:after="240"/>
              <w:jc w:val="both"/>
              <w:rPr>
                <w:b/>
                <w:sz w:val="20"/>
                <w:szCs w:val="20"/>
              </w:rPr>
            </w:pPr>
            <w:r w:rsidRPr="009B48DF">
              <w:rPr>
                <w:b/>
                <w:bCs/>
                <w:sz w:val="20"/>
                <w:szCs w:val="20"/>
              </w:rPr>
              <w:t xml:space="preserve">Część nr </w:t>
            </w:r>
            <w:r w:rsidRPr="009B48DF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9B48DF">
              <w:rPr>
                <w:sz w:val="20"/>
                <w:szCs w:val="20"/>
              </w:rPr>
              <w:t xml:space="preserve">: </w:t>
            </w:r>
            <w:r w:rsidRPr="009B48DF">
              <w:rPr>
                <w:color w:val="000000"/>
                <w:sz w:val="20"/>
                <w:szCs w:val="20"/>
              </w:rPr>
              <w:t>Pakiet nr 1 - Opieka serwisowa aparatów RTG marki Philips</w:t>
            </w:r>
          </w:p>
          <w:p w14:paraId="4F5D65EE" w14:textId="77777777" w:rsidR="00156B43" w:rsidRPr="009B48DF" w:rsidRDefault="00156B43" w:rsidP="009B1D2E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9B48DF">
              <w:rPr>
                <w:b/>
                <w:sz w:val="20"/>
                <w:szCs w:val="20"/>
              </w:rPr>
              <w:t>Philips Polska Spółka z ograniczoną odpowiedzialnością</w:t>
            </w:r>
          </w:p>
          <w:p w14:paraId="4D1C4256" w14:textId="77777777" w:rsidR="00156B43" w:rsidRPr="009B48DF" w:rsidRDefault="00156B43" w:rsidP="009B1D2E">
            <w:pPr>
              <w:spacing w:line="360" w:lineRule="auto"/>
              <w:rPr>
                <w:bCs/>
                <w:sz w:val="20"/>
                <w:szCs w:val="20"/>
              </w:rPr>
            </w:pPr>
            <w:r w:rsidRPr="009B48DF">
              <w:rPr>
                <w:bCs/>
                <w:sz w:val="20"/>
                <w:szCs w:val="20"/>
              </w:rPr>
              <w:t xml:space="preserve">Aleje Jerozolimskie 195B  </w:t>
            </w:r>
          </w:p>
          <w:p w14:paraId="5029C624" w14:textId="77777777" w:rsidR="00156B43" w:rsidRPr="009B48DF" w:rsidRDefault="00156B43" w:rsidP="009B1D2E">
            <w:pPr>
              <w:spacing w:line="360" w:lineRule="auto"/>
              <w:rPr>
                <w:bCs/>
                <w:sz w:val="20"/>
                <w:szCs w:val="20"/>
              </w:rPr>
            </w:pPr>
            <w:r w:rsidRPr="009B48DF">
              <w:rPr>
                <w:bCs/>
                <w:sz w:val="20"/>
                <w:szCs w:val="20"/>
              </w:rPr>
              <w:t>02-222 Warszawa</w:t>
            </w:r>
          </w:p>
          <w:p w14:paraId="29B3F163" w14:textId="77777777" w:rsidR="00156B43" w:rsidRPr="009B48DF" w:rsidRDefault="00156B43" w:rsidP="009B1D2E">
            <w:pPr>
              <w:spacing w:before="120" w:line="360" w:lineRule="auto"/>
              <w:jc w:val="both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  <w:u w:val="single"/>
              </w:rPr>
              <w:t>Uzasadnienie wyboru</w:t>
            </w:r>
            <w:r w:rsidRPr="009B48DF">
              <w:rPr>
                <w:sz w:val="20"/>
                <w:szCs w:val="20"/>
              </w:rPr>
              <w:t>:</w:t>
            </w:r>
          </w:p>
          <w:p w14:paraId="77402FEA" w14:textId="77777777" w:rsidR="00156B43" w:rsidRPr="009B48DF" w:rsidRDefault="00156B43" w:rsidP="009B1D2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Najkorzystniejsza oferta, spełnia wymogi Zamawiającego.</w:t>
            </w:r>
          </w:p>
        </w:tc>
      </w:tr>
      <w:tr w:rsidR="00156B43" w:rsidRPr="009B48DF" w14:paraId="1B770D7F" w14:textId="77777777" w:rsidTr="009B48DF">
        <w:trPr>
          <w:cantSplit/>
        </w:trPr>
        <w:tc>
          <w:tcPr>
            <w:tcW w:w="9498" w:type="dxa"/>
          </w:tcPr>
          <w:p w14:paraId="308B3B93" w14:textId="77777777" w:rsidR="00156B43" w:rsidRPr="009B48DF" w:rsidRDefault="00156B43" w:rsidP="009B1D2E">
            <w:pPr>
              <w:spacing w:before="120" w:after="240"/>
              <w:jc w:val="both"/>
              <w:rPr>
                <w:b/>
                <w:sz w:val="20"/>
                <w:szCs w:val="20"/>
              </w:rPr>
            </w:pPr>
            <w:r w:rsidRPr="009B48DF">
              <w:rPr>
                <w:b/>
                <w:bCs/>
                <w:sz w:val="20"/>
                <w:szCs w:val="20"/>
              </w:rPr>
              <w:t xml:space="preserve">Część nr </w:t>
            </w:r>
            <w:r w:rsidRPr="009B48DF">
              <w:rPr>
                <w:b/>
                <w:bCs/>
                <w:color w:val="000000"/>
                <w:sz w:val="20"/>
                <w:szCs w:val="20"/>
              </w:rPr>
              <w:t>2</w:t>
            </w:r>
            <w:r w:rsidRPr="009B48DF">
              <w:rPr>
                <w:sz w:val="20"/>
                <w:szCs w:val="20"/>
              </w:rPr>
              <w:t xml:space="preserve">: </w:t>
            </w:r>
            <w:r w:rsidRPr="009B48DF">
              <w:rPr>
                <w:color w:val="000000"/>
                <w:sz w:val="20"/>
                <w:szCs w:val="20"/>
              </w:rPr>
              <w:t>Pakiet nr 2 - Opieka serwisowa aparatów rentgenowskich marki SIEMENS</w:t>
            </w:r>
          </w:p>
          <w:p w14:paraId="68793890" w14:textId="77777777" w:rsidR="00156B43" w:rsidRPr="009B48DF" w:rsidRDefault="00156B43" w:rsidP="009B1D2E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9B48DF">
              <w:rPr>
                <w:b/>
                <w:sz w:val="20"/>
                <w:szCs w:val="20"/>
              </w:rPr>
              <w:t>Siemens Healthcare Sp. z o.o.</w:t>
            </w:r>
          </w:p>
          <w:p w14:paraId="0D7BD511" w14:textId="77777777" w:rsidR="00156B43" w:rsidRPr="009B48DF" w:rsidRDefault="00156B43" w:rsidP="009B1D2E">
            <w:pPr>
              <w:spacing w:line="360" w:lineRule="auto"/>
              <w:rPr>
                <w:bCs/>
                <w:sz w:val="20"/>
                <w:szCs w:val="20"/>
              </w:rPr>
            </w:pPr>
            <w:r w:rsidRPr="009B48DF">
              <w:rPr>
                <w:bCs/>
                <w:sz w:val="20"/>
                <w:szCs w:val="20"/>
              </w:rPr>
              <w:t xml:space="preserve">ul. Polna 11  </w:t>
            </w:r>
          </w:p>
          <w:p w14:paraId="62A99E1A" w14:textId="77777777" w:rsidR="00156B43" w:rsidRPr="009B48DF" w:rsidRDefault="00156B43" w:rsidP="009B1D2E">
            <w:pPr>
              <w:spacing w:line="360" w:lineRule="auto"/>
              <w:rPr>
                <w:bCs/>
                <w:sz w:val="20"/>
                <w:szCs w:val="20"/>
              </w:rPr>
            </w:pPr>
            <w:r w:rsidRPr="009B48DF">
              <w:rPr>
                <w:bCs/>
                <w:sz w:val="20"/>
                <w:szCs w:val="20"/>
              </w:rPr>
              <w:t>00-633 Warszawa</w:t>
            </w:r>
          </w:p>
          <w:p w14:paraId="02DDEAB7" w14:textId="77777777" w:rsidR="00156B43" w:rsidRPr="009B48DF" w:rsidRDefault="00156B43" w:rsidP="009B1D2E">
            <w:pPr>
              <w:spacing w:before="120" w:line="360" w:lineRule="auto"/>
              <w:jc w:val="both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  <w:u w:val="single"/>
              </w:rPr>
              <w:t>Uzasadnienie wyboru</w:t>
            </w:r>
            <w:r w:rsidRPr="009B48DF">
              <w:rPr>
                <w:sz w:val="20"/>
                <w:szCs w:val="20"/>
              </w:rPr>
              <w:t>:</w:t>
            </w:r>
          </w:p>
          <w:p w14:paraId="16822FF8" w14:textId="77777777" w:rsidR="00156B43" w:rsidRPr="009B48DF" w:rsidRDefault="00156B43" w:rsidP="009B1D2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Najkorzystniejsza oferta, spełnia wymogi Zamawiającego.</w:t>
            </w:r>
          </w:p>
        </w:tc>
      </w:tr>
      <w:tr w:rsidR="00156B43" w:rsidRPr="009B48DF" w14:paraId="1F741D9A" w14:textId="77777777" w:rsidTr="009B48DF">
        <w:trPr>
          <w:cantSplit/>
        </w:trPr>
        <w:tc>
          <w:tcPr>
            <w:tcW w:w="9498" w:type="dxa"/>
          </w:tcPr>
          <w:p w14:paraId="414D87CB" w14:textId="77777777" w:rsidR="00156B43" w:rsidRPr="009B48DF" w:rsidRDefault="00156B43" w:rsidP="009B1D2E">
            <w:pPr>
              <w:spacing w:before="120" w:after="240"/>
              <w:jc w:val="both"/>
              <w:rPr>
                <w:b/>
                <w:sz w:val="20"/>
                <w:szCs w:val="20"/>
              </w:rPr>
            </w:pPr>
            <w:r w:rsidRPr="009B48DF">
              <w:rPr>
                <w:b/>
                <w:bCs/>
                <w:sz w:val="20"/>
                <w:szCs w:val="20"/>
              </w:rPr>
              <w:t xml:space="preserve">Część nr </w:t>
            </w:r>
            <w:r w:rsidRPr="009B48DF"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9B48DF">
              <w:rPr>
                <w:sz w:val="20"/>
                <w:szCs w:val="20"/>
              </w:rPr>
              <w:t xml:space="preserve">: </w:t>
            </w:r>
            <w:r w:rsidRPr="009B48DF">
              <w:rPr>
                <w:color w:val="000000"/>
                <w:sz w:val="20"/>
                <w:szCs w:val="20"/>
              </w:rPr>
              <w:t>Pakiet nr 3 - Opieka serwisowa aparatów RTG marki Samsung</w:t>
            </w:r>
          </w:p>
          <w:p w14:paraId="565F5B99" w14:textId="77777777" w:rsidR="00156B43" w:rsidRPr="009B48DF" w:rsidRDefault="00156B43" w:rsidP="009B1D2E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9B48DF">
              <w:rPr>
                <w:b/>
                <w:sz w:val="20"/>
                <w:szCs w:val="20"/>
              </w:rPr>
              <w:t>RESQMED SP. Z O.O.</w:t>
            </w:r>
          </w:p>
          <w:p w14:paraId="2349E928" w14:textId="77777777" w:rsidR="00156B43" w:rsidRPr="009B48DF" w:rsidRDefault="00156B43" w:rsidP="009B1D2E">
            <w:pPr>
              <w:spacing w:line="360" w:lineRule="auto"/>
              <w:rPr>
                <w:bCs/>
                <w:sz w:val="20"/>
                <w:szCs w:val="20"/>
              </w:rPr>
            </w:pPr>
            <w:r w:rsidRPr="009B48DF">
              <w:rPr>
                <w:bCs/>
                <w:sz w:val="20"/>
                <w:szCs w:val="20"/>
              </w:rPr>
              <w:t xml:space="preserve">ul. NARCIARSKA 30 /45 </w:t>
            </w:r>
          </w:p>
          <w:p w14:paraId="65825E93" w14:textId="77777777" w:rsidR="00156B43" w:rsidRPr="009B48DF" w:rsidRDefault="00156B43" w:rsidP="009B1D2E">
            <w:pPr>
              <w:spacing w:line="360" w:lineRule="auto"/>
              <w:rPr>
                <w:bCs/>
                <w:sz w:val="20"/>
                <w:szCs w:val="20"/>
              </w:rPr>
            </w:pPr>
            <w:r w:rsidRPr="009B48DF">
              <w:rPr>
                <w:bCs/>
                <w:sz w:val="20"/>
                <w:szCs w:val="20"/>
              </w:rPr>
              <w:t>31-579 KRAKÓW</w:t>
            </w:r>
          </w:p>
          <w:p w14:paraId="39AD1E67" w14:textId="77777777" w:rsidR="00156B43" w:rsidRPr="009B48DF" w:rsidRDefault="00156B43" w:rsidP="009B1D2E">
            <w:pPr>
              <w:spacing w:before="120" w:line="360" w:lineRule="auto"/>
              <w:jc w:val="both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  <w:u w:val="single"/>
              </w:rPr>
              <w:t>Uzasadnienie wyboru</w:t>
            </w:r>
            <w:r w:rsidRPr="009B48DF">
              <w:rPr>
                <w:sz w:val="20"/>
                <w:szCs w:val="20"/>
              </w:rPr>
              <w:t>:</w:t>
            </w:r>
          </w:p>
          <w:p w14:paraId="4174231E" w14:textId="77777777" w:rsidR="00156B43" w:rsidRPr="009B48DF" w:rsidRDefault="00156B43" w:rsidP="009B1D2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Najkorzystniejsza oferta, spełnia wymogi Zamawiającego.</w:t>
            </w:r>
          </w:p>
        </w:tc>
      </w:tr>
    </w:tbl>
    <w:p w14:paraId="44A05F68" w14:textId="77777777" w:rsidR="00992FF5" w:rsidRPr="009B48DF" w:rsidRDefault="00992FF5" w:rsidP="00B51A2B">
      <w:pPr>
        <w:spacing w:before="360" w:after="120" w:line="276" w:lineRule="auto"/>
        <w:jc w:val="both"/>
        <w:rPr>
          <w:color w:val="000000"/>
          <w:sz w:val="20"/>
          <w:szCs w:val="20"/>
        </w:rPr>
      </w:pPr>
      <w:r w:rsidRPr="009B48DF">
        <w:rPr>
          <w:color w:val="000000"/>
          <w:sz w:val="20"/>
          <w:szCs w:val="2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9B48DF" w14:paraId="4621FE47" w14:textId="77777777" w:rsidTr="009B48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78F70A" w14:textId="77777777" w:rsidR="00992FF5" w:rsidRPr="009B48DF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9B48DF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AA27CD" w14:textId="77777777" w:rsidR="00992FF5" w:rsidRPr="009B48DF" w:rsidRDefault="00992FF5" w:rsidP="00F82C4B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9B48DF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C5D643" w14:textId="77777777" w:rsidR="00992FF5" w:rsidRPr="009B48DF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9B48DF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B9ACAB" w14:textId="77777777" w:rsidR="00992FF5" w:rsidRPr="009B48DF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9B48DF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56B43" w:rsidRPr="009B48DF" w14:paraId="005ED54E" w14:textId="77777777" w:rsidTr="009B48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4C1B0" w14:textId="77777777" w:rsidR="00156B43" w:rsidRPr="009B48DF" w:rsidRDefault="00156B43" w:rsidP="009B1D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1 - Pakiet nr 1 - Opieka serwisowa aparatów RTG marki Philips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732E3" w14:textId="77777777" w:rsidR="00156B43" w:rsidRPr="009B48DF" w:rsidRDefault="00156B43" w:rsidP="009B1D2E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9B48DF">
              <w:rPr>
                <w:b/>
                <w:bCs/>
                <w:sz w:val="20"/>
                <w:szCs w:val="20"/>
              </w:rPr>
              <w:t>SK-MED SYSTEMS SP. Z O. O.</w:t>
            </w:r>
          </w:p>
          <w:p w14:paraId="6CD7FFE9" w14:textId="77777777" w:rsidR="00156B43" w:rsidRPr="009B48DF" w:rsidRDefault="00156B43" w:rsidP="009B1D2E">
            <w:pPr>
              <w:spacing w:line="276" w:lineRule="auto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ul. Św. Marcin 29/8</w:t>
            </w:r>
          </w:p>
          <w:p w14:paraId="3581787E" w14:textId="77777777" w:rsidR="00156B43" w:rsidRPr="009B48DF" w:rsidRDefault="00156B43" w:rsidP="009B1D2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61-806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85483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1 - Cena - 240.00</w:t>
            </w:r>
          </w:p>
          <w:p w14:paraId="4BCEFE28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2 - Autoryzacja - 0.00</w:t>
            </w:r>
          </w:p>
          <w:p w14:paraId="5EF912D4" w14:textId="77777777" w:rsidR="00156B43" w:rsidRPr="009B48DF" w:rsidRDefault="00156B43" w:rsidP="009B1D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3 - Czas reakcji serwisowej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4481A" w14:textId="77777777" w:rsidR="00156B43" w:rsidRPr="009B48DF" w:rsidRDefault="00156B43" w:rsidP="009B1D2E">
            <w:pPr>
              <w:jc w:val="center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 xml:space="preserve">  280,00</w:t>
            </w:r>
          </w:p>
        </w:tc>
      </w:tr>
      <w:tr w:rsidR="00156B43" w:rsidRPr="009B48DF" w14:paraId="7259B206" w14:textId="77777777" w:rsidTr="009B48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CC3B" w14:textId="77777777" w:rsidR="00156B43" w:rsidRPr="009B48DF" w:rsidRDefault="00156B43" w:rsidP="009B1D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1 - Pakiet nr 1 - Opieka serwisowa aparatów RTG marki Philips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CC46F" w14:textId="77777777" w:rsidR="00156B43" w:rsidRPr="009B48DF" w:rsidRDefault="00156B43" w:rsidP="009B1D2E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9B48DF">
              <w:rPr>
                <w:b/>
                <w:bCs/>
                <w:sz w:val="20"/>
                <w:szCs w:val="20"/>
              </w:rPr>
              <w:t>Philips Polska Spółka z ograniczoną odpowiedzialnością</w:t>
            </w:r>
          </w:p>
          <w:p w14:paraId="7258A5BF" w14:textId="77777777" w:rsidR="00156B43" w:rsidRPr="009B48DF" w:rsidRDefault="00156B43" w:rsidP="009B1D2E">
            <w:pPr>
              <w:spacing w:line="276" w:lineRule="auto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Aleje Jerozolimskie 195B</w:t>
            </w:r>
          </w:p>
          <w:p w14:paraId="4DDB7EE8" w14:textId="77777777" w:rsidR="00156B43" w:rsidRPr="009B48DF" w:rsidRDefault="00156B43" w:rsidP="009B1D2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0611F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1 - Cena - 146.40</w:t>
            </w:r>
          </w:p>
          <w:p w14:paraId="3BBAD01B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2 - Autoryzacja - 120.00</w:t>
            </w:r>
          </w:p>
          <w:p w14:paraId="08CE80BE" w14:textId="77777777" w:rsidR="00156B43" w:rsidRPr="009B48DF" w:rsidRDefault="00156B43" w:rsidP="009B1D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3 - Czas reakcji serwisowej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D9FD5" w14:textId="77777777" w:rsidR="00156B43" w:rsidRPr="009B48DF" w:rsidRDefault="00156B43" w:rsidP="009B1D2E">
            <w:pPr>
              <w:jc w:val="center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 xml:space="preserve">  306,40</w:t>
            </w:r>
          </w:p>
        </w:tc>
      </w:tr>
      <w:tr w:rsidR="00156B43" w:rsidRPr="009B48DF" w14:paraId="6852F5C2" w14:textId="77777777" w:rsidTr="009B48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F95EC" w14:textId="77777777" w:rsidR="00156B43" w:rsidRPr="009B48DF" w:rsidRDefault="00156B43" w:rsidP="009B1D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2 - Pakiet nr 2 - Opieka serwisowa aparatów rentgenowskich marki SIEMENS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787C7" w14:textId="77777777" w:rsidR="00156B43" w:rsidRPr="009B48DF" w:rsidRDefault="00156B43" w:rsidP="009B1D2E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9B48DF">
              <w:rPr>
                <w:b/>
                <w:bCs/>
                <w:sz w:val="20"/>
                <w:szCs w:val="20"/>
              </w:rPr>
              <w:t>SK-MED SYSTEMS SP. Z O. O.</w:t>
            </w:r>
          </w:p>
          <w:p w14:paraId="0920BFAD" w14:textId="77777777" w:rsidR="00156B43" w:rsidRPr="009B48DF" w:rsidRDefault="00156B43" w:rsidP="009B1D2E">
            <w:pPr>
              <w:spacing w:line="276" w:lineRule="auto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ul. Św. Marcin 29/8</w:t>
            </w:r>
          </w:p>
          <w:p w14:paraId="48661648" w14:textId="77777777" w:rsidR="00156B43" w:rsidRPr="009B48DF" w:rsidRDefault="00156B43" w:rsidP="009B1D2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61-806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1981C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1 - Cena - 105.08</w:t>
            </w:r>
          </w:p>
          <w:p w14:paraId="13E51662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2 - Autoryzacja - 0.00</w:t>
            </w:r>
          </w:p>
          <w:p w14:paraId="56986785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3 - Czas reakcji serwisowej - 40.00</w:t>
            </w:r>
          </w:p>
          <w:p w14:paraId="2FC842D1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4 - Koszt roboczogodziny - 20.00</w:t>
            </w:r>
          </w:p>
          <w:p w14:paraId="30B81C2D" w14:textId="77777777" w:rsidR="00156B43" w:rsidRPr="009B48DF" w:rsidRDefault="00156B43" w:rsidP="009B1D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5 - Jednorazowy koszt dojazdu do siedziby Zamawiającego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DB26E" w14:textId="77777777" w:rsidR="00156B43" w:rsidRPr="009B48DF" w:rsidRDefault="00156B43" w:rsidP="009B1D2E">
            <w:pPr>
              <w:jc w:val="center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 xml:space="preserve">  185,08</w:t>
            </w:r>
          </w:p>
        </w:tc>
      </w:tr>
      <w:tr w:rsidR="00156B43" w:rsidRPr="009B48DF" w14:paraId="761DE29E" w14:textId="77777777" w:rsidTr="009B48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AFE79" w14:textId="77777777" w:rsidR="00156B43" w:rsidRPr="009B48DF" w:rsidRDefault="00156B43" w:rsidP="009B1D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2 - Pakiet nr 2 - Opieka serwisowa aparatów rentgenowskich marki SIEMENS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1507C" w14:textId="77777777" w:rsidR="00156B43" w:rsidRPr="009B48DF" w:rsidRDefault="00156B43" w:rsidP="009B1D2E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9B48DF">
              <w:rPr>
                <w:b/>
                <w:bCs/>
                <w:sz w:val="20"/>
                <w:szCs w:val="20"/>
              </w:rPr>
              <w:t>Siemens Healthcare Sp. z o.o.</w:t>
            </w:r>
          </w:p>
          <w:p w14:paraId="6FA9676E" w14:textId="77777777" w:rsidR="00156B43" w:rsidRPr="009B48DF" w:rsidRDefault="00156B43" w:rsidP="009B1D2E">
            <w:pPr>
              <w:spacing w:line="276" w:lineRule="auto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ul. Polna 11</w:t>
            </w:r>
          </w:p>
          <w:p w14:paraId="50F1E49D" w14:textId="77777777" w:rsidR="00156B43" w:rsidRPr="009B48DF" w:rsidRDefault="00156B43" w:rsidP="009B1D2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4C66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1 - Cena - 240.00</w:t>
            </w:r>
          </w:p>
          <w:p w14:paraId="206BDE71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2 - Autoryzacja - 80.00</w:t>
            </w:r>
          </w:p>
          <w:p w14:paraId="6541526A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3 - Czas reakcji serwisowej - 40.00</w:t>
            </w:r>
          </w:p>
          <w:p w14:paraId="1603A3A6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4 - Koszt roboczogodziny - 1.52</w:t>
            </w:r>
          </w:p>
          <w:p w14:paraId="24A9C370" w14:textId="77777777" w:rsidR="00156B43" w:rsidRPr="009B48DF" w:rsidRDefault="00156B43" w:rsidP="009B1D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5 - Jednorazowy koszt dojazdu do siedziby Zamawiającego - 11.60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B7901" w14:textId="77777777" w:rsidR="00156B43" w:rsidRPr="009B48DF" w:rsidRDefault="00156B43" w:rsidP="009B1D2E">
            <w:pPr>
              <w:jc w:val="center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 xml:space="preserve">  373,12</w:t>
            </w:r>
          </w:p>
        </w:tc>
      </w:tr>
      <w:tr w:rsidR="00156B43" w:rsidRPr="009B48DF" w14:paraId="7CD7F329" w14:textId="77777777" w:rsidTr="009B48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BBDA2" w14:textId="77777777" w:rsidR="00156B43" w:rsidRPr="009B48DF" w:rsidRDefault="00156B43" w:rsidP="009B1D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3 - Pakiet nr 3 - Opieka serwisowa aparatów RTG marki Samsung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E1F7" w14:textId="77777777" w:rsidR="00156B43" w:rsidRPr="009B48DF" w:rsidRDefault="00156B43" w:rsidP="009B1D2E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9B48DF">
              <w:rPr>
                <w:b/>
                <w:bCs/>
                <w:sz w:val="20"/>
                <w:szCs w:val="20"/>
              </w:rPr>
              <w:t>RESQMED SP. Z O.O.</w:t>
            </w:r>
          </w:p>
          <w:p w14:paraId="6447B325" w14:textId="77777777" w:rsidR="00156B43" w:rsidRPr="009B48DF" w:rsidRDefault="00156B43" w:rsidP="009B1D2E">
            <w:pPr>
              <w:spacing w:line="276" w:lineRule="auto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ul. NARCIARSKA 30/45</w:t>
            </w:r>
          </w:p>
          <w:p w14:paraId="2DB07A4B" w14:textId="77777777" w:rsidR="00156B43" w:rsidRPr="009B48DF" w:rsidRDefault="00156B43" w:rsidP="009B1D2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31-579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05FA4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1 - Cena - 240.00</w:t>
            </w:r>
          </w:p>
          <w:p w14:paraId="347212F6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2 - Autoryzacja - 120.00</w:t>
            </w:r>
          </w:p>
          <w:p w14:paraId="174E2EED" w14:textId="77777777" w:rsidR="00156B43" w:rsidRPr="009B48DF" w:rsidRDefault="00156B43" w:rsidP="009B1D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3 - Czas reakcji serwisowej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AFF7C" w14:textId="77777777" w:rsidR="00156B43" w:rsidRPr="009B48DF" w:rsidRDefault="00156B43" w:rsidP="009B1D2E">
            <w:pPr>
              <w:jc w:val="center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 xml:space="preserve">  400,00</w:t>
            </w:r>
          </w:p>
        </w:tc>
      </w:tr>
      <w:tr w:rsidR="00156B43" w:rsidRPr="009B48DF" w14:paraId="2882A75C" w14:textId="77777777" w:rsidTr="009B48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8782A" w14:textId="77777777" w:rsidR="00156B43" w:rsidRPr="009B48DF" w:rsidRDefault="00156B43" w:rsidP="009B1D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3 - Pakiet nr 3 - Opieka serwisowa aparatów RTG marki Samsung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697F0" w14:textId="77777777" w:rsidR="00156B43" w:rsidRPr="009B48DF" w:rsidRDefault="00156B43" w:rsidP="009B1D2E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9B48DF">
              <w:rPr>
                <w:b/>
                <w:bCs/>
                <w:sz w:val="20"/>
                <w:szCs w:val="20"/>
              </w:rPr>
              <w:t>Medikol Systems Sp. z o.o.</w:t>
            </w:r>
          </w:p>
          <w:p w14:paraId="2E3F79E7" w14:textId="77777777" w:rsidR="00156B43" w:rsidRPr="009B48DF" w:rsidRDefault="00156B43" w:rsidP="009B1D2E">
            <w:pPr>
              <w:spacing w:line="276" w:lineRule="auto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ul.Polska 118</w:t>
            </w:r>
          </w:p>
          <w:p w14:paraId="543450BC" w14:textId="77777777" w:rsidR="00156B43" w:rsidRPr="009B48DF" w:rsidRDefault="00156B43" w:rsidP="009B1D2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60-401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A1083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1 - Cena - 155.68</w:t>
            </w:r>
          </w:p>
          <w:p w14:paraId="7B287815" w14:textId="77777777" w:rsidR="00156B43" w:rsidRPr="009B48DF" w:rsidRDefault="00156B43" w:rsidP="009B1D2E">
            <w:pPr>
              <w:spacing w:before="40" w:after="40"/>
              <w:rPr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2 - Autoryzacja - 120.00</w:t>
            </w:r>
          </w:p>
          <w:p w14:paraId="5A93BFA1" w14:textId="77777777" w:rsidR="00156B43" w:rsidRPr="009B48DF" w:rsidRDefault="00156B43" w:rsidP="009B1D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>3 - Czas reakcji serwisowej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B6305" w14:textId="77777777" w:rsidR="00156B43" w:rsidRPr="009B48DF" w:rsidRDefault="00156B43" w:rsidP="009B1D2E">
            <w:pPr>
              <w:jc w:val="center"/>
              <w:rPr>
                <w:color w:val="000000"/>
                <w:sz w:val="20"/>
                <w:szCs w:val="20"/>
              </w:rPr>
            </w:pPr>
            <w:r w:rsidRPr="009B48DF">
              <w:rPr>
                <w:sz w:val="20"/>
                <w:szCs w:val="20"/>
              </w:rPr>
              <w:t xml:space="preserve">  315,68</w:t>
            </w:r>
          </w:p>
        </w:tc>
      </w:tr>
      <w:bookmarkEnd w:id="0"/>
    </w:tbl>
    <w:p w14:paraId="1EF36247" w14:textId="30640099" w:rsidR="008642B3" w:rsidRPr="009B48DF" w:rsidRDefault="008642B3" w:rsidP="00B51A2B">
      <w:pPr>
        <w:jc w:val="right"/>
        <w:rPr>
          <w:sz w:val="20"/>
          <w:szCs w:val="20"/>
        </w:rPr>
      </w:pPr>
    </w:p>
    <w:sectPr w:rsidR="008642B3" w:rsidRPr="009B48DF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5C655" w14:textId="77777777" w:rsidR="00CA3B52" w:rsidRDefault="00CA3B52">
      <w:r>
        <w:separator/>
      </w:r>
    </w:p>
  </w:endnote>
  <w:endnote w:type="continuationSeparator" w:id="0">
    <w:p w14:paraId="208FF317" w14:textId="77777777" w:rsidR="00CA3B52" w:rsidRDefault="00CA3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15022" w14:textId="77777777" w:rsidR="00156B43" w:rsidRDefault="00156B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D8861" w14:textId="3E491A72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7F5A144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3FF7A" w14:textId="77777777" w:rsidR="00156B43" w:rsidRDefault="00156B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E493C" w14:textId="77777777" w:rsidR="00CA3B52" w:rsidRDefault="00CA3B52">
      <w:r>
        <w:separator/>
      </w:r>
    </w:p>
  </w:footnote>
  <w:footnote w:type="continuationSeparator" w:id="0">
    <w:p w14:paraId="5DA75D5D" w14:textId="77777777" w:rsidR="00CA3B52" w:rsidRDefault="00CA3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ED7E2" w14:textId="77777777" w:rsidR="00156B43" w:rsidRDefault="00156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495BD" w14:textId="77777777" w:rsidR="00156B43" w:rsidRDefault="00156B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0000C" w14:textId="77777777" w:rsidR="00156B43" w:rsidRDefault="00156B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B52"/>
    <w:rsid w:val="00022322"/>
    <w:rsid w:val="00042497"/>
    <w:rsid w:val="000C1E6F"/>
    <w:rsid w:val="000E4E56"/>
    <w:rsid w:val="00156B43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46E9F"/>
    <w:rsid w:val="00657C1E"/>
    <w:rsid w:val="006E3089"/>
    <w:rsid w:val="00712C39"/>
    <w:rsid w:val="00731931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B48DF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A3B52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C5A7D6"/>
  <w15:chartTrackingRefBased/>
  <w15:docId w15:val="{C8E87FFF-654D-407C-9973-8486662C9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472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2026-08-13T09:13:00Z</dcterms:created>
  <dcterms:modified xsi:type="dcterms:W3CDTF">2026-08-13T10:46:00Z</dcterms:modified>
</cp:coreProperties>
</file>