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60873" w14:textId="6FF310C4" w:rsidR="00843A88" w:rsidRPr="00AD45A9" w:rsidRDefault="00FD711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D711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FD7118">
        <w:rPr>
          <w:rFonts w:ascii="Arial" w:hAnsi="Arial" w:cs="Arial"/>
          <w:sz w:val="24"/>
          <w:szCs w:val="24"/>
        </w:rPr>
        <w:t>2026-0</w:t>
      </w:r>
      <w:r w:rsidR="00013E69">
        <w:rPr>
          <w:rFonts w:ascii="Arial" w:hAnsi="Arial" w:cs="Arial"/>
          <w:sz w:val="24"/>
          <w:szCs w:val="24"/>
        </w:rPr>
        <w:t>8</w:t>
      </w:r>
      <w:r w:rsidRPr="00FD7118">
        <w:rPr>
          <w:rFonts w:ascii="Arial" w:hAnsi="Arial" w:cs="Arial"/>
          <w:sz w:val="24"/>
          <w:szCs w:val="24"/>
        </w:rPr>
        <w:t>-</w:t>
      </w:r>
      <w:r w:rsidR="00013E69">
        <w:rPr>
          <w:rFonts w:ascii="Arial" w:hAnsi="Arial" w:cs="Arial"/>
          <w:sz w:val="24"/>
          <w:szCs w:val="24"/>
        </w:rPr>
        <w:t>1</w:t>
      </w:r>
      <w:r w:rsidR="00BB3516">
        <w:rPr>
          <w:rFonts w:ascii="Arial" w:hAnsi="Arial" w:cs="Arial"/>
          <w:sz w:val="24"/>
          <w:szCs w:val="24"/>
        </w:rPr>
        <w:t>3</w:t>
      </w:r>
    </w:p>
    <w:p w14:paraId="1C2ED036" w14:textId="77777777" w:rsidR="00843A88" w:rsidRPr="00AD45A9" w:rsidRDefault="00FD711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711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AF67671" w14:textId="77777777" w:rsidR="00843A88" w:rsidRPr="00AD45A9" w:rsidRDefault="00FD711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FD7118">
        <w:rPr>
          <w:rFonts w:ascii="Arial" w:hAnsi="Arial" w:cs="Arial"/>
          <w:sz w:val="24"/>
          <w:szCs w:val="24"/>
        </w:rPr>
        <w:t>os. Na Skarpie66</w:t>
      </w:r>
    </w:p>
    <w:p w14:paraId="6C2AAA2F" w14:textId="77777777" w:rsidR="00843A88" w:rsidRPr="00AD45A9" w:rsidRDefault="00FD7118" w:rsidP="00843A88">
      <w:pPr>
        <w:rPr>
          <w:rFonts w:ascii="Arial" w:hAnsi="Arial" w:cs="Arial"/>
          <w:sz w:val="24"/>
          <w:szCs w:val="24"/>
        </w:rPr>
      </w:pPr>
      <w:r w:rsidRPr="00FD7118">
        <w:rPr>
          <w:rFonts w:ascii="Arial" w:hAnsi="Arial" w:cs="Arial"/>
          <w:sz w:val="24"/>
          <w:szCs w:val="24"/>
        </w:rPr>
        <w:t>31-913Kraków</w:t>
      </w:r>
    </w:p>
    <w:p w14:paraId="3BCFC4CF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BE1D3B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47426B8" w14:textId="3E61B4A7" w:rsidR="00FB7DF5" w:rsidRPr="00FB7DF5" w:rsidRDefault="00013E69" w:rsidP="00FD4AEC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DZP-271-24</w:t>
      </w:r>
      <w:r w:rsidR="00FB7DF5" w:rsidRPr="00FB7DF5">
        <w:rPr>
          <w:rFonts w:ascii="Arial" w:hAnsi="Arial" w:cs="Arial"/>
          <w:bCs/>
          <w:sz w:val="24"/>
          <w:szCs w:val="24"/>
        </w:rPr>
        <w:t>/26-</w:t>
      </w:r>
      <w:r w:rsidR="00834B04">
        <w:rPr>
          <w:rFonts w:ascii="Arial" w:hAnsi="Arial" w:cs="Arial"/>
          <w:bCs/>
          <w:sz w:val="24"/>
          <w:szCs w:val="24"/>
        </w:rPr>
        <w:t>966. A</w:t>
      </w:r>
      <w:r>
        <w:rPr>
          <w:rFonts w:ascii="Arial" w:hAnsi="Arial" w:cs="Arial"/>
          <w:bCs/>
          <w:sz w:val="24"/>
          <w:szCs w:val="24"/>
        </w:rPr>
        <w:t>F</w:t>
      </w:r>
    </w:p>
    <w:p w14:paraId="46FE22DB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E8C0660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CDD4A0B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CC17083" w14:textId="77777777" w:rsidTr="00FD4AEC">
        <w:tc>
          <w:tcPr>
            <w:tcW w:w="2269" w:type="dxa"/>
          </w:tcPr>
          <w:p w14:paraId="506E788A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9131961" w14:textId="77777777" w:rsidR="004E4B64" w:rsidRPr="004E4B64" w:rsidRDefault="00FD7118" w:rsidP="00013E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118">
              <w:rPr>
                <w:rFonts w:ascii="Arial" w:hAnsi="Arial" w:cs="Arial"/>
                <w:bCs/>
                <w:sz w:val="24"/>
                <w:szCs w:val="24"/>
              </w:rPr>
              <w:t xml:space="preserve">Zakup i dostawa </w:t>
            </w:r>
            <w:r w:rsidR="00013E69">
              <w:rPr>
                <w:rFonts w:ascii="Arial" w:hAnsi="Arial" w:cs="Arial"/>
                <w:bCs/>
                <w:sz w:val="24"/>
                <w:szCs w:val="24"/>
              </w:rPr>
              <w:t>implantów ortopedycznych do osteosyntezy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7118" w:rsidRPr="004E4B64" w14:paraId="77248F82" w14:textId="77777777" w:rsidTr="00706251">
        <w:tc>
          <w:tcPr>
            <w:tcW w:w="2269" w:type="dxa"/>
          </w:tcPr>
          <w:p w14:paraId="14061601" w14:textId="77777777" w:rsidR="00FD7118" w:rsidRPr="004E4B64" w:rsidRDefault="00FD7118" w:rsidP="007062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886D19F" w14:textId="77777777" w:rsidR="00FD7118" w:rsidRPr="004E4B64" w:rsidRDefault="00FD7118" w:rsidP="00013E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118">
              <w:rPr>
                <w:rFonts w:ascii="Arial" w:hAnsi="Arial" w:cs="Arial"/>
                <w:bCs/>
                <w:sz w:val="24"/>
                <w:szCs w:val="24"/>
              </w:rPr>
              <w:t>DZP-271-</w:t>
            </w:r>
            <w:r w:rsidR="00013E69">
              <w:rPr>
                <w:rFonts w:ascii="Arial" w:hAnsi="Arial" w:cs="Arial"/>
                <w:bCs/>
                <w:sz w:val="24"/>
                <w:szCs w:val="24"/>
              </w:rPr>
              <w:t>24</w:t>
            </w:r>
            <w:r w:rsidRPr="00FD7118">
              <w:rPr>
                <w:rFonts w:ascii="Arial" w:hAnsi="Arial" w:cs="Arial"/>
                <w:bCs/>
                <w:sz w:val="24"/>
                <w:szCs w:val="24"/>
              </w:rPr>
              <w:t>/26</w:t>
            </w:r>
          </w:p>
        </w:tc>
      </w:tr>
    </w:tbl>
    <w:p w14:paraId="50A26AC2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F81F256" w14:textId="77777777" w:rsidTr="00C46732">
        <w:tc>
          <w:tcPr>
            <w:tcW w:w="9330" w:type="dxa"/>
            <w:shd w:val="clear" w:color="auto" w:fill="F2F2F2"/>
            <w:hideMark/>
          </w:tcPr>
          <w:p w14:paraId="01E66A20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73ACD99" w14:textId="3FBC11C6" w:rsidR="0012774F" w:rsidRPr="00E935D6" w:rsidRDefault="00520165" w:rsidP="007B5CA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D7118" w:rsidRPr="00FD711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 xml:space="preserve">11września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D7118" w:rsidRPr="00FD7118">
        <w:rPr>
          <w:rFonts w:ascii="Arial" w:hAnsi="Arial" w:cs="Arial"/>
          <w:sz w:val="24"/>
          <w:szCs w:val="24"/>
        </w:rPr>
        <w:t>(t.j. Dz. U. z 202</w:t>
      </w:r>
      <w:r w:rsidR="007B5CA2">
        <w:rPr>
          <w:rFonts w:ascii="Arial" w:hAnsi="Arial" w:cs="Arial"/>
          <w:sz w:val="24"/>
          <w:szCs w:val="24"/>
        </w:rPr>
        <w:t>6</w:t>
      </w:r>
      <w:r w:rsidR="00FD7118" w:rsidRPr="00FD7118">
        <w:rPr>
          <w:rFonts w:ascii="Arial" w:hAnsi="Arial" w:cs="Arial"/>
          <w:sz w:val="24"/>
          <w:szCs w:val="24"/>
        </w:rPr>
        <w:t xml:space="preserve"> r. poz. </w:t>
      </w:r>
      <w:r w:rsidR="007B5CA2">
        <w:rPr>
          <w:rFonts w:ascii="Arial" w:hAnsi="Arial" w:cs="Arial"/>
          <w:sz w:val="24"/>
          <w:szCs w:val="24"/>
        </w:rPr>
        <w:t>793</w:t>
      </w:r>
      <w:r w:rsidR="00FD7118" w:rsidRPr="00FD7118">
        <w:rPr>
          <w:rFonts w:ascii="Arial" w:hAnsi="Arial" w:cs="Arial"/>
          <w:sz w:val="24"/>
          <w:szCs w:val="24"/>
        </w:rPr>
        <w:t xml:space="preserve"> z p</w:t>
      </w:r>
      <w:r w:rsidR="00FB7DF5">
        <w:rPr>
          <w:rFonts w:ascii="Arial" w:hAnsi="Arial" w:cs="Arial"/>
          <w:sz w:val="24"/>
          <w:szCs w:val="24"/>
        </w:rPr>
        <w:t>óźn</w:t>
      </w:r>
      <w:r w:rsidR="00FD7118" w:rsidRPr="00FD7118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AD7212">
        <w:rPr>
          <w:rFonts w:ascii="Arial" w:hAnsi="Arial" w:cs="Arial"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AD721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118" w:rsidRPr="00E935D6" w14:paraId="0257A427" w14:textId="77777777" w:rsidTr="00706251">
        <w:tc>
          <w:tcPr>
            <w:tcW w:w="9356" w:type="dxa"/>
          </w:tcPr>
          <w:p w14:paraId="65EE36D4" w14:textId="77777777" w:rsidR="00FD7118" w:rsidRPr="004E4B64" w:rsidRDefault="00FD7118" w:rsidP="007B5CA2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FD711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EBA5175" w14:textId="77777777" w:rsid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3E69">
              <w:rPr>
                <w:rFonts w:ascii="Arial" w:hAnsi="Arial" w:cs="Arial"/>
                <w:sz w:val="24"/>
                <w:szCs w:val="24"/>
              </w:rPr>
              <w:t xml:space="preserve">do Załącznika nr 1 zadanie nr IX </w:t>
            </w:r>
          </w:p>
          <w:p w14:paraId="4CD3EBAA" w14:textId="77777777" w:rsid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3E69">
              <w:rPr>
                <w:rFonts w:ascii="Arial" w:hAnsi="Arial" w:cs="Arial"/>
                <w:sz w:val="24"/>
                <w:szCs w:val="24"/>
              </w:rPr>
              <w:t xml:space="preserve">Zwracamy się z uprzejmą prośbą do Zamawiającego o odstąpienie od wymogu dostarczenia kontenerów sterylizacyjnych/kaset hermetycznych i wyrażenie zgody na dostarczenie kaset perforowanych przeznaczonych do przechowywania, transportu i sterylizacji narzędzie i implantów. </w:t>
            </w:r>
          </w:p>
          <w:p w14:paraId="7904C3D4" w14:textId="77777777" w:rsid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6D98B82" w14:textId="77777777" w:rsid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zgodę.</w:t>
            </w:r>
          </w:p>
          <w:p w14:paraId="22C9DEDB" w14:textId="77777777" w:rsid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589183C4" w14:textId="77777777" w:rsidR="00AD7212" w:rsidRDefault="00AD7212" w:rsidP="007B5CA2">
            <w:pPr>
              <w:spacing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774F3A" w14:textId="2D029EC4" w:rsidR="00013E69" w:rsidRP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013E69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Pytanie nr 2 </w:t>
            </w:r>
          </w:p>
          <w:p w14:paraId="3D272B7A" w14:textId="77777777" w:rsid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3E69">
              <w:rPr>
                <w:rFonts w:ascii="Arial" w:hAnsi="Arial" w:cs="Arial"/>
                <w:sz w:val="24"/>
                <w:szCs w:val="24"/>
              </w:rPr>
              <w:t xml:space="preserve">do Załącznika nr 2 Grupy IX Formularz asortymentowo-cenowy </w:t>
            </w:r>
          </w:p>
          <w:p w14:paraId="22BBC522" w14:textId="77777777" w:rsidR="00013E69" w:rsidRPr="00013E69" w:rsidRDefault="00013E69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13E69">
              <w:rPr>
                <w:rFonts w:ascii="Arial" w:hAnsi="Arial" w:cs="Arial"/>
                <w:sz w:val="24"/>
                <w:szCs w:val="24"/>
              </w:rPr>
              <w:t>Zwracamy się z uprzejmą prośbą do Zamawiającego o wyrażenie zgody na dosyłanie zestawów lotnych na konkretny zabieg, z niesterylnymi implantami, po uprzednim ustaleniu zakresu depozytu implantów sterylnych z Zamawiającym. Zamówienie realizowane w przeciągu 48 godzin od zgłoszenia telefonicznego, w dni robocze.</w:t>
            </w:r>
          </w:p>
          <w:p w14:paraId="18866CB7" w14:textId="77777777" w:rsidR="00FD7118" w:rsidRDefault="00FD7118" w:rsidP="007B5CA2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8056744" w14:textId="77777777" w:rsidR="00FB7DF5" w:rsidRPr="00013E69" w:rsidRDefault="007B5CA2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2C363A"/>
                <w:sz w:val="24"/>
                <w:szCs w:val="24"/>
                <w:shd w:val="clear" w:color="auto" w:fill="FFFFFF"/>
              </w:rPr>
              <w:t xml:space="preserve">Zamawiający </w:t>
            </w:r>
            <w:r w:rsidR="00013E69" w:rsidRPr="00013E69">
              <w:rPr>
                <w:rFonts w:ascii="Arial" w:hAnsi="Arial" w:cs="Arial"/>
                <w:color w:val="2C363A"/>
                <w:sz w:val="24"/>
                <w:szCs w:val="24"/>
                <w:shd w:val="clear" w:color="auto" w:fill="FFFFFF"/>
              </w:rPr>
              <w:t>wyraża zgodę na dosyłanie zestawów lotnych na konkretny zabieg</w:t>
            </w:r>
            <w:r w:rsidR="00013E69">
              <w:rPr>
                <w:rFonts w:ascii="Arial" w:hAnsi="Arial" w:cs="Arial"/>
                <w:color w:val="2C363A"/>
                <w:sz w:val="24"/>
                <w:szCs w:val="24"/>
                <w:shd w:val="clear" w:color="auto" w:fill="FFFFFF"/>
              </w:rPr>
              <w:t xml:space="preserve"> (</w:t>
            </w:r>
            <w:r w:rsidR="00013E69" w:rsidRPr="00013E69">
              <w:rPr>
                <w:rFonts w:ascii="Arial" w:hAnsi="Arial" w:cs="Arial"/>
                <w:color w:val="2C363A"/>
                <w:sz w:val="24"/>
                <w:szCs w:val="24"/>
                <w:shd w:val="clear" w:color="auto" w:fill="FFFFFF"/>
              </w:rPr>
              <w:t>implanty niesterylne mogą się znajdować jedynie w zestawach lotnych</w:t>
            </w:r>
            <w:r w:rsidR="00013E69">
              <w:rPr>
                <w:rFonts w:ascii="Arial" w:hAnsi="Arial" w:cs="Arial"/>
                <w:color w:val="2C363A"/>
                <w:sz w:val="24"/>
                <w:szCs w:val="24"/>
                <w:shd w:val="clear" w:color="auto" w:fill="FFFFFF"/>
              </w:rPr>
              <w:t xml:space="preserve">), </w:t>
            </w:r>
            <w:r w:rsidR="00013E69" w:rsidRPr="00013E69">
              <w:rPr>
                <w:rFonts w:ascii="Arial" w:hAnsi="Arial" w:cs="Arial"/>
                <w:sz w:val="24"/>
                <w:szCs w:val="24"/>
              </w:rPr>
              <w:t>po uprzednim ustaleniu zakresu depozytu implantów sterylnych z Zamawiającym. Zamówienie realizowane w przeciągu 48 godzin od zgłoszenia telefonicznego, w dni robocze.</w:t>
            </w:r>
          </w:p>
        </w:tc>
      </w:tr>
      <w:tr w:rsidR="00FD7118" w:rsidRPr="00E935D6" w14:paraId="17149DE1" w14:textId="77777777" w:rsidTr="00706251">
        <w:tc>
          <w:tcPr>
            <w:tcW w:w="9356" w:type="dxa"/>
          </w:tcPr>
          <w:p w14:paraId="177CB80E" w14:textId="77777777" w:rsidR="00FB7DF5" w:rsidRPr="00F67656" w:rsidRDefault="00F67656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F67656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W załączeniu:</w:t>
            </w:r>
          </w:p>
          <w:p w14:paraId="22719290" w14:textId="77777777" w:rsidR="00F67656" w:rsidRDefault="00F67656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SWZ aktualna</w:t>
            </w:r>
          </w:p>
          <w:p w14:paraId="774116CD" w14:textId="671378AB" w:rsidR="00F67656" w:rsidRPr="00FB7DF5" w:rsidRDefault="00F67656" w:rsidP="007B5CA2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F67656">
              <w:rPr>
                <w:rFonts w:ascii="Arial" w:hAnsi="Arial" w:cs="Arial"/>
                <w:sz w:val="24"/>
                <w:szCs w:val="24"/>
              </w:rPr>
              <w:t xml:space="preserve">zał. nr 1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F6765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aktualny </w:t>
            </w:r>
            <w:r w:rsidRPr="00F67656">
              <w:rPr>
                <w:rFonts w:ascii="Arial" w:hAnsi="Arial" w:cs="Arial"/>
                <w:sz w:val="24"/>
                <w:szCs w:val="24"/>
              </w:rPr>
              <w:t>opis zamówienia-urazówka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D7118" w:rsidRPr="00E935D6" w14:paraId="5A732210" w14:textId="77777777" w:rsidTr="00706251">
        <w:tc>
          <w:tcPr>
            <w:tcW w:w="9356" w:type="dxa"/>
          </w:tcPr>
          <w:p w14:paraId="0CF97E68" w14:textId="77777777" w:rsidR="00FB7DF5" w:rsidRPr="00FB7DF5" w:rsidRDefault="00FB7DF5" w:rsidP="007B5CA2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EEA831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7B71441" w14:textId="77777777" w:rsidR="006D4AB3" w:rsidRPr="00DC6524" w:rsidRDefault="00DC6524" w:rsidP="0033418B">
      <w:pPr>
        <w:spacing w:before="120" w:line="276" w:lineRule="auto"/>
        <w:ind w:left="567"/>
        <w:jc w:val="right"/>
        <w:rPr>
          <w:i/>
          <w:iCs/>
          <w:sz w:val="24"/>
          <w:szCs w:val="24"/>
        </w:rPr>
      </w:pPr>
      <w:r w:rsidRPr="00DC6524">
        <w:rPr>
          <w:i/>
          <w:iCs/>
          <w:sz w:val="24"/>
          <w:szCs w:val="24"/>
        </w:rPr>
        <w:t>Dr n. o zdr. Jacek Żak</w:t>
      </w:r>
    </w:p>
    <w:p w14:paraId="6590BAC8" w14:textId="77777777" w:rsidR="00DC6524" w:rsidRPr="00DC6524" w:rsidRDefault="00DC6524" w:rsidP="0033418B">
      <w:pPr>
        <w:spacing w:after="120" w:line="276" w:lineRule="auto"/>
        <w:ind w:left="567"/>
        <w:jc w:val="right"/>
        <w:rPr>
          <w:i/>
          <w:iCs/>
          <w:sz w:val="24"/>
          <w:szCs w:val="24"/>
        </w:rPr>
      </w:pPr>
      <w:r w:rsidRPr="00DC6524">
        <w:rPr>
          <w:i/>
          <w:iCs/>
          <w:sz w:val="24"/>
          <w:szCs w:val="24"/>
        </w:rPr>
        <w:t>Dyrektor Szpitala</w:t>
      </w:r>
    </w:p>
    <w:sectPr w:rsidR="00DC6524" w:rsidRPr="00DC652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5B6F7" w14:textId="77777777" w:rsidR="00021EE9" w:rsidRDefault="00021EE9">
      <w:r>
        <w:separator/>
      </w:r>
    </w:p>
  </w:endnote>
  <w:endnote w:type="continuationSeparator" w:id="0">
    <w:p w14:paraId="0C5920F0" w14:textId="77777777" w:rsidR="00021EE9" w:rsidRDefault="0002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37BC" w14:textId="77777777" w:rsidR="006D4AB3" w:rsidRDefault="00116D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DE7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C4D3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1C14E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16DD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16DD5" w:rsidRPr="00B862CC">
      <w:rPr>
        <w:rFonts w:ascii="Arial" w:hAnsi="Arial"/>
        <w:sz w:val="18"/>
        <w:szCs w:val="24"/>
      </w:rPr>
      <w:fldChar w:fldCharType="separate"/>
    </w:r>
    <w:r w:rsidR="007B5CA2">
      <w:rPr>
        <w:rFonts w:ascii="Arial" w:hAnsi="Arial"/>
        <w:noProof/>
        <w:sz w:val="18"/>
        <w:szCs w:val="24"/>
      </w:rPr>
      <w:t>1</w:t>
    </w:r>
    <w:r w:rsidR="00116DD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16DD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16DD5" w:rsidRPr="00B862CC">
      <w:rPr>
        <w:rFonts w:ascii="Arial" w:hAnsi="Arial"/>
        <w:sz w:val="18"/>
        <w:szCs w:val="24"/>
      </w:rPr>
      <w:fldChar w:fldCharType="separate"/>
    </w:r>
    <w:r w:rsidR="007B5CA2">
      <w:rPr>
        <w:rFonts w:ascii="Arial" w:hAnsi="Arial"/>
        <w:noProof/>
        <w:sz w:val="18"/>
        <w:szCs w:val="24"/>
      </w:rPr>
      <w:t>2</w:t>
    </w:r>
    <w:r w:rsidR="00116DD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9A1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5E7AD" w14:textId="77777777" w:rsidR="006D4AB3" w:rsidRDefault="00116DD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97AB0">
        <w:rPr>
          <w:rStyle w:val="Numerstrony"/>
          <w:noProof/>
        </w:rPr>
        <w:t>2</w:t>
      </w:r>
    </w:fldSimple>
  </w:p>
  <w:p w14:paraId="4095A4E0" w14:textId="77777777" w:rsidR="006D4AB3" w:rsidRDefault="006D4AB3">
    <w:pPr>
      <w:pStyle w:val="Stopka"/>
      <w:tabs>
        <w:tab w:val="clear" w:pos="4536"/>
        <w:tab w:val="left" w:pos="6237"/>
      </w:tabs>
    </w:pPr>
  </w:p>
  <w:p w14:paraId="47E2F4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F35CE" w14:textId="77777777" w:rsidR="00021EE9" w:rsidRDefault="00021EE9">
      <w:r>
        <w:separator/>
      </w:r>
    </w:p>
  </w:footnote>
  <w:footnote w:type="continuationSeparator" w:id="0">
    <w:p w14:paraId="675C103A" w14:textId="77777777" w:rsidR="00021EE9" w:rsidRDefault="00021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97C19" w14:textId="77777777" w:rsidR="00FD7118" w:rsidRDefault="00FD7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3E899" w14:textId="77777777" w:rsidR="00FD7118" w:rsidRDefault="00FD7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38640" w14:textId="77777777" w:rsidR="00FD7118" w:rsidRDefault="00FD71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2366136">
    <w:abstractNumId w:val="3"/>
  </w:num>
  <w:num w:numId="2" w16cid:durableId="1171989799">
    <w:abstractNumId w:val="6"/>
  </w:num>
  <w:num w:numId="3" w16cid:durableId="2026400321">
    <w:abstractNumId w:val="2"/>
  </w:num>
  <w:num w:numId="4" w16cid:durableId="913320757">
    <w:abstractNumId w:val="5"/>
  </w:num>
  <w:num w:numId="5" w16cid:durableId="577710357">
    <w:abstractNumId w:val="0"/>
  </w:num>
  <w:num w:numId="6" w16cid:durableId="164631360">
    <w:abstractNumId w:val="1"/>
  </w:num>
  <w:num w:numId="7" w16cid:durableId="1231303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BA4"/>
    <w:rsid w:val="00013E69"/>
    <w:rsid w:val="00021EE9"/>
    <w:rsid w:val="00031374"/>
    <w:rsid w:val="0004342D"/>
    <w:rsid w:val="000A1097"/>
    <w:rsid w:val="000E2A8F"/>
    <w:rsid w:val="00116DD5"/>
    <w:rsid w:val="001203A7"/>
    <w:rsid w:val="0012774F"/>
    <w:rsid w:val="00144B7A"/>
    <w:rsid w:val="00180C6E"/>
    <w:rsid w:val="00283944"/>
    <w:rsid w:val="0029606A"/>
    <w:rsid w:val="003204DD"/>
    <w:rsid w:val="00332F13"/>
    <w:rsid w:val="0033418B"/>
    <w:rsid w:val="00334C5A"/>
    <w:rsid w:val="0034184A"/>
    <w:rsid w:val="003F023E"/>
    <w:rsid w:val="004848F3"/>
    <w:rsid w:val="004A75F2"/>
    <w:rsid w:val="004E4B64"/>
    <w:rsid w:val="004E67BC"/>
    <w:rsid w:val="005144A9"/>
    <w:rsid w:val="00520165"/>
    <w:rsid w:val="005B1B08"/>
    <w:rsid w:val="00622A3E"/>
    <w:rsid w:val="00632C3C"/>
    <w:rsid w:val="00657FAE"/>
    <w:rsid w:val="00662BDB"/>
    <w:rsid w:val="006A5DF1"/>
    <w:rsid w:val="006B7198"/>
    <w:rsid w:val="006D4AB3"/>
    <w:rsid w:val="006F3B81"/>
    <w:rsid w:val="006F67D5"/>
    <w:rsid w:val="007B5CA2"/>
    <w:rsid w:val="007D7198"/>
    <w:rsid w:val="00834B04"/>
    <w:rsid w:val="00843A88"/>
    <w:rsid w:val="00864A4B"/>
    <w:rsid w:val="00870F9F"/>
    <w:rsid w:val="008804B6"/>
    <w:rsid w:val="00897AB0"/>
    <w:rsid w:val="008A3553"/>
    <w:rsid w:val="008B6F32"/>
    <w:rsid w:val="00987BA4"/>
    <w:rsid w:val="00A905AC"/>
    <w:rsid w:val="00AD7212"/>
    <w:rsid w:val="00BA6584"/>
    <w:rsid w:val="00BB3516"/>
    <w:rsid w:val="00BE7BFD"/>
    <w:rsid w:val="00C370F2"/>
    <w:rsid w:val="00C44EEC"/>
    <w:rsid w:val="00C46732"/>
    <w:rsid w:val="00D22FFA"/>
    <w:rsid w:val="00D53F92"/>
    <w:rsid w:val="00D64EF5"/>
    <w:rsid w:val="00D8461B"/>
    <w:rsid w:val="00D915F2"/>
    <w:rsid w:val="00DC6524"/>
    <w:rsid w:val="00DD6521"/>
    <w:rsid w:val="00DF32E8"/>
    <w:rsid w:val="00DF53CA"/>
    <w:rsid w:val="00E21B49"/>
    <w:rsid w:val="00E2789F"/>
    <w:rsid w:val="00E702BD"/>
    <w:rsid w:val="00E72428"/>
    <w:rsid w:val="00E74BC3"/>
    <w:rsid w:val="00E935D6"/>
    <w:rsid w:val="00EA14B3"/>
    <w:rsid w:val="00EA416E"/>
    <w:rsid w:val="00ED4DCF"/>
    <w:rsid w:val="00F67656"/>
    <w:rsid w:val="00FB7DF5"/>
    <w:rsid w:val="00FC5957"/>
    <w:rsid w:val="00FD265E"/>
    <w:rsid w:val="00FD4AEC"/>
    <w:rsid w:val="00FD7118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C003F1"/>
  <w15:docId w15:val="{C46EBED1-C247-4A33-9741-8A12852F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16DD5"/>
  </w:style>
  <w:style w:type="paragraph" w:styleId="Nagwek1">
    <w:name w:val="heading 1"/>
    <w:basedOn w:val="Normalny"/>
    <w:next w:val="Normalny"/>
    <w:qFormat/>
    <w:rsid w:val="00116D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16DD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16D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16D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6DD5"/>
  </w:style>
  <w:style w:type="paragraph" w:styleId="Tekstpodstawowywcity">
    <w:name w:val="Body Text Indent"/>
    <w:basedOn w:val="Normalny"/>
    <w:rsid w:val="00116DD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16DD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16DD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16DD5"/>
    <w:rPr>
      <w:sz w:val="28"/>
    </w:rPr>
  </w:style>
  <w:style w:type="paragraph" w:styleId="Tekstpodstawowywcity3">
    <w:name w:val="Body Text Indent 3"/>
    <w:basedOn w:val="Normalny"/>
    <w:rsid w:val="00116DD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2</Pages>
  <Words>260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11</cp:revision>
  <cp:lastPrinted>2026-03-25T12:05:00Z</cp:lastPrinted>
  <dcterms:created xsi:type="dcterms:W3CDTF">2026-03-25T10:19:00Z</dcterms:created>
  <dcterms:modified xsi:type="dcterms:W3CDTF">2026-08-13T10:21:00Z</dcterms:modified>
</cp:coreProperties>
</file>