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3EE0F" w14:textId="02F8B2A7" w:rsidR="00906D1A" w:rsidRPr="00FD1D89" w:rsidRDefault="004A0581" w:rsidP="00906D1A">
      <w:pPr>
        <w:spacing w:after="600"/>
        <w:jc w:val="right"/>
      </w:pPr>
      <w:bookmarkStart w:id="0" w:name="_Hlk53520193"/>
      <w:r w:rsidRPr="00FD1D89">
        <w:t>Rawicz</w:t>
      </w:r>
      <w:r w:rsidR="00FD1D89">
        <w:t>,</w:t>
      </w:r>
      <w:r w:rsidR="00906D1A" w:rsidRPr="00FD1D89">
        <w:t xml:space="preserve"> dnia </w:t>
      </w:r>
      <w:r w:rsidR="00FD1D89">
        <w:t>13.08.2026 r.</w:t>
      </w:r>
    </w:p>
    <w:p w14:paraId="1FE073DE" w14:textId="18E25719" w:rsidR="00906D1A" w:rsidRPr="00FD1D89" w:rsidRDefault="004A0581" w:rsidP="00FD1D89">
      <w:pPr>
        <w:spacing w:line="276" w:lineRule="auto"/>
        <w:ind w:right="4410"/>
        <w:rPr>
          <w:b/>
          <w:bCs/>
        </w:rPr>
      </w:pPr>
      <w:r w:rsidRPr="00FD1D89">
        <w:rPr>
          <w:b/>
          <w:bCs/>
        </w:rPr>
        <w:t>Powiatowe Centrum Usług Wspólnych w Rawiczu</w:t>
      </w:r>
    </w:p>
    <w:p w14:paraId="00C9CAE4" w14:textId="77C0472A" w:rsidR="00906D1A" w:rsidRPr="00FD1D89" w:rsidRDefault="004A0581" w:rsidP="00FD1D89">
      <w:pPr>
        <w:spacing w:line="276" w:lineRule="auto"/>
        <w:ind w:right="4410"/>
      </w:pPr>
      <w:r w:rsidRPr="00FD1D89">
        <w:t>ul. Mikołaja Kopernika</w:t>
      </w:r>
      <w:r w:rsidR="00906D1A" w:rsidRPr="00FD1D89">
        <w:t xml:space="preserve"> </w:t>
      </w:r>
      <w:r w:rsidRPr="00FD1D89">
        <w:t>4</w:t>
      </w:r>
    </w:p>
    <w:p w14:paraId="58794BFE" w14:textId="551E221C" w:rsidR="00906D1A" w:rsidRDefault="004A0581" w:rsidP="00FD1D89">
      <w:pPr>
        <w:tabs>
          <w:tab w:val="left" w:pos="5670"/>
        </w:tabs>
        <w:spacing w:line="276" w:lineRule="auto"/>
        <w:ind w:right="4410"/>
      </w:pPr>
      <w:r w:rsidRPr="00FD1D89">
        <w:t>63-900</w:t>
      </w:r>
      <w:r w:rsidR="00906D1A" w:rsidRPr="00FD1D89">
        <w:t xml:space="preserve"> </w:t>
      </w:r>
      <w:r w:rsidRPr="00FD1D89">
        <w:t>Rawicz</w:t>
      </w:r>
    </w:p>
    <w:p w14:paraId="296819A0" w14:textId="77777777" w:rsidR="00FD1D89" w:rsidRDefault="00FD1D89" w:rsidP="00FD1D89">
      <w:pPr>
        <w:tabs>
          <w:tab w:val="left" w:pos="5670"/>
        </w:tabs>
        <w:spacing w:line="276" w:lineRule="auto"/>
        <w:ind w:right="4410"/>
      </w:pPr>
    </w:p>
    <w:p w14:paraId="1709B737" w14:textId="299781F6" w:rsidR="00906D1A" w:rsidRPr="00AF0705" w:rsidRDefault="00FD1D89" w:rsidP="00AF0705">
      <w:pPr>
        <w:tabs>
          <w:tab w:val="left" w:pos="5670"/>
        </w:tabs>
        <w:spacing w:line="276" w:lineRule="auto"/>
        <w:ind w:right="4410"/>
      </w:pPr>
      <w:r>
        <w:t xml:space="preserve">Znak </w:t>
      </w:r>
      <w:proofErr w:type="gramStart"/>
      <w:r>
        <w:t xml:space="preserve">sprawy:  </w:t>
      </w:r>
      <w:r w:rsidRPr="00FD1D89">
        <w:rPr>
          <w:b/>
        </w:rPr>
        <w:t>PCUW</w:t>
      </w:r>
      <w:proofErr w:type="gramEnd"/>
      <w:r w:rsidRPr="00FD1D89">
        <w:rPr>
          <w:b/>
        </w:rPr>
        <w:t>.261.28.2026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FD1D89" w14:paraId="2E65E2A5" w14:textId="77777777" w:rsidTr="00EF318B">
        <w:tc>
          <w:tcPr>
            <w:tcW w:w="10065" w:type="dxa"/>
            <w:shd w:val="clear" w:color="auto" w:fill="F2F2F2"/>
            <w:hideMark/>
          </w:tcPr>
          <w:p w14:paraId="6AC679A4" w14:textId="77777777" w:rsidR="00906D1A" w:rsidRPr="00FD1D89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FD1D89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B357F6A" w14:textId="77777777" w:rsidR="00906D1A" w:rsidRPr="00FD1D89" w:rsidRDefault="00906D1A" w:rsidP="00EF318B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FD1D8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15B4A551" w14:textId="77777777" w:rsidR="00906D1A" w:rsidRPr="00FD1D89" w:rsidRDefault="00906D1A" w:rsidP="00FD1D89">
      <w:pPr>
        <w:keepNext/>
        <w:spacing w:line="276" w:lineRule="auto"/>
        <w:outlineLvl w:val="0"/>
        <w:rPr>
          <w:b/>
        </w:rPr>
      </w:pPr>
    </w:p>
    <w:p w14:paraId="4E36D1F1" w14:textId="076F4858" w:rsidR="00906D1A" w:rsidRPr="00FD1D89" w:rsidRDefault="00906D1A" w:rsidP="00FD1D89">
      <w:pPr>
        <w:spacing w:line="276" w:lineRule="auto"/>
        <w:ind w:left="992" w:hanging="992"/>
        <w:jc w:val="both"/>
        <w:rPr>
          <w:rFonts w:eastAsia="Calibri"/>
          <w:lang w:eastAsia="en-US"/>
        </w:rPr>
      </w:pPr>
      <w:proofErr w:type="gramStart"/>
      <w:r w:rsidRPr="00FD1D89">
        <w:rPr>
          <w:rFonts w:eastAsia="Calibri"/>
          <w:lang w:eastAsia="en-US"/>
        </w:rPr>
        <w:t>Dotyczy</w:t>
      </w:r>
      <w:r w:rsidR="00FD1D89">
        <w:rPr>
          <w:rFonts w:eastAsia="Calibri"/>
          <w:lang w:eastAsia="en-US"/>
        </w:rPr>
        <w:t xml:space="preserve">: </w:t>
      </w:r>
      <w:r w:rsidRPr="00FD1D89">
        <w:rPr>
          <w:rFonts w:eastAsia="Calibri"/>
          <w:lang w:eastAsia="en-US"/>
        </w:rPr>
        <w:t xml:space="preserve"> </w:t>
      </w:r>
      <w:r w:rsidR="00FD1D89">
        <w:rPr>
          <w:rFonts w:eastAsia="Calibri"/>
          <w:lang w:eastAsia="en-US"/>
        </w:rPr>
        <w:t>postępowania</w:t>
      </w:r>
      <w:proofErr w:type="gramEnd"/>
      <w:r w:rsidR="00FD1D89">
        <w:rPr>
          <w:rFonts w:eastAsia="Calibri"/>
          <w:lang w:eastAsia="en-US"/>
        </w:rPr>
        <w:t xml:space="preserve"> o udzielenie zamówienia publicznego</w:t>
      </w:r>
      <w:r w:rsidR="00FD1D89">
        <w:rPr>
          <w:rFonts w:eastAsia="Calibri"/>
          <w:bCs/>
          <w:lang w:eastAsia="en-US"/>
        </w:rPr>
        <w:t xml:space="preserve"> w trybie podstawowym bez negocjacji </w:t>
      </w:r>
      <w:r w:rsidR="00FD1D89">
        <w:rPr>
          <w:rFonts w:eastAsia="Calibri"/>
          <w:bCs/>
          <w:lang w:eastAsia="en-US"/>
        </w:rPr>
        <w:br/>
        <w:t xml:space="preserve">– art. 275 pkt 1 ustawy Pzp na zadanie </w:t>
      </w:r>
      <w:proofErr w:type="gramStart"/>
      <w:r w:rsidR="00FD1D89">
        <w:rPr>
          <w:rFonts w:eastAsia="Calibri"/>
          <w:bCs/>
          <w:lang w:eastAsia="en-US"/>
        </w:rPr>
        <w:t>pn.:</w:t>
      </w:r>
      <w:r w:rsidR="00FD1D89" w:rsidRPr="00FD1D89">
        <w:rPr>
          <w:rFonts w:eastAsia="Calibri"/>
          <w:b/>
          <w:lang w:eastAsia="en-US"/>
        </w:rPr>
        <w:t>,,</w:t>
      </w:r>
      <w:proofErr w:type="gramEnd"/>
      <w:r w:rsidR="00FD1D89" w:rsidRPr="00FD1D89">
        <w:rPr>
          <w:b/>
        </w:rPr>
        <w:t>Budowa budynku powiatowego magazynu Ochrony Ludności i Obrony Cywilnej wraz z instalacjami: elektrycznymi, odgromową, teletechnicznymi, wodociągową, kanalizacji sanitarnej i deszczowej, grzewczą,</w:t>
      </w:r>
      <w:r w:rsidR="00FD1D89">
        <w:rPr>
          <w:b/>
        </w:rPr>
        <w:t xml:space="preserve"> </w:t>
      </w:r>
      <w:r w:rsidR="00FD1D89" w:rsidRPr="00FD1D89">
        <w:rPr>
          <w:b/>
        </w:rPr>
        <w:t>wentylacji, klimatyzacji i zagospodarowaniem terenu.’’</w:t>
      </w:r>
    </w:p>
    <w:p w14:paraId="5719C9F1" w14:textId="77777777" w:rsidR="00906D1A" w:rsidRPr="00FD1D89" w:rsidRDefault="00906D1A" w:rsidP="00906D1A">
      <w:pPr>
        <w:tabs>
          <w:tab w:val="left" w:pos="708"/>
          <w:tab w:val="center" w:pos="4536"/>
          <w:tab w:val="right" w:pos="9072"/>
        </w:tabs>
      </w:pPr>
    </w:p>
    <w:p w14:paraId="51B71B80" w14:textId="78ACF6E5" w:rsidR="00FD1D89" w:rsidRDefault="00FD1D89" w:rsidP="00FD1D89">
      <w:pPr>
        <w:pStyle w:val="Nagwek"/>
        <w:tabs>
          <w:tab w:val="left" w:pos="708"/>
        </w:tabs>
        <w:spacing w:after="120" w:line="276" w:lineRule="auto"/>
        <w:jc w:val="both"/>
        <w:rPr>
          <w:sz w:val="22"/>
          <w:szCs w:val="22"/>
        </w:rPr>
      </w:pPr>
      <w:r>
        <w:t xml:space="preserve">1. Zamawiający, </w:t>
      </w:r>
      <w:r>
        <w:rPr>
          <w:b/>
        </w:rPr>
        <w:t>Powiatowe Centrum Usług Wspólnych w Rawiczu</w:t>
      </w:r>
      <w:r>
        <w:t>, działając na podstawie art. 253 ust. 1 ustawy z dnia 11 września 2019r. Prawo zamówień publicznych (t.j. Dz. U. z 2026 poz. 793), zwanej dalej „ustawą Pzp”, informuje, że w toczącym się postępowaniu o udzielenie zamówienia publicznego, jako najkorzystniejsza wybrana została oferta złożona przez Wykonawcę</w:t>
      </w:r>
      <w:r>
        <w:rPr>
          <w:sz w:val="22"/>
          <w:szCs w:val="22"/>
        </w:rPr>
        <w:t>:</w:t>
      </w:r>
    </w:p>
    <w:tbl>
      <w:tblPr>
        <w:tblStyle w:val="Tabela-Siatka"/>
        <w:tblW w:w="0" w:type="auto"/>
        <w:tblInd w:w="38" w:type="dxa"/>
        <w:tblLook w:val="04A0" w:firstRow="1" w:lastRow="0" w:firstColumn="1" w:lastColumn="0" w:noHBand="0" w:noVBand="1"/>
      </w:tblPr>
      <w:tblGrid>
        <w:gridCol w:w="10032"/>
      </w:tblGrid>
      <w:tr w:rsidR="00FD1D89" w14:paraId="4794A8AE" w14:textId="77777777" w:rsidTr="00FD1D89">
        <w:tc>
          <w:tcPr>
            <w:tcW w:w="10220" w:type="dxa"/>
          </w:tcPr>
          <w:p w14:paraId="1DF7BBB1" w14:textId="77777777" w:rsidR="00FD1D89" w:rsidRPr="00FD1D89" w:rsidRDefault="00FD1D89" w:rsidP="00FD1D89">
            <w:pPr>
              <w:spacing w:before="80" w:line="360" w:lineRule="auto"/>
              <w:ind w:left="-75"/>
              <w:jc w:val="center"/>
              <w:rPr>
                <w:b/>
              </w:rPr>
            </w:pPr>
            <w:r w:rsidRPr="00FD1D89">
              <w:rPr>
                <w:b/>
              </w:rPr>
              <w:t>Hurst Sp. z o.o.</w:t>
            </w:r>
          </w:p>
          <w:p w14:paraId="43E83810" w14:textId="34847536" w:rsidR="00FD1D89" w:rsidRPr="00FD1D89" w:rsidRDefault="00FD1D89" w:rsidP="00FD1D89">
            <w:pPr>
              <w:spacing w:line="360" w:lineRule="auto"/>
              <w:ind w:left="-75"/>
              <w:jc w:val="center"/>
              <w:rPr>
                <w:b/>
              </w:rPr>
            </w:pPr>
            <w:r>
              <w:rPr>
                <w:bCs/>
              </w:rPr>
              <w:t xml:space="preserve">ul. </w:t>
            </w:r>
            <w:r w:rsidRPr="00FD1D89">
              <w:rPr>
                <w:bCs/>
              </w:rPr>
              <w:t>Dożynkowa 11</w:t>
            </w:r>
          </w:p>
          <w:p w14:paraId="3EBB9195" w14:textId="77777777" w:rsidR="00FD1D89" w:rsidRPr="00FD1D89" w:rsidRDefault="00FD1D89" w:rsidP="00FD1D89">
            <w:pPr>
              <w:ind w:left="-75"/>
              <w:jc w:val="center"/>
              <w:rPr>
                <w:bCs/>
              </w:rPr>
            </w:pPr>
            <w:r w:rsidRPr="00FD1D89">
              <w:rPr>
                <w:bCs/>
              </w:rPr>
              <w:t>63-900 Rawicz</w:t>
            </w:r>
          </w:p>
          <w:p w14:paraId="3CCCDDD1" w14:textId="042A9D6C" w:rsidR="00FD1D89" w:rsidRPr="00FD1D89" w:rsidRDefault="00FD1D89" w:rsidP="00FD1D89">
            <w:pPr>
              <w:spacing w:before="120" w:after="40" w:line="276" w:lineRule="auto"/>
              <w:ind w:left="-75"/>
              <w:jc w:val="both"/>
            </w:pPr>
            <w:r w:rsidRPr="00FD1D89">
              <w:t>za cenę</w:t>
            </w:r>
            <w:r>
              <w:t xml:space="preserve">: </w:t>
            </w:r>
            <w:r w:rsidRPr="00FD1D89">
              <w:rPr>
                <w:b/>
              </w:rPr>
              <w:t>4 655</w:t>
            </w:r>
            <w:r>
              <w:rPr>
                <w:b/>
              </w:rPr>
              <w:t> </w:t>
            </w:r>
            <w:r w:rsidRPr="00FD1D89">
              <w:rPr>
                <w:b/>
              </w:rPr>
              <w:t>260</w:t>
            </w:r>
            <w:r>
              <w:rPr>
                <w:b/>
              </w:rPr>
              <w:t>,</w:t>
            </w:r>
            <w:r w:rsidRPr="00FD1D89">
              <w:rPr>
                <w:b/>
              </w:rPr>
              <w:t>85 zł brutto</w:t>
            </w:r>
            <w:r w:rsidRPr="00FD1D89">
              <w:rPr>
                <w:bCs/>
              </w:rPr>
              <w:t>.</w:t>
            </w:r>
          </w:p>
          <w:p w14:paraId="4EA6A551" w14:textId="77777777" w:rsidR="00FD1D89" w:rsidRDefault="00FD1D89" w:rsidP="00FD1D89">
            <w:pPr>
              <w:spacing w:before="240" w:after="60" w:line="276" w:lineRule="auto"/>
              <w:ind w:left="-75"/>
              <w:jc w:val="both"/>
              <w:rPr>
                <w:color w:val="000000"/>
                <w:u w:val="single"/>
              </w:rPr>
            </w:pPr>
            <w:r w:rsidRPr="00FD1D89">
              <w:rPr>
                <w:color w:val="000000"/>
                <w:u w:val="single"/>
              </w:rPr>
              <w:t>Uzasadnienie wyboru:</w:t>
            </w:r>
          </w:p>
          <w:p w14:paraId="1D4DAA8D" w14:textId="514E9493" w:rsidR="00FD1D89" w:rsidRPr="00FD1D89" w:rsidRDefault="00FD1D89" w:rsidP="00FD1D89">
            <w:pPr>
              <w:spacing w:line="276" w:lineRule="auto"/>
              <w:ind w:left="-74"/>
              <w:jc w:val="both"/>
              <w:rPr>
                <w:color w:val="000000"/>
                <w:u w:val="single"/>
              </w:rPr>
            </w:pPr>
            <w:r w:rsidRPr="00FD1D89">
              <w:t>Oferta ww. Wykonawcy jest ofertą najkorzystniejszą, spełniającą warunki udziału w postępowaniu oraz niepodlegającą odrzuceniu.</w:t>
            </w:r>
          </w:p>
        </w:tc>
      </w:tr>
    </w:tbl>
    <w:p w14:paraId="7F2AED78" w14:textId="5D27A536" w:rsidR="00906D1A" w:rsidRPr="00FD1D89" w:rsidRDefault="00FD1D89" w:rsidP="00FD1D89">
      <w:pPr>
        <w:spacing w:before="120" w:after="120"/>
        <w:jc w:val="both"/>
        <w:rPr>
          <w:color w:val="000000"/>
        </w:rPr>
      </w:pPr>
      <w:r w:rsidRPr="00FD1D89">
        <w:rPr>
          <w:color w:val="000000"/>
        </w:rPr>
        <w:t xml:space="preserve">2. </w:t>
      </w:r>
      <w:r w:rsidR="00906D1A" w:rsidRPr="00FD1D89">
        <w:rPr>
          <w:color w:val="000000"/>
        </w:rPr>
        <w:t>Punktacja przyznana ofertom w każdym kryterium oceny ofert wraz z łączną punktacją:</w:t>
      </w:r>
    </w:p>
    <w:tbl>
      <w:tblPr>
        <w:tblW w:w="96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3434"/>
        <w:gridCol w:w="1616"/>
        <w:gridCol w:w="1816"/>
        <w:gridCol w:w="1616"/>
      </w:tblGrid>
      <w:tr w:rsidR="00FD1D89" w:rsidRPr="00FD1D89" w14:paraId="01B061AA" w14:textId="77777777" w:rsidTr="00FD1D89">
        <w:trPr>
          <w:trHeight w:val="874"/>
        </w:trPr>
        <w:tc>
          <w:tcPr>
            <w:tcW w:w="1212" w:type="dxa"/>
            <w:shd w:val="clear" w:color="auto" w:fill="F2F2F2"/>
            <w:vAlign w:val="center"/>
          </w:tcPr>
          <w:p w14:paraId="2CE51E8A" w14:textId="77777777" w:rsidR="00FD1D89" w:rsidRPr="00FD1D89" w:rsidRDefault="00FD1D89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53517864"/>
            <w:r w:rsidRPr="00FD1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3434" w:type="dxa"/>
            <w:shd w:val="clear" w:color="auto" w:fill="F2F2F2"/>
            <w:vAlign w:val="center"/>
          </w:tcPr>
          <w:p w14:paraId="6CD1570B" w14:textId="77777777" w:rsidR="00FD1D89" w:rsidRPr="00FD1D89" w:rsidRDefault="00FD1D89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1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1616" w:type="dxa"/>
            <w:shd w:val="clear" w:color="auto" w:fill="F2F2F2"/>
            <w:vAlign w:val="center"/>
          </w:tcPr>
          <w:p w14:paraId="360522B4" w14:textId="1B3902BB" w:rsidR="00FD1D89" w:rsidRPr="00FD1D89" w:rsidRDefault="00FD1D89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1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Cena</w:t>
            </w:r>
          </w:p>
        </w:tc>
        <w:tc>
          <w:tcPr>
            <w:tcW w:w="1816" w:type="dxa"/>
            <w:shd w:val="clear" w:color="auto" w:fill="F2F2F2"/>
            <w:vAlign w:val="center"/>
          </w:tcPr>
          <w:p w14:paraId="7E1127D5" w14:textId="7CE74348" w:rsidR="00FD1D89" w:rsidRPr="00FD1D89" w:rsidRDefault="00FD1D89" w:rsidP="00EF318B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1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Okres gwarancji na wykonane roboty budowlane</w:t>
            </w:r>
          </w:p>
        </w:tc>
        <w:tc>
          <w:tcPr>
            <w:tcW w:w="1616" w:type="dxa"/>
            <w:shd w:val="clear" w:color="auto" w:fill="F2F2F2"/>
            <w:vAlign w:val="center"/>
          </w:tcPr>
          <w:p w14:paraId="41C019F3" w14:textId="77777777" w:rsidR="00FD1D89" w:rsidRPr="00FD1D89" w:rsidRDefault="00FD1D89" w:rsidP="00EF318B">
            <w:pPr>
              <w:pStyle w:val="Zwykytek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D1D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Łączna liczba punktów</w:t>
            </w:r>
          </w:p>
        </w:tc>
      </w:tr>
      <w:bookmarkEnd w:id="1"/>
      <w:tr w:rsidR="00FD1D89" w:rsidRPr="00FD1D89" w14:paraId="2F32F6C8" w14:textId="77777777" w:rsidTr="00FD1D89">
        <w:trPr>
          <w:trHeight w:val="246"/>
        </w:trPr>
        <w:tc>
          <w:tcPr>
            <w:tcW w:w="1212" w:type="dxa"/>
            <w:vAlign w:val="center"/>
          </w:tcPr>
          <w:p w14:paraId="752475AB" w14:textId="091D1C1F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434" w:type="dxa"/>
            <w:vAlign w:val="center"/>
          </w:tcPr>
          <w:p w14:paraId="12C31D35" w14:textId="0BC28735" w:rsidR="00FD1D89" w:rsidRPr="00FD1D89" w:rsidRDefault="00FD1D89" w:rsidP="00FD1D8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/>
                <w:sz w:val="22"/>
                <w:szCs w:val="22"/>
              </w:rPr>
              <w:t>Hurst Sp. z o.o.</w:t>
            </w:r>
          </w:p>
          <w:p w14:paraId="624425EF" w14:textId="08A32536" w:rsidR="00FD1D89" w:rsidRPr="00FD1D89" w:rsidRDefault="00FD1D89" w:rsidP="00FD1D8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Sierakowo, ul. </w:t>
            </w:r>
            <w:r w:rsidRPr="00FD1D89">
              <w:rPr>
                <w:rFonts w:ascii="Times New Roman" w:hAnsi="Times New Roman" w:cs="Times New Roman"/>
                <w:bCs/>
                <w:sz w:val="22"/>
                <w:szCs w:val="22"/>
              </w:rPr>
              <w:t>Dożynkowa 11</w:t>
            </w:r>
          </w:p>
          <w:p w14:paraId="6B703E0E" w14:textId="3DAC27A6" w:rsidR="00FD1D89" w:rsidRPr="00FD1D89" w:rsidRDefault="00FD1D89" w:rsidP="00FD1D89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Cs/>
                <w:sz w:val="22"/>
                <w:szCs w:val="22"/>
              </w:rPr>
              <w:t>63-900 Rawicz</w:t>
            </w:r>
          </w:p>
        </w:tc>
        <w:tc>
          <w:tcPr>
            <w:tcW w:w="1616" w:type="dxa"/>
            <w:vAlign w:val="center"/>
          </w:tcPr>
          <w:p w14:paraId="4C097F12" w14:textId="314CB79D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816" w:type="dxa"/>
            <w:vAlign w:val="center"/>
          </w:tcPr>
          <w:p w14:paraId="235CA33E" w14:textId="3AF1209B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16" w:type="dxa"/>
            <w:vAlign w:val="center"/>
          </w:tcPr>
          <w:p w14:paraId="4C673A43" w14:textId="580F2963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FD1D89" w:rsidRPr="00FD1D89" w14:paraId="6CA047E9" w14:textId="77777777" w:rsidTr="00FD1D89">
        <w:trPr>
          <w:trHeight w:val="246"/>
        </w:trPr>
        <w:tc>
          <w:tcPr>
            <w:tcW w:w="1212" w:type="dxa"/>
            <w:vAlign w:val="center"/>
          </w:tcPr>
          <w:p w14:paraId="58B3AB5B" w14:textId="2FD074CA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34" w:type="dxa"/>
            <w:vAlign w:val="center"/>
          </w:tcPr>
          <w:p w14:paraId="7FC1AD94" w14:textId="47BA232B" w:rsidR="00FD1D89" w:rsidRPr="00FD1D89" w:rsidRDefault="00FD1D89" w:rsidP="00FD1D8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Fastcon </w:t>
            </w:r>
            <w:r w:rsidR="00494292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 w:rsidRPr="00FD1D89">
              <w:rPr>
                <w:rFonts w:ascii="Times New Roman" w:hAnsi="Times New Roman" w:cs="Times New Roman"/>
                <w:b/>
                <w:sz w:val="22"/>
                <w:szCs w:val="22"/>
              </w:rPr>
              <w:t>p. z o.o.</w:t>
            </w:r>
          </w:p>
          <w:p w14:paraId="442CF9B5" w14:textId="415D8604" w:rsidR="00FD1D89" w:rsidRPr="00FD1D89" w:rsidRDefault="00494292" w:rsidP="00FD1D8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Paprotna 12A</w:t>
            </w:r>
          </w:p>
          <w:p w14:paraId="0C7460CF" w14:textId="6790A5C3" w:rsidR="00FD1D89" w:rsidRPr="00FD1D89" w:rsidRDefault="00494292" w:rsidP="00FD1D89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51-117 Wrocław</w:t>
            </w:r>
          </w:p>
        </w:tc>
        <w:tc>
          <w:tcPr>
            <w:tcW w:w="1616" w:type="dxa"/>
            <w:vAlign w:val="center"/>
          </w:tcPr>
          <w:p w14:paraId="67B2A6AF" w14:textId="4A303C9E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59,46</w:t>
            </w:r>
          </w:p>
        </w:tc>
        <w:tc>
          <w:tcPr>
            <w:tcW w:w="1816" w:type="dxa"/>
            <w:vAlign w:val="center"/>
          </w:tcPr>
          <w:p w14:paraId="4BB17E56" w14:textId="05A1050A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16" w:type="dxa"/>
            <w:vAlign w:val="center"/>
          </w:tcPr>
          <w:p w14:paraId="1B1E188B" w14:textId="4E59D59F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99,46</w:t>
            </w:r>
          </w:p>
        </w:tc>
      </w:tr>
      <w:tr w:rsidR="00FD1D89" w:rsidRPr="00FD1D89" w14:paraId="7AE6C0B0" w14:textId="77777777" w:rsidTr="00FD1D89">
        <w:trPr>
          <w:trHeight w:val="246"/>
        </w:trPr>
        <w:tc>
          <w:tcPr>
            <w:tcW w:w="1212" w:type="dxa"/>
            <w:vAlign w:val="center"/>
          </w:tcPr>
          <w:p w14:paraId="67651E42" w14:textId="69147346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3434" w:type="dxa"/>
            <w:vAlign w:val="center"/>
          </w:tcPr>
          <w:p w14:paraId="2D46C097" w14:textId="7CDA2D7A" w:rsidR="00FD1D89" w:rsidRPr="00FD1D89" w:rsidRDefault="00FD1D89" w:rsidP="00FD1D8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"RAWBUD" - Rawicz </w:t>
            </w:r>
            <w:r w:rsidR="00494292">
              <w:rPr>
                <w:rFonts w:ascii="Times New Roman" w:hAnsi="Times New Roman" w:cs="Times New Roman"/>
                <w:b/>
                <w:sz w:val="22"/>
                <w:szCs w:val="22"/>
              </w:rPr>
              <w:t>S</w:t>
            </w:r>
            <w:r w:rsidRPr="00FD1D89">
              <w:rPr>
                <w:rFonts w:ascii="Times New Roman" w:hAnsi="Times New Roman" w:cs="Times New Roman"/>
                <w:b/>
                <w:sz w:val="22"/>
                <w:szCs w:val="22"/>
              </w:rPr>
              <w:t>p. z o.o.</w:t>
            </w:r>
          </w:p>
          <w:p w14:paraId="0E5728F1" w14:textId="63838EC5" w:rsidR="00FD1D89" w:rsidRPr="00FD1D89" w:rsidRDefault="00494292" w:rsidP="00FD1D8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Masłowo, ul. </w:t>
            </w:r>
            <w:r w:rsidR="00FD1D89" w:rsidRPr="00FD1D89">
              <w:rPr>
                <w:rFonts w:ascii="Times New Roman" w:hAnsi="Times New Roman" w:cs="Times New Roman"/>
                <w:bCs/>
                <w:sz w:val="22"/>
                <w:szCs w:val="22"/>
              </w:rPr>
              <w:t>Śląska 88</w:t>
            </w:r>
          </w:p>
          <w:p w14:paraId="40CA4EFD" w14:textId="061F4E8E" w:rsidR="00FD1D89" w:rsidRPr="00FD1D89" w:rsidRDefault="00FD1D89" w:rsidP="00FD1D89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Cs/>
                <w:sz w:val="22"/>
                <w:szCs w:val="22"/>
              </w:rPr>
              <w:t>63-900 Masłowo</w:t>
            </w:r>
          </w:p>
        </w:tc>
        <w:tc>
          <w:tcPr>
            <w:tcW w:w="1616" w:type="dxa"/>
            <w:vAlign w:val="center"/>
          </w:tcPr>
          <w:p w14:paraId="2C45048C" w14:textId="1C7ADF84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56,81</w:t>
            </w:r>
          </w:p>
        </w:tc>
        <w:tc>
          <w:tcPr>
            <w:tcW w:w="1816" w:type="dxa"/>
            <w:vAlign w:val="center"/>
          </w:tcPr>
          <w:p w14:paraId="6ECC3105" w14:textId="3ED1B668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16" w:type="dxa"/>
            <w:vAlign w:val="center"/>
          </w:tcPr>
          <w:p w14:paraId="2C3EA904" w14:textId="67A563E5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96,81</w:t>
            </w:r>
          </w:p>
        </w:tc>
      </w:tr>
      <w:tr w:rsidR="00FD1D89" w:rsidRPr="00FD1D89" w14:paraId="549026AA" w14:textId="77777777" w:rsidTr="00FD1D89">
        <w:trPr>
          <w:trHeight w:val="2134"/>
        </w:trPr>
        <w:tc>
          <w:tcPr>
            <w:tcW w:w="1212" w:type="dxa"/>
            <w:vAlign w:val="center"/>
          </w:tcPr>
          <w:p w14:paraId="4EF6270D" w14:textId="5521CACB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434" w:type="dxa"/>
            <w:vAlign w:val="center"/>
          </w:tcPr>
          <w:p w14:paraId="5444F5EA" w14:textId="688EB6F6" w:rsidR="00FD1D89" w:rsidRPr="00FD1D89" w:rsidRDefault="00FD1D89" w:rsidP="00FD1D89">
            <w:pPr>
              <w:pStyle w:val="Zwykytekst"/>
              <w:spacing w:before="40" w:line="276" w:lineRule="auto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/>
                <w:sz w:val="22"/>
                <w:szCs w:val="22"/>
              </w:rPr>
              <w:t>ImerCon Sp. z o.o.</w:t>
            </w:r>
          </w:p>
          <w:p w14:paraId="749AE3D4" w14:textId="3B5903F1" w:rsidR="00FD1D89" w:rsidRPr="00FD1D89" w:rsidRDefault="00FD1D89" w:rsidP="00FD1D89">
            <w:pPr>
              <w:pStyle w:val="Zwykytekst"/>
              <w:spacing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Cs/>
                <w:sz w:val="22"/>
                <w:szCs w:val="22"/>
              </w:rPr>
              <w:t>Swadzim, ul. Parkowa 4</w:t>
            </w:r>
          </w:p>
          <w:p w14:paraId="75232357" w14:textId="67B1FBE3" w:rsidR="00FD1D89" w:rsidRPr="00FD1D89" w:rsidRDefault="00FD1D89" w:rsidP="00FD1D89">
            <w:pPr>
              <w:pStyle w:val="Zwykytekst"/>
              <w:spacing w:after="40" w:line="276" w:lineRule="auto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bCs/>
                <w:sz w:val="22"/>
                <w:szCs w:val="22"/>
              </w:rPr>
              <w:t>62-080 Tarnowo Podgórne</w:t>
            </w:r>
          </w:p>
        </w:tc>
        <w:tc>
          <w:tcPr>
            <w:tcW w:w="1616" w:type="dxa"/>
            <w:vAlign w:val="center"/>
          </w:tcPr>
          <w:p w14:paraId="600FAD06" w14:textId="09D4D055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56,45</w:t>
            </w:r>
          </w:p>
        </w:tc>
        <w:tc>
          <w:tcPr>
            <w:tcW w:w="1816" w:type="dxa"/>
            <w:vAlign w:val="center"/>
          </w:tcPr>
          <w:p w14:paraId="546DB916" w14:textId="42B8D109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1616" w:type="dxa"/>
            <w:vAlign w:val="center"/>
          </w:tcPr>
          <w:p w14:paraId="566750B5" w14:textId="0CE42BC4" w:rsidR="00FD1D89" w:rsidRPr="00FD1D89" w:rsidRDefault="00FD1D89" w:rsidP="00744C5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D1D89">
              <w:rPr>
                <w:rFonts w:ascii="Times New Roman" w:hAnsi="Times New Roman" w:cs="Times New Roman"/>
                <w:sz w:val="22"/>
                <w:szCs w:val="22"/>
              </w:rPr>
              <w:t xml:space="preserve">  96,45</w:t>
            </w:r>
          </w:p>
        </w:tc>
      </w:tr>
    </w:tbl>
    <w:p w14:paraId="01B60F12" w14:textId="77777777" w:rsidR="00906D1A" w:rsidRPr="00FD1D89" w:rsidRDefault="00906D1A" w:rsidP="00906D1A">
      <w:pPr>
        <w:spacing w:before="120"/>
        <w:jc w:val="both"/>
        <w:rPr>
          <w:color w:val="000000"/>
        </w:rPr>
      </w:pPr>
    </w:p>
    <w:p w14:paraId="4342650E" w14:textId="77777777" w:rsidR="00906D1A" w:rsidRPr="00FD1D89" w:rsidRDefault="00906D1A" w:rsidP="00906D1A">
      <w:pPr>
        <w:jc w:val="both"/>
        <w:rPr>
          <w:color w:val="000000"/>
        </w:rPr>
      </w:pPr>
    </w:p>
    <w:p w14:paraId="652BA293" w14:textId="59419C83" w:rsidR="009F0E5C" w:rsidRPr="00494292" w:rsidRDefault="00494292" w:rsidP="00906D1A">
      <w:pPr>
        <w:spacing w:after="40" w:line="360" w:lineRule="auto"/>
        <w:jc w:val="both"/>
      </w:pPr>
      <w:r w:rsidRPr="00494292">
        <w:t xml:space="preserve">3. </w:t>
      </w:r>
      <w:r w:rsidR="009F0E5C" w:rsidRPr="00494292">
        <w:t xml:space="preserve">Informacja </w:t>
      </w:r>
      <w:r w:rsidR="00BD2174" w:rsidRPr="00494292">
        <w:t>o terminie zawarcia umowy</w:t>
      </w:r>
    </w:p>
    <w:p w14:paraId="5608CF19" w14:textId="278DD26D" w:rsidR="00F960D7" w:rsidRPr="00FD1D89" w:rsidRDefault="00A029B8" w:rsidP="00906D1A">
      <w:pPr>
        <w:spacing w:after="120" w:line="360" w:lineRule="auto"/>
        <w:jc w:val="both"/>
      </w:pPr>
      <w:r w:rsidRPr="00FD1D89">
        <w:t>U</w:t>
      </w:r>
      <w:r w:rsidR="00F960D7" w:rsidRPr="00FD1D89">
        <w:t>mowa w sp</w:t>
      </w:r>
      <w:r w:rsidR="004C3459" w:rsidRPr="00FD1D89">
        <w:t>r</w:t>
      </w:r>
      <w:r w:rsidR="00F960D7" w:rsidRPr="00FD1D89">
        <w:t>awie zamówienia publicznego</w:t>
      </w:r>
      <w:r w:rsidR="00D8427E" w:rsidRPr="00FD1D89">
        <w:t xml:space="preserve">, zgodnie z art. </w:t>
      </w:r>
      <w:r w:rsidR="009F18DC" w:rsidRPr="00FD1D89">
        <w:t>308</w:t>
      </w:r>
      <w:r w:rsidR="00D8427E" w:rsidRPr="00FD1D89">
        <w:t xml:space="preserve"> ust. </w:t>
      </w:r>
      <w:r w:rsidR="009F18DC" w:rsidRPr="00FD1D89">
        <w:t>2</w:t>
      </w:r>
      <w:r w:rsidR="00D8427E" w:rsidRPr="00FD1D89">
        <w:t xml:space="preserve"> ustawy Pzp,</w:t>
      </w:r>
      <w:r w:rsidRPr="00FD1D89">
        <w:t xml:space="preserve"> zostanie</w:t>
      </w:r>
      <w:r w:rsidR="00F960D7" w:rsidRPr="00FD1D89">
        <w:t xml:space="preserve"> zawarta,</w:t>
      </w:r>
      <w:r w:rsidRPr="00FD1D89">
        <w:t xml:space="preserve"> </w:t>
      </w:r>
      <w:r w:rsidR="00F960D7" w:rsidRPr="00FD1D89">
        <w:t xml:space="preserve">z </w:t>
      </w:r>
      <w:r w:rsidRPr="00FD1D89">
        <w:t xml:space="preserve">uwzględnieniem art. 577 ustawy Pzp, </w:t>
      </w:r>
      <w:r w:rsidR="00F960D7" w:rsidRPr="00FD1D89">
        <w:t>w terminie</w:t>
      </w:r>
      <w:r w:rsidR="00D8427E" w:rsidRPr="00FD1D89">
        <w:t xml:space="preserve"> </w:t>
      </w:r>
      <w:r w:rsidR="004A0581" w:rsidRPr="00FD1D89">
        <w:t>nie krótszym niż 5 dni od dnia przesłania niniejszej informacji o wyborze najkorzystniejszej oferty.</w:t>
      </w:r>
    </w:p>
    <w:p w14:paraId="41D6B8F5" w14:textId="6321688F" w:rsidR="00494292" w:rsidRDefault="00494292" w:rsidP="00494292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65826C5D" w14:textId="77777777" w:rsidR="00494292" w:rsidRDefault="00494292" w:rsidP="00494292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57841210" w14:textId="77777777" w:rsidR="00494292" w:rsidRDefault="00494292" w:rsidP="00494292">
      <w:pPr>
        <w:ind w:left="3540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00B5C755" w14:textId="77777777" w:rsidR="00494292" w:rsidRDefault="00494292" w:rsidP="00494292">
      <w:pPr>
        <w:ind w:left="3540"/>
        <w:jc w:val="center"/>
        <w:rPr>
          <w:sz w:val="18"/>
          <w:szCs w:val="18"/>
        </w:rPr>
      </w:pPr>
    </w:p>
    <w:p w14:paraId="58ACC159" w14:textId="72D71F8A" w:rsidR="00494292" w:rsidRDefault="00494292" w:rsidP="00494292">
      <w:pPr>
        <w:ind w:left="3540"/>
        <w:jc w:val="center"/>
      </w:pPr>
      <w:r>
        <w:rPr>
          <w:sz w:val="18"/>
          <w:szCs w:val="18"/>
        </w:rPr>
        <w:t>(-) Urszula Stefaniak</w:t>
      </w:r>
    </w:p>
    <w:bookmarkEnd w:id="0"/>
    <w:p w14:paraId="60F2179C" w14:textId="41E1F7DB" w:rsidR="008642B3" w:rsidRPr="00FD1D89" w:rsidRDefault="008642B3" w:rsidP="00906D1A">
      <w:pPr>
        <w:jc w:val="right"/>
        <w:rPr>
          <w:vertAlign w:val="superscript"/>
        </w:rPr>
      </w:pPr>
    </w:p>
    <w:sectPr w:rsidR="008642B3" w:rsidRPr="00FD1D89" w:rsidSect="00906D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9F453" w14:textId="77777777" w:rsidR="00B60540" w:rsidRDefault="00B60540">
      <w:r>
        <w:separator/>
      </w:r>
    </w:p>
  </w:endnote>
  <w:endnote w:type="continuationSeparator" w:id="0">
    <w:p w14:paraId="60981F28" w14:textId="77777777" w:rsidR="00B60540" w:rsidRDefault="00B60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64E84" w14:textId="77777777" w:rsidR="004A0581" w:rsidRDefault="004A0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C2BC4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2C7DFF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46301" w14:textId="77777777" w:rsidR="004A0581" w:rsidRDefault="004A0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B32BE" w14:textId="77777777" w:rsidR="00B60540" w:rsidRDefault="00B60540">
      <w:r>
        <w:separator/>
      </w:r>
    </w:p>
  </w:footnote>
  <w:footnote w:type="continuationSeparator" w:id="0">
    <w:p w14:paraId="4976BBB3" w14:textId="77777777" w:rsidR="00B60540" w:rsidRDefault="00B605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20A20" w14:textId="77777777" w:rsidR="004A0581" w:rsidRDefault="004A0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56040" w14:textId="77777777" w:rsidR="004A0581" w:rsidRDefault="004A0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85AD3" w14:textId="77777777" w:rsidR="004A0581" w:rsidRDefault="004A05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2C5873"/>
    <w:multiLevelType w:val="hybridMultilevel"/>
    <w:tmpl w:val="2E3E7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760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297"/>
    <w:rsid w:val="00022322"/>
    <w:rsid w:val="00042497"/>
    <w:rsid w:val="00060FFD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2188B"/>
    <w:rsid w:val="00431C0B"/>
    <w:rsid w:val="00437CAD"/>
    <w:rsid w:val="004657DA"/>
    <w:rsid w:val="00494292"/>
    <w:rsid w:val="004A0581"/>
    <w:rsid w:val="004B2665"/>
    <w:rsid w:val="004B6624"/>
    <w:rsid w:val="004C2194"/>
    <w:rsid w:val="004C3459"/>
    <w:rsid w:val="004D6496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45297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AF0705"/>
    <w:rsid w:val="00B32D12"/>
    <w:rsid w:val="00B464D3"/>
    <w:rsid w:val="00B60540"/>
    <w:rsid w:val="00B8185B"/>
    <w:rsid w:val="00B92610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06927"/>
    <w:rsid w:val="00F33C66"/>
    <w:rsid w:val="00F960D7"/>
    <w:rsid w:val="00FA06BB"/>
    <w:rsid w:val="00FA1F97"/>
    <w:rsid w:val="00FB2660"/>
    <w:rsid w:val="00FB7F50"/>
    <w:rsid w:val="00FD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E149CB"/>
  <w15:chartTrackingRefBased/>
  <w15:docId w15:val="{11877D68-14BB-4878-86AB-DAAC940D2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D1D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Anita Ceglarek</dc:creator>
  <cp:keywords/>
  <dc:description/>
  <cp:lastModifiedBy>Anita Ceglarek</cp:lastModifiedBy>
  <cp:revision>3</cp:revision>
  <cp:lastPrinted>1899-12-31T23:00:00Z</cp:lastPrinted>
  <dcterms:created xsi:type="dcterms:W3CDTF">2026-08-13T09:34:00Z</dcterms:created>
  <dcterms:modified xsi:type="dcterms:W3CDTF">2026-08-13T09:43:00Z</dcterms:modified>
</cp:coreProperties>
</file>