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516C7308" w14:textId="71AB1644" w:rsidR="00A26ED7" w:rsidRDefault="00A26ED7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A26ED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</w:t>
      </w:r>
      <w:r w:rsidR="00A10F2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i dostawa rękawic diagnostycznych I</w:t>
      </w:r>
      <w:r w:rsidR="00A731F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I</w:t>
      </w:r>
    </w:p>
    <w:p w14:paraId="412D55C7" w14:textId="2FA0A349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A731FD">
        <w:rPr>
          <w:rFonts w:ascii="Times New Roman" w:eastAsia="Times New Roman" w:hAnsi="Times New Roman"/>
          <w:b/>
          <w:sz w:val="24"/>
          <w:szCs w:val="24"/>
          <w:lang w:eastAsia="pl-PL"/>
        </w:rPr>
        <w:t>48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A26ED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39CFBDA4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A731FD">
      <w:rPr>
        <w:rFonts w:ascii="Arial" w:hAnsi="Arial" w:cs="Arial"/>
        <w:sz w:val="20"/>
        <w:szCs w:val="20"/>
      </w:rPr>
      <w:t>48</w:t>
    </w:r>
    <w:r w:rsidR="004D7961">
      <w:rPr>
        <w:rFonts w:ascii="Arial" w:hAnsi="Arial" w:cs="Arial"/>
        <w:sz w:val="20"/>
        <w:szCs w:val="20"/>
      </w:rPr>
      <w:t>/202</w:t>
    </w:r>
    <w:r w:rsidR="00A26ED7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56C83"/>
    <w:rsid w:val="000811F5"/>
    <w:rsid w:val="00084786"/>
    <w:rsid w:val="000C7CB3"/>
    <w:rsid w:val="0016158F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164FA"/>
    <w:rsid w:val="00620476"/>
    <w:rsid w:val="006318BA"/>
    <w:rsid w:val="00657A47"/>
    <w:rsid w:val="00675AB9"/>
    <w:rsid w:val="00745A44"/>
    <w:rsid w:val="007666D6"/>
    <w:rsid w:val="007A2C38"/>
    <w:rsid w:val="007D4FB4"/>
    <w:rsid w:val="007E29F4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10F27"/>
    <w:rsid w:val="00A26ED7"/>
    <w:rsid w:val="00A56A6F"/>
    <w:rsid w:val="00A731FD"/>
    <w:rsid w:val="00A87380"/>
    <w:rsid w:val="00A90A3A"/>
    <w:rsid w:val="00AA15C9"/>
    <w:rsid w:val="00AF4E90"/>
    <w:rsid w:val="00AF7375"/>
    <w:rsid w:val="00B452C5"/>
    <w:rsid w:val="00B641BE"/>
    <w:rsid w:val="00B77707"/>
    <w:rsid w:val="00B97C62"/>
    <w:rsid w:val="00BA20D6"/>
    <w:rsid w:val="00BE3BCE"/>
    <w:rsid w:val="00C07EC1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Ewa Szlifińska</cp:lastModifiedBy>
  <cp:revision>16</cp:revision>
  <cp:lastPrinted>2024-07-29T08:10:00Z</cp:lastPrinted>
  <dcterms:created xsi:type="dcterms:W3CDTF">2023-04-18T07:16:00Z</dcterms:created>
  <dcterms:modified xsi:type="dcterms:W3CDTF">2026-07-23T09:01:00Z</dcterms:modified>
</cp:coreProperties>
</file>