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6AAFB" w14:textId="33529294" w:rsidR="005F4BC0" w:rsidRDefault="00EC205A" w:rsidP="004F079B">
      <w:pPr>
        <w:spacing w:after="240"/>
        <w:jc w:val="right"/>
        <w:rPr>
          <w:sz w:val="22"/>
          <w:szCs w:val="22"/>
        </w:rPr>
      </w:pPr>
      <w:r w:rsidRPr="00EC205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C205A">
        <w:rPr>
          <w:sz w:val="22"/>
          <w:szCs w:val="22"/>
        </w:rPr>
        <w:t>2026-08-12</w:t>
      </w:r>
    </w:p>
    <w:p w14:paraId="692A094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59B0D7A" w14:textId="77777777" w:rsidR="00EC205A" w:rsidRPr="00EC205A" w:rsidRDefault="00EC205A">
      <w:pPr>
        <w:rPr>
          <w:b/>
          <w:bCs/>
          <w:sz w:val="22"/>
          <w:szCs w:val="22"/>
        </w:rPr>
      </w:pPr>
      <w:r w:rsidRPr="00EC205A">
        <w:rPr>
          <w:b/>
          <w:bCs/>
          <w:sz w:val="22"/>
          <w:szCs w:val="22"/>
        </w:rPr>
        <w:t>Akademia Górniczo - Hutnicza</w:t>
      </w:r>
    </w:p>
    <w:p w14:paraId="30698EC4" w14:textId="77777777" w:rsidR="00EC205A" w:rsidRPr="00EC205A" w:rsidRDefault="00EC205A">
      <w:pPr>
        <w:rPr>
          <w:b/>
          <w:bCs/>
          <w:sz w:val="22"/>
          <w:szCs w:val="22"/>
        </w:rPr>
      </w:pPr>
      <w:r w:rsidRPr="00EC205A">
        <w:rPr>
          <w:b/>
          <w:bCs/>
          <w:sz w:val="22"/>
          <w:szCs w:val="22"/>
        </w:rPr>
        <w:t>im. Stanisława Staszica w Krakowie</w:t>
      </w:r>
    </w:p>
    <w:p w14:paraId="0CB35F3D" w14:textId="5C96C6F3" w:rsidR="00F16C50" w:rsidRPr="00D91931" w:rsidRDefault="00EC205A">
      <w:pPr>
        <w:rPr>
          <w:b/>
          <w:bCs/>
          <w:sz w:val="22"/>
          <w:szCs w:val="22"/>
        </w:rPr>
      </w:pPr>
      <w:r w:rsidRPr="00EC205A">
        <w:rPr>
          <w:b/>
          <w:bCs/>
          <w:sz w:val="22"/>
          <w:szCs w:val="22"/>
        </w:rPr>
        <w:t>Dział Zamówień Publicznych</w:t>
      </w:r>
    </w:p>
    <w:p w14:paraId="58595B3C" w14:textId="4E5B7C4B" w:rsidR="00F16C50" w:rsidRPr="00BD5546" w:rsidRDefault="00EC205A">
      <w:pPr>
        <w:rPr>
          <w:sz w:val="22"/>
          <w:szCs w:val="22"/>
        </w:rPr>
      </w:pPr>
      <w:r w:rsidRPr="00EC205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C205A">
        <w:rPr>
          <w:sz w:val="22"/>
          <w:szCs w:val="22"/>
        </w:rPr>
        <w:t>30</w:t>
      </w:r>
    </w:p>
    <w:p w14:paraId="770DEFD9" w14:textId="6EAEB1B3" w:rsidR="00F16C50" w:rsidRPr="00BD5546" w:rsidRDefault="00EC205A">
      <w:pPr>
        <w:rPr>
          <w:sz w:val="22"/>
          <w:szCs w:val="22"/>
        </w:rPr>
      </w:pPr>
      <w:r w:rsidRPr="00EC205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C205A">
        <w:rPr>
          <w:sz w:val="22"/>
          <w:szCs w:val="22"/>
        </w:rPr>
        <w:t>Kraków</w:t>
      </w:r>
    </w:p>
    <w:p w14:paraId="6CB75CFA" w14:textId="3573B02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C205A" w:rsidRPr="00EC205A">
        <w:rPr>
          <w:bCs/>
          <w:sz w:val="22"/>
          <w:szCs w:val="22"/>
        </w:rPr>
        <w:t>KC-DE-zp.25.347.2026</w:t>
      </w:r>
      <w:r w:rsidRPr="00D91931">
        <w:rPr>
          <w:sz w:val="22"/>
          <w:szCs w:val="22"/>
        </w:rPr>
        <w:tab/>
        <w:t xml:space="preserve"> </w:t>
      </w:r>
    </w:p>
    <w:p w14:paraId="5176DA7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A87DA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5E9F2E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B190D7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2778C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52757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712F2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32B75C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C205A" w:rsidRPr="00607F9B" w14:paraId="77DF85E9" w14:textId="77777777" w:rsidTr="003E0361">
        <w:trPr>
          <w:trHeight w:val="638"/>
        </w:trPr>
        <w:tc>
          <w:tcPr>
            <w:tcW w:w="959" w:type="dxa"/>
          </w:tcPr>
          <w:p w14:paraId="79658ED9" w14:textId="77777777" w:rsidR="00EC205A" w:rsidRPr="00607F9B" w:rsidRDefault="00EC205A" w:rsidP="003E03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8261424" w14:textId="3239CA9F" w:rsidR="00EC205A" w:rsidRPr="00607F9B" w:rsidRDefault="00EC205A" w:rsidP="003E03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C205A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C205A">
              <w:rPr>
                <w:b/>
                <w:bCs/>
                <w:sz w:val="22"/>
                <w:szCs w:val="22"/>
              </w:rPr>
              <w:t>Modernizacja sal 1.19 i 1.20 w pawilonie D-17 AGH w Krakowie - KC-DE-zp.25.347.2026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0E38ACB" w14:textId="7B9E23AE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450584E" w14:textId="39219C5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C205A" w:rsidRPr="00EC205A">
        <w:rPr>
          <w:rFonts w:ascii="Times New Roman" w:hAnsi="Times New Roman"/>
          <w:b/>
          <w:szCs w:val="22"/>
        </w:rPr>
        <w:t>2026-08-13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C205A" w:rsidRPr="00EC205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C205A" w:rsidRPr="00EC205A">
        <w:rPr>
          <w:rFonts w:ascii="Times New Roman" w:hAnsi="Times New Roman"/>
          <w:b/>
          <w:szCs w:val="22"/>
        </w:rPr>
        <w:t>2026-08-18</w:t>
      </w:r>
      <w:r w:rsidR="008365E9">
        <w:rPr>
          <w:rFonts w:ascii="Times New Roman" w:hAnsi="Times New Roman"/>
          <w:szCs w:val="22"/>
        </w:rPr>
        <w:t xml:space="preserve"> godz. </w:t>
      </w:r>
      <w:r w:rsidR="00EC205A" w:rsidRPr="00EC205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958518D" w14:textId="466B648E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C205A" w:rsidRPr="00EC205A">
        <w:rPr>
          <w:rFonts w:ascii="Times New Roman" w:hAnsi="Times New Roman"/>
          <w:b/>
          <w:szCs w:val="22"/>
        </w:rPr>
        <w:t>2026-08-13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C205A" w:rsidRPr="00EC205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C205A" w:rsidRPr="00EC205A">
        <w:rPr>
          <w:rFonts w:ascii="Times New Roman" w:hAnsi="Times New Roman"/>
          <w:b/>
          <w:szCs w:val="22"/>
        </w:rPr>
        <w:t>2026-08-18</w:t>
      </w:r>
      <w:r w:rsidR="008365E9">
        <w:rPr>
          <w:rFonts w:ascii="Times New Roman" w:hAnsi="Times New Roman"/>
          <w:szCs w:val="22"/>
        </w:rPr>
        <w:t xml:space="preserve"> godz. </w:t>
      </w:r>
      <w:r w:rsidR="00EC205A" w:rsidRPr="00EC205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C3D3DF3" w14:textId="70622685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2B007F">
        <w:rPr>
          <w:rFonts w:ascii="Times New Roman" w:hAnsi="Times New Roman"/>
          <w:szCs w:val="22"/>
        </w:rPr>
        <w:t>11.09.2026</w:t>
      </w:r>
      <w:r w:rsidRPr="00BB5224">
        <w:rPr>
          <w:rFonts w:ascii="Times New Roman" w:hAnsi="Times New Roman"/>
          <w:szCs w:val="22"/>
        </w:rPr>
        <w:t xml:space="preserve"> na dzień:</w:t>
      </w:r>
      <w:r w:rsidR="002B007F">
        <w:rPr>
          <w:rFonts w:ascii="Times New Roman" w:hAnsi="Times New Roman"/>
          <w:szCs w:val="22"/>
        </w:rPr>
        <w:t xml:space="preserve"> 16.09.2026</w:t>
      </w:r>
    </w:p>
    <w:p w14:paraId="047E882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53A9AE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454B1F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F46AE" w14:textId="77777777" w:rsidR="00C95099" w:rsidRDefault="00C95099">
      <w:r>
        <w:separator/>
      </w:r>
    </w:p>
  </w:endnote>
  <w:endnote w:type="continuationSeparator" w:id="0">
    <w:p w14:paraId="646DE108" w14:textId="77777777" w:rsidR="00C95099" w:rsidRDefault="00C95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4BC4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389B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7C5FFF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1F9E7E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F8FA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41BB9" w14:textId="77777777" w:rsidR="00C95099" w:rsidRDefault="00C95099">
      <w:r>
        <w:separator/>
      </w:r>
    </w:p>
  </w:footnote>
  <w:footnote w:type="continuationSeparator" w:id="0">
    <w:p w14:paraId="59E7E314" w14:textId="77777777" w:rsidR="00C95099" w:rsidRDefault="00C95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81CE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124C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0B0C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667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0694"/>
    <w:rsid w:val="00062425"/>
    <w:rsid w:val="00136AEA"/>
    <w:rsid w:val="0015679F"/>
    <w:rsid w:val="001C0165"/>
    <w:rsid w:val="001C5A4C"/>
    <w:rsid w:val="002B007F"/>
    <w:rsid w:val="002F480A"/>
    <w:rsid w:val="0033399E"/>
    <w:rsid w:val="00354020"/>
    <w:rsid w:val="0037248D"/>
    <w:rsid w:val="00391CEB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21964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0186"/>
    <w:rsid w:val="00C34578"/>
    <w:rsid w:val="00C95099"/>
    <w:rsid w:val="00CC1A78"/>
    <w:rsid w:val="00CE0694"/>
    <w:rsid w:val="00CF0F4C"/>
    <w:rsid w:val="00D63C6E"/>
    <w:rsid w:val="00D91931"/>
    <w:rsid w:val="00DE0599"/>
    <w:rsid w:val="00EB0309"/>
    <w:rsid w:val="00EC205A"/>
    <w:rsid w:val="00EC7BE6"/>
    <w:rsid w:val="00ED20ED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06B9B"/>
  <w15:chartTrackingRefBased/>
  <w15:docId w15:val="{E2CE2DF6-DD30-411A-909A-0470BA679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2026-08-12T11:41:00Z</cp:lastPrinted>
  <dcterms:created xsi:type="dcterms:W3CDTF">2026-08-12T11:41:00Z</dcterms:created>
  <dcterms:modified xsi:type="dcterms:W3CDTF">2026-08-12T11:45:00Z</dcterms:modified>
</cp:coreProperties>
</file>