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23C4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23C4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23C4D">
        <w:rPr>
          <w:sz w:val="22"/>
          <w:szCs w:val="22"/>
        </w:rPr>
        <w:t>2026-08-12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23C4D" w:rsidRPr="00F23C4D" w:rsidRDefault="00F23C4D" w:rsidP="00FB7F50">
      <w:pPr>
        <w:spacing w:after="40"/>
        <w:rPr>
          <w:b/>
          <w:bCs/>
          <w:sz w:val="22"/>
          <w:szCs w:val="22"/>
        </w:rPr>
      </w:pPr>
      <w:r w:rsidRPr="00F23C4D">
        <w:rPr>
          <w:b/>
          <w:bCs/>
          <w:sz w:val="22"/>
          <w:szCs w:val="22"/>
        </w:rPr>
        <w:t>Akademia Górniczo - Hutnicza</w:t>
      </w:r>
    </w:p>
    <w:p w:rsidR="00F23C4D" w:rsidRPr="00F23C4D" w:rsidRDefault="00F23C4D" w:rsidP="00FB7F50">
      <w:pPr>
        <w:spacing w:after="40"/>
        <w:rPr>
          <w:b/>
          <w:bCs/>
          <w:sz w:val="22"/>
          <w:szCs w:val="22"/>
        </w:rPr>
      </w:pPr>
      <w:r w:rsidRPr="00F23C4D">
        <w:rPr>
          <w:b/>
          <w:bCs/>
          <w:sz w:val="22"/>
          <w:szCs w:val="22"/>
        </w:rPr>
        <w:t>im. Stanisława Staszica w Krakowie</w:t>
      </w:r>
    </w:p>
    <w:p w:rsidR="00FB7F50" w:rsidRPr="002245BE" w:rsidRDefault="00F23C4D" w:rsidP="00FB7F50">
      <w:pPr>
        <w:spacing w:after="40"/>
        <w:rPr>
          <w:b/>
          <w:bCs/>
          <w:sz w:val="22"/>
          <w:szCs w:val="22"/>
        </w:rPr>
      </w:pPr>
      <w:r w:rsidRPr="00F23C4D">
        <w:rPr>
          <w:b/>
          <w:bCs/>
          <w:sz w:val="22"/>
          <w:szCs w:val="22"/>
        </w:rPr>
        <w:t>Dział Zamówień Publicznych</w:t>
      </w:r>
    </w:p>
    <w:p w:rsidR="00FB7F50" w:rsidRPr="002245BE" w:rsidRDefault="00F23C4D" w:rsidP="00FB7F50">
      <w:pPr>
        <w:rPr>
          <w:sz w:val="22"/>
          <w:szCs w:val="22"/>
        </w:rPr>
      </w:pPr>
      <w:r w:rsidRPr="00F23C4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23C4D">
        <w:rPr>
          <w:sz w:val="22"/>
          <w:szCs w:val="22"/>
        </w:rPr>
        <w:t>30</w:t>
      </w:r>
    </w:p>
    <w:p w:rsidR="00FB7F50" w:rsidRPr="002245BE" w:rsidRDefault="00F23C4D" w:rsidP="00FB7F50">
      <w:pPr>
        <w:rPr>
          <w:sz w:val="22"/>
          <w:szCs w:val="22"/>
        </w:rPr>
      </w:pPr>
      <w:r w:rsidRPr="00F23C4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23C4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23C4D" w:rsidRPr="00607F9B" w:rsidTr="00ED081F">
        <w:trPr>
          <w:trHeight w:val="638"/>
        </w:trPr>
        <w:tc>
          <w:tcPr>
            <w:tcW w:w="959" w:type="dxa"/>
            <w:shd w:val="clear" w:color="auto" w:fill="auto"/>
          </w:tcPr>
          <w:p w:rsidR="00F23C4D" w:rsidRPr="00607F9B" w:rsidRDefault="00F23C4D" w:rsidP="00ED08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23C4D" w:rsidRPr="00607F9B" w:rsidRDefault="00F23C4D" w:rsidP="00ED08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23C4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23C4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23C4D">
              <w:rPr>
                <w:b/>
                <w:bCs/>
                <w:sz w:val="22"/>
                <w:szCs w:val="22"/>
              </w:rPr>
              <w:t>Dostawa materiałów promocyjnych z nadrukiem  - KC-DE-zp.25.278.2026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23C4D">
              <w:rPr>
                <w:b/>
                <w:sz w:val="22"/>
                <w:szCs w:val="22"/>
              </w:rPr>
              <w:t>KC-DE-zp.25.278.2026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23C4D" w:rsidTr="00ED08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23C4D" w:rsidRPr="00D26ED6" w:rsidRDefault="00F23C4D" w:rsidP="00ED081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3C4D">
              <w:rPr>
                <w:b/>
                <w:sz w:val="22"/>
                <w:szCs w:val="22"/>
              </w:rPr>
              <w:t xml:space="preserve">PHU </w:t>
            </w:r>
            <w:proofErr w:type="spellStart"/>
            <w:r w:rsidRPr="00F23C4D">
              <w:rPr>
                <w:b/>
                <w:sz w:val="22"/>
                <w:szCs w:val="22"/>
              </w:rPr>
              <w:t>Profexim</w:t>
            </w:r>
            <w:proofErr w:type="spellEnd"/>
            <w:r w:rsidRPr="00F23C4D">
              <w:rPr>
                <w:b/>
                <w:sz w:val="22"/>
                <w:szCs w:val="22"/>
              </w:rPr>
              <w:t xml:space="preserve"> Maciej Perek</w:t>
            </w:r>
          </w:p>
          <w:p w:rsidR="00F23C4D" w:rsidRPr="009F0E5C" w:rsidRDefault="00F23C4D" w:rsidP="00ED081F">
            <w:pPr>
              <w:jc w:val="both"/>
              <w:rPr>
                <w:bCs/>
                <w:sz w:val="22"/>
                <w:szCs w:val="22"/>
              </w:rPr>
            </w:pPr>
            <w:r w:rsidRPr="00F23C4D">
              <w:rPr>
                <w:bCs/>
                <w:sz w:val="22"/>
                <w:szCs w:val="22"/>
              </w:rPr>
              <w:t>Warmijska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3C4D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23C4D">
              <w:rPr>
                <w:bCs/>
                <w:sz w:val="22"/>
                <w:szCs w:val="22"/>
              </w:rPr>
              <w:t>/10</w:t>
            </w:r>
          </w:p>
          <w:p w:rsidR="00F23C4D" w:rsidRPr="009F0E5C" w:rsidRDefault="00F23C4D" w:rsidP="00ED081F">
            <w:pPr>
              <w:jc w:val="both"/>
              <w:rPr>
                <w:bCs/>
                <w:sz w:val="22"/>
                <w:szCs w:val="22"/>
              </w:rPr>
            </w:pPr>
            <w:r w:rsidRPr="00F23C4D">
              <w:rPr>
                <w:bCs/>
                <w:sz w:val="22"/>
                <w:szCs w:val="22"/>
              </w:rPr>
              <w:t>30-069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3C4D">
              <w:rPr>
                <w:bCs/>
                <w:sz w:val="22"/>
                <w:szCs w:val="22"/>
              </w:rPr>
              <w:t>Kraków</w:t>
            </w:r>
          </w:p>
          <w:p w:rsidR="00F23C4D" w:rsidRPr="00D26ED6" w:rsidRDefault="00F23C4D" w:rsidP="00ED081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23C4D">
              <w:rPr>
                <w:b/>
                <w:sz w:val="22"/>
                <w:szCs w:val="22"/>
              </w:rPr>
              <w:t>64 497.51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23C4D" w:rsidRDefault="00F23C4D" w:rsidP="00ED081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701"/>
        <w:gridCol w:w="1842"/>
        <w:gridCol w:w="1985"/>
      </w:tblGrid>
      <w:tr w:rsidR="009C3F63" w:rsidRPr="008567C7" w:rsidTr="009C3F63">
        <w:trPr>
          <w:trHeight w:val="510"/>
        </w:trPr>
        <w:tc>
          <w:tcPr>
            <w:tcW w:w="709" w:type="dxa"/>
            <w:vAlign w:val="center"/>
          </w:tcPr>
          <w:p w:rsidR="009C3F63" w:rsidRPr="008567C7" w:rsidRDefault="009C3F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9C3F63" w:rsidRPr="008567C7" w:rsidRDefault="009C3F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9C3F63" w:rsidRPr="008567C7" w:rsidRDefault="009C3F6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:rsidR="009C3F63" w:rsidRPr="008567C7" w:rsidRDefault="009C3F6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1985" w:type="dxa"/>
            <w:vAlign w:val="center"/>
          </w:tcPr>
          <w:p w:rsidR="009C3F63" w:rsidRPr="008567C7" w:rsidRDefault="009C3F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C3F63" w:rsidRPr="008567C7" w:rsidTr="009C3F63">
        <w:tc>
          <w:tcPr>
            <w:tcW w:w="709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9C3F63" w:rsidRPr="002B6761" w:rsidRDefault="009C3F63" w:rsidP="00ED081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PHU </w:t>
            </w:r>
            <w:proofErr w:type="spellStart"/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>Profexim</w:t>
            </w:r>
            <w:proofErr w:type="spellEnd"/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Maciej Perek</w:t>
            </w:r>
          </w:p>
          <w:p w:rsidR="009C3F63" w:rsidRPr="008567C7" w:rsidRDefault="009C3F63" w:rsidP="00ED081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Warmijska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:rsidR="009C3F63" w:rsidRPr="001B7815" w:rsidRDefault="009C3F63" w:rsidP="00ED081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C3F63" w:rsidRPr="008567C7" w:rsidTr="009C3F63">
        <w:tc>
          <w:tcPr>
            <w:tcW w:w="709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9C3F63" w:rsidRPr="002B6761" w:rsidRDefault="009C3F63" w:rsidP="00ED081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Narwal </w:t>
            </w:r>
            <w:proofErr w:type="spellStart"/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</w:p>
          <w:p w:rsidR="009C3F63" w:rsidRPr="008567C7" w:rsidRDefault="009C3F63" w:rsidP="00ED081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Folwarczna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3F63" w:rsidRPr="001B7815" w:rsidRDefault="009C3F63" w:rsidP="00ED081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62-060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Witobel</w:t>
            </w:r>
          </w:p>
        </w:tc>
        <w:tc>
          <w:tcPr>
            <w:tcW w:w="1701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59,15</w:t>
            </w:r>
          </w:p>
        </w:tc>
        <w:tc>
          <w:tcPr>
            <w:tcW w:w="1842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99,15</w:t>
            </w:r>
          </w:p>
        </w:tc>
      </w:tr>
      <w:tr w:rsidR="009C3F63" w:rsidRPr="008567C7" w:rsidTr="009C3F63">
        <w:tc>
          <w:tcPr>
            <w:tcW w:w="709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9C3F63" w:rsidRPr="002B6761" w:rsidRDefault="009C3F63" w:rsidP="00ED081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>Elzbieta</w:t>
            </w:r>
            <w:proofErr w:type="spellEnd"/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>Zajet</w:t>
            </w:r>
            <w:proofErr w:type="spellEnd"/>
          </w:p>
          <w:p w:rsidR="009C3F63" w:rsidRPr="008567C7" w:rsidRDefault="009C3F63" w:rsidP="00ED081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3F63" w:rsidRPr="001B7815" w:rsidRDefault="009C3F63" w:rsidP="00ED081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1701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46,82</w:t>
            </w:r>
          </w:p>
        </w:tc>
        <w:tc>
          <w:tcPr>
            <w:tcW w:w="1842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86,82</w:t>
            </w:r>
          </w:p>
        </w:tc>
      </w:tr>
      <w:tr w:rsidR="009C3F63" w:rsidRPr="008567C7" w:rsidTr="009C3F63">
        <w:tc>
          <w:tcPr>
            <w:tcW w:w="709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9C3F63" w:rsidRPr="002B6761" w:rsidRDefault="009C3F63" w:rsidP="00ED081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/>
                <w:sz w:val="18"/>
                <w:szCs w:val="18"/>
              </w:rPr>
              <w:t>ARW Studio B&amp;W Wojciech Janecki</w:t>
            </w:r>
          </w:p>
          <w:p w:rsidR="009C3F63" w:rsidRPr="008567C7" w:rsidRDefault="009C3F63" w:rsidP="00ED081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Podjazdowa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/31</w:t>
            </w:r>
          </w:p>
          <w:p w:rsidR="009C3F63" w:rsidRPr="001B7815" w:rsidRDefault="009C3F63" w:rsidP="00ED081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C4D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1701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40,21</w:t>
            </w:r>
          </w:p>
        </w:tc>
        <w:tc>
          <w:tcPr>
            <w:tcW w:w="1842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9C3F63" w:rsidRPr="008567C7" w:rsidRDefault="009C3F63" w:rsidP="00ED08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C4D">
              <w:rPr>
                <w:rFonts w:ascii="Times New Roman" w:hAnsi="Times New Roman" w:cs="Times New Roman"/>
                <w:sz w:val="18"/>
                <w:szCs w:val="18"/>
              </w:rPr>
              <w:t xml:space="preserve">  80,21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9AE" w:rsidRDefault="000859AE">
      <w:r>
        <w:separator/>
      </w:r>
    </w:p>
  </w:endnote>
  <w:endnote w:type="continuationSeparator" w:id="0">
    <w:p w:rsidR="000859AE" w:rsidRDefault="00085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9AE" w:rsidRDefault="000859AE">
      <w:r>
        <w:separator/>
      </w:r>
    </w:p>
  </w:footnote>
  <w:footnote w:type="continuationSeparator" w:id="0">
    <w:p w:rsidR="000859AE" w:rsidRDefault="00085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9AE"/>
    <w:rsid w:val="00005838"/>
    <w:rsid w:val="00022322"/>
    <w:rsid w:val="00042497"/>
    <w:rsid w:val="000859AE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3F63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23C4D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6E79BC-C748-429C-A2B2-FC0C3D71D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2026-08-12T10:34:00Z</dcterms:created>
  <dcterms:modified xsi:type="dcterms:W3CDTF">2026-08-12T10:35:00Z</dcterms:modified>
</cp:coreProperties>
</file>