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88F0B" w14:textId="499C4ECF" w:rsidR="00CF7835" w:rsidRPr="00F251E8" w:rsidRDefault="000B10B2" w:rsidP="00CF7835">
      <w:pPr>
        <w:spacing w:after="600"/>
        <w:jc w:val="right"/>
        <w:rPr>
          <w:sz w:val="24"/>
          <w:szCs w:val="24"/>
        </w:rPr>
      </w:pPr>
      <w:r w:rsidRPr="00F251E8">
        <w:rPr>
          <w:sz w:val="24"/>
          <w:szCs w:val="24"/>
        </w:rPr>
        <w:t>Rawicz</w:t>
      </w:r>
      <w:r w:rsidR="00F251E8">
        <w:rPr>
          <w:sz w:val="24"/>
          <w:szCs w:val="24"/>
        </w:rPr>
        <w:t>,</w:t>
      </w:r>
      <w:r w:rsidR="00CF7835" w:rsidRPr="00F251E8">
        <w:rPr>
          <w:sz w:val="24"/>
          <w:szCs w:val="24"/>
        </w:rPr>
        <w:t xml:space="preserve"> dnia </w:t>
      </w:r>
      <w:r w:rsidR="00F251E8">
        <w:rPr>
          <w:sz w:val="24"/>
          <w:szCs w:val="24"/>
        </w:rPr>
        <w:t>12.08.2026 r.</w:t>
      </w:r>
    </w:p>
    <w:p w14:paraId="2924486D" w14:textId="249E4353" w:rsidR="00CF7835" w:rsidRPr="00F251E8" w:rsidRDefault="000B10B2" w:rsidP="00F251E8">
      <w:pPr>
        <w:spacing w:line="276" w:lineRule="auto"/>
        <w:rPr>
          <w:b/>
          <w:bCs/>
          <w:sz w:val="24"/>
          <w:szCs w:val="24"/>
        </w:rPr>
      </w:pPr>
      <w:r w:rsidRPr="00F251E8">
        <w:rPr>
          <w:b/>
          <w:bCs/>
          <w:sz w:val="24"/>
          <w:szCs w:val="24"/>
        </w:rPr>
        <w:t>Powiatowe Centrum Usług Wspólnych w Rawiczu</w:t>
      </w:r>
    </w:p>
    <w:p w14:paraId="6FFB569C" w14:textId="45559916" w:rsidR="00CF7835" w:rsidRPr="00F251E8" w:rsidRDefault="000B10B2" w:rsidP="00F251E8">
      <w:pPr>
        <w:spacing w:line="276" w:lineRule="auto"/>
        <w:rPr>
          <w:sz w:val="24"/>
          <w:szCs w:val="24"/>
        </w:rPr>
      </w:pPr>
      <w:r w:rsidRPr="00F251E8">
        <w:rPr>
          <w:sz w:val="24"/>
          <w:szCs w:val="24"/>
        </w:rPr>
        <w:t>ul. Mikołaja Kopernika</w:t>
      </w:r>
      <w:r w:rsidR="00CF7835" w:rsidRPr="00F251E8">
        <w:rPr>
          <w:sz w:val="24"/>
          <w:szCs w:val="24"/>
        </w:rPr>
        <w:t xml:space="preserve"> </w:t>
      </w:r>
      <w:r w:rsidRPr="00F251E8">
        <w:rPr>
          <w:sz w:val="24"/>
          <w:szCs w:val="24"/>
        </w:rPr>
        <w:t>4</w:t>
      </w:r>
    </w:p>
    <w:p w14:paraId="1836A249" w14:textId="4C5730F3" w:rsidR="00CF7835" w:rsidRDefault="000B10B2" w:rsidP="00F251E8">
      <w:pPr>
        <w:spacing w:line="276" w:lineRule="auto"/>
        <w:rPr>
          <w:sz w:val="24"/>
          <w:szCs w:val="24"/>
        </w:rPr>
      </w:pPr>
      <w:r w:rsidRPr="00F251E8">
        <w:rPr>
          <w:sz w:val="24"/>
          <w:szCs w:val="24"/>
        </w:rPr>
        <w:t>63-900</w:t>
      </w:r>
      <w:r w:rsidR="00CF7835" w:rsidRPr="00F251E8">
        <w:rPr>
          <w:sz w:val="24"/>
          <w:szCs w:val="24"/>
        </w:rPr>
        <w:t xml:space="preserve"> </w:t>
      </w:r>
      <w:r w:rsidRPr="00F251E8">
        <w:rPr>
          <w:sz w:val="24"/>
          <w:szCs w:val="24"/>
        </w:rPr>
        <w:t>Rawicz</w:t>
      </w:r>
    </w:p>
    <w:p w14:paraId="4D51C439" w14:textId="77777777" w:rsidR="00F251E8" w:rsidRDefault="00F251E8" w:rsidP="00F251E8">
      <w:pPr>
        <w:spacing w:line="276" w:lineRule="auto"/>
        <w:rPr>
          <w:sz w:val="24"/>
          <w:szCs w:val="24"/>
        </w:rPr>
      </w:pPr>
    </w:p>
    <w:p w14:paraId="2EAACC95" w14:textId="0842CB7C" w:rsidR="00CF7835" w:rsidRDefault="00F251E8" w:rsidP="00F251E8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F251E8">
        <w:rPr>
          <w:b/>
          <w:sz w:val="24"/>
          <w:szCs w:val="24"/>
        </w:rPr>
        <w:t>PCUW.261.32.2026</w:t>
      </w:r>
    </w:p>
    <w:p w14:paraId="3381F084" w14:textId="77777777" w:rsidR="00F251E8" w:rsidRPr="00F251E8" w:rsidRDefault="00F251E8" w:rsidP="00F251E8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251E8" w14:paraId="1D60FA2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77360A" w14:textId="77777777" w:rsidR="00CF7835" w:rsidRPr="00F251E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251E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C6A29FA" w14:textId="77777777" w:rsidR="00CF7835" w:rsidRPr="00F251E8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251E8">
        <w:rPr>
          <w:sz w:val="24"/>
          <w:szCs w:val="24"/>
        </w:rPr>
        <w:tab/>
        <w:t xml:space="preserve"> </w:t>
      </w:r>
    </w:p>
    <w:p w14:paraId="41EC0896" w14:textId="1345740B" w:rsidR="00F251E8" w:rsidRDefault="00CF7835" w:rsidP="00F251E8">
      <w:pPr>
        <w:spacing w:after="120" w:line="276" w:lineRule="auto"/>
        <w:ind w:left="1418" w:hanging="1418"/>
        <w:jc w:val="both"/>
        <w:rPr>
          <w:b/>
          <w:bCs/>
          <w:sz w:val="24"/>
          <w:szCs w:val="24"/>
        </w:rPr>
      </w:pPr>
      <w:proofErr w:type="gramStart"/>
      <w:r w:rsidRPr="00F251E8">
        <w:rPr>
          <w:rFonts w:eastAsia="Calibri"/>
          <w:sz w:val="24"/>
          <w:szCs w:val="24"/>
          <w:lang w:eastAsia="en-US"/>
        </w:rPr>
        <w:t>Dotyczy</w:t>
      </w:r>
      <w:r w:rsidR="00F251E8">
        <w:rPr>
          <w:rFonts w:eastAsia="Calibri"/>
          <w:sz w:val="24"/>
          <w:szCs w:val="24"/>
          <w:lang w:eastAsia="en-US"/>
        </w:rPr>
        <w:t xml:space="preserve">:   </w:t>
      </w:r>
      <w:proofErr w:type="gramEnd"/>
      <w:r w:rsidR="00F251E8">
        <w:rPr>
          <w:rFonts w:eastAsia="Calibri"/>
          <w:sz w:val="24"/>
          <w:szCs w:val="24"/>
          <w:lang w:eastAsia="en-US"/>
        </w:rPr>
        <w:t xml:space="preserve">  </w:t>
      </w:r>
      <w:r w:rsidR="00F251E8" w:rsidRPr="00F251E8">
        <w:rPr>
          <w:rFonts w:eastAsia="Calibri"/>
          <w:sz w:val="24"/>
          <w:szCs w:val="24"/>
          <w:lang w:eastAsia="en-US"/>
        </w:rPr>
        <w:t xml:space="preserve">postępowania o udzielenie zamówienia publicznego prowadzonego w trybie   podstawowym bez negocjacji – art. 275 pkt 1 ustawy </w:t>
      </w:r>
      <w:proofErr w:type="spellStart"/>
      <w:r w:rsidR="00F251E8" w:rsidRPr="00F251E8">
        <w:rPr>
          <w:rFonts w:eastAsia="Calibri"/>
          <w:sz w:val="24"/>
          <w:szCs w:val="24"/>
          <w:lang w:eastAsia="en-US"/>
        </w:rPr>
        <w:t>Pzp</w:t>
      </w:r>
      <w:proofErr w:type="spellEnd"/>
      <w:r w:rsidR="00F251E8" w:rsidRPr="00F251E8">
        <w:rPr>
          <w:rFonts w:eastAsia="Calibri"/>
          <w:sz w:val="24"/>
          <w:szCs w:val="24"/>
          <w:lang w:eastAsia="en-US"/>
        </w:rPr>
        <w:t xml:space="preserve"> na zadanie </w:t>
      </w:r>
      <w:r w:rsidR="00F251E8">
        <w:rPr>
          <w:rFonts w:eastAsia="Calibri"/>
          <w:sz w:val="24"/>
          <w:szCs w:val="24"/>
          <w:lang w:eastAsia="en-US"/>
        </w:rPr>
        <w:br/>
      </w:r>
      <w:r w:rsidR="00F251E8" w:rsidRPr="00F251E8">
        <w:rPr>
          <w:rFonts w:eastAsia="Calibri"/>
          <w:sz w:val="24"/>
          <w:szCs w:val="24"/>
          <w:lang w:eastAsia="en-US"/>
        </w:rPr>
        <w:t>pn.:</w:t>
      </w:r>
      <w:r w:rsidR="00F251E8">
        <w:rPr>
          <w:rFonts w:eastAsia="Calibri"/>
          <w:sz w:val="24"/>
          <w:szCs w:val="24"/>
          <w:lang w:eastAsia="en-US"/>
        </w:rPr>
        <w:t xml:space="preserve"> </w:t>
      </w:r>
      <w:r w:rsidR="00F251E8" w:rsidRPr="00F251E8">
        <w:rPr>
          <w:rFonts w:eastAsia="Calibri"/>
          <w:b/>
          <w:bCs/>
          <w:sz w:val="24"/>
          <w:szCs w:val="24"/>
          <w:lang w:eastAsia="en-US"/>
        </w:rPr>
        <w:t>,,</w:t>
      </w:r>
      <w:r w:rsidR="00F251E8" w:rsidRPr="00F251E8">
        <w:rPr>
          <w:b/>
          <w:bCs/>
          <w:sz w:val="24"/>
          <w:szCs w:val="24"/>
        </w:rPr>
        <w:t xml:space="preserve">Zakup agregatu </w:t>
      </w:r>
      <w:proofErr w:type="spellStart"/>
      <w:r w:rsidR="00F251E8" w:rsidRPr="00F251E8">
        <w:rPr>
          <w:b/>
          <w:bCs/>
          <w:sz w:val="24"/>
          <w:szCs w:val="24"/>
        </w:rPr>
        <w:t>spalinowo-elektrycznego</w:t>
      </w:r>
      <w:proofErr w:type="spellEnd"/>
      <w:r w:rsidR="00F251E8" w:rsidRPr="00F251E8">
        <w:rPr>
          <w:b/>
          <w:bCs/>
          <w:sz w:val="24"/>
          <w:szCs w:val="24"/>
        </w:rPr>
        <w:t xml:space="preserve"> trójfazowego o mocy do 55 kW wraz z zabudową w celu uzyskania autonomii energetycznej </w:t>
      </w:r>
      <w:r w:rsidR="00F251E8">
        <w:rPr>
          <w:b/>
          <w:bCs/>
          <w:sz w:val="24"/>
          <w:szCs w:val="24"/>
        </w:rPr>
        <w:br/>
      </w:r>
      <w:r w:rsidR="00F251E8" w:rsidRPr="00F251E8">
        <w:rPr>
          <w:b/>
          <w:bCs/>
          <w:sz w:val="24"/>
          <w:szCs w:val="24"/>
        </w:rPr>
        <w:t>w budynku Zespołu Szkół Specjalnych w Rawiczu, ul. Gen. Grota  Roweckiego 9F, 63-900 Rawicz.</w:t>
      </w:r>
      <w:r w:rsidR="00F251E8" w:rsidRPr="00F251E8">
        <w:rPr>
          <w:b/>
          <w:bCs/>
          <w:sz w:val="24"/>
          <w:szCs w:val="24"/>
        </w:rPr>
        <w:t>’’</w:t>
      </w:r>
    </w:p>
    <w:p w14:paraId="5DF18BA3" w14:textId="77777777" w:rsidR="00F251E8" w:rsidRPr="00F251E8" w:rsidRDefault="00F251E8" w:rsidP="00F251E8">
      <w:pPr>
        <w:spacing w:after="120" w:line="276" w:lineRule="auto"/>
        <w:ind w:left="1418" w:hanging="1418"/>
        <w:jc w:val="both"/>
        <w:rPr>
          <w:b/>
          <w:bCs/>
          <w:sz w:val="24"/>
          <w:szCs w:val="24"/>
        </w:rPr>
      </w:pPr>
    </w:p>
    <w:p w14:paraId="7A7A481C" w14:textId="7703F081" w:rsidR="00F251E8" w:rsidRDefault="00F251E8" w:rsidP="00F251E8">
      <w:pPr>
        <w:spacing w:after="60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2026 poz.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793) udostępnia informację z otwarcia ofert, mającego miejsce w dniu </w:t>
      </w:r>
      <w:r>
        <w:rPr>
          <w:sz w:val="24"/>
          <w:szCs w:val="24"/>
        </w:rPr>
        <w:t>12</w:t>
      </w:r>
      <w:r>
        <w:rPr>
          <w:sz w:val="24"/>
          <w:szCs w:val="24"/>
        </w:rPr>
        <w:t>.08.2026 r.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251E8" w14:paraId="407754BC" w14:textId="77777777" w:rsidTr="000C1C6D">
        <w:tc>
          <w:tcPr>
            <w:tcW w:w="1276" w:type="dxa"/>
            <w:shd w:val="clear" w:color="auto" w:fill="F2F2F2"/>
            <w:vAlign w:val="center"/>
          </w:tcPr>
          <w:p w14:paraId="38AF7243" w14:textId="77777777" w:rsidR="00D665F5" w:rsidRPr="00F251E8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>O</w:t>
            </w:r>
            <w:r w:rsidR="00D665F5" w:rsidRPr="00F251E8">
              <w:rPr>
                <w:b/>
                <w:bCs/>
                <w:sz w:val="24"/>
                <w:szCs w:val="24"/>
              </w:rPr>
              <w:t>fert</w:t>
            </w:r>
            <w:r w:rsidRPr="00F251E8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DBF4364" w14:textId="77777777" w:rsidR="00D665F5" w:rsidRPr="00F251E8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>Nazwa</w:t>
            </w:r>
            <w:r w:rsidR="003F57CD" w:rsidRPr="00F251E8">
              <w:rPr>
                <w:b/>
                <w:bCs/>
                <w:sz w:val="24"/>
                <w:szCs w:val="24"/>
              </w:rPr>
              <w:t xml:space="preserve"> </w:t>
            </w:r>
            <w:r w:rsidRPr="00F251E8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D891F01" w14:textId="77777777" w:rsidR="00D665F5" w:rsidRPr="00F251E8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0B10B2" w:rsidRPr="00F251E8" w14:paraId="587540C5" w14:textId="77777777" w:rsidTr="009D1C49">
        <w:tc>
          <w:tcPr>
            <w:tcW w:w="1276" w:type="dxa"/>
            <w:vAlign w:val="center"/>
          </w:tcPr>
          <w:p w14:paraId="24D85C98" w14:textId="07744FC2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B64F648" w14:textId="5882C051" w:rsidR="000B10B2" w:rsidRPr="00F251E8" w:rsidRDefault="000B10B2" w:rsidP="00F251E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251E8">
              <w:rPr>
                <w:b/>
                <w:bCs/>
                <w:sz w:val="24"/>
                <w:szCs w:val="24"/>
              </w:rPr>
              <w:t>Eve</w:t>
            </w:r>
            <w:proofErr w:type="spellEnd"/>
            <w:r w:rsidRPr="00F251E8">
              <w:rPr>
                <w:b/>
                <w:bCs/>
                <w:sz w:val="24"/>
                <w:szCs w:val="24"/>
              </w:rPr>
              <w:t xml:space="preserve"> Energy </w:t>
            </w:r>
            <w:proofErr w:type="spellStart"/>
            <w:r w:rsidRPr="00F251E8">
              <w:rPr>
                <w:b/>
                <w:bCs/>
                <w:sz w:val="24"/>
                <w:szCs w:val="24"/>
              </w:rPr>
              <w:t>Sp.z</w:t>
            </w:r>
            <w:proofErr w:type="spellEnd"/>
            <w:r w:rsidRPr="00F251E8">
              <w:rPr>
                <w:b/>
                <w:bCs/>
                <w:sz w:val="24"/>
                <w:szCs w:val="24"/>
              </w:rPr>
              <w:t xml:space="preserve"> o.o.</w:t>
            </w:r>
          </w:p>
          <w:p w14:paraId="0B48F171" w14:textId="059FBB32" w:rsidR="000B10B2" w:rsidRPr="00F251E8" w:rsidRDefault="000B10B2" w:rsidP="00F251E8">
            <w:pPr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Natolin</w:t>
            </w:r>
            <w:r w:rsidRPr="00F251E8">
              <w:rPr>
                <w:sz w:val="24"/>
                <w:szCs w:val="24"/>
              </w:rPr>
              <w:t xml:space="preserve"> </w:t>
            </w:r>
            <w:r w:rsidRPr="00F251E8">
              <w:rPr>
                <w:sz w:val="24"/>
                <w:szCs w:val="24"/>
              </w:rPr>
              <w:t>39</w:t>
            </w:r>
            <w:r w:rsidR="00F251E8">
              <w:rPr>
                <w:sz w:val="24"/>
                <w:szCs w:val="24"/>
              </w:rPr>
              <w:t>B</w:t>
            </w:r>
          </w:p>
          <w:p w14:paraId="086321E5" w14:textId="141A1F94" w:rsidR="000B10B2" w:rsidRPr="00F251E8" w:rsidRDefault="000B10B2" w:rsidP="00F251E8">
            <w:pPr>
              <w:spacing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92-701</w:t>
            </w:r>
            <w:r w:rsidRPr="00F251E8">
              <w:rPr>
                <w:sz w:val="24"/>
                <w:szCs w:val="24"/>
              </w:rPr>
              <w:t xml:space="preserve"> </w:t>
            </w:r>
            <w:r w:rsidRPr="00F251E8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5E17F740" w14:textId="55F54EB0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175</w:t>
            </w:r>
            <w:r w:rsidR="00F251E8" w:rsidRPr="00F251E8">
              <w:rPr>
                <w:sz w:val="24"/>
                <w:szCs w:val="24"/>
              </w:rPr>
              <w:t> </w:t>
            </w:r>
            <w:r w:rsidRPr="00F251E8">
              <w:rPr>
                <w:sz w:val="24"/>
                <w:szCs w:val="24"/>
              </w:rPr>
              <w:t>715</w:t>
            </w:r>
            <w:r w:rsidR="00F251E8" w:rsidRPr="00F251E8">
              <w:rPr>
                <w:sz w:val="24"/>
                <w:szCs w:val="24"/>
              </w:rPr>
              <w:t>,</w:t>
            </w:r>
            <w:r w:rsidRPr="00F251E8">
              <w:rPr>
                <w:sz w:val="24"/>
                <w:szCs w:val="24"/>
              </w:rPr>
              <w:t>16 zł</w:t>
            </w:r>
          </w:p>
        </w:tc>
      </w:tr>
      <w:tr w:rsidR="000B10B2" w:rsidRPr="00F251E8" w14:paraId="59BB2393" w14:textId="77777777" w:rsidTr="009D1C49">
        <w:tc>
          <w:tcPr>
            <w:tcW w:w="1276" w:type="dxa"/>
            <w:vAlign w:val="center"/>
          </w:tcPr>
          <w:p w14:paraId="129CCC22" w14:textId="625FA0FB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244FE282" w14:textId="32DC74D9" w:rsidR="000B10B2" w:rsidRPr="00F251E8" w:rsidRDefault="000B10B2" w:rsidP="00F251E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>Elektro-</w:t>
            </w:r>
            <w:proofErr w:type="spellStart"/>
            <w:r w:rsidRPr="00F251E8">
              <w:rPr>
                <w:b/>
                <w:bCs/>
                <w:sz w:val="24"/>
                <w:szCs w:val="24"/>
              </w:rPr>
              <w:t>Instal</w:t>
            </w:r>
            <w:proofErr w:type="spellEnd"/>
            <w:r w:rsidRPr="00F251E8">
              <w:rPr>
                <w:b/>
                <w:bCs/>
                <w:sz w:val="24"/>
                <w:szCs w:val="24"/>
              </w:rPr>
              <w:t xml:space="preserve"> Damian Stasiak</w:t>
            </w:r>
          </w:p>
          <w:p w14:paraId="27B16ADF" w14:textId="31D7FAD1" w:rsidR="000B10B2" w:rsidRPr="00F251E8" w:rsidRDefault="00F251E8" w:rsidP="00F25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B10B2" w:rsidRPr="00F251E8">
              <w:rPr>
                <w:sz w:val="24"/>
                <w:szCs w:val="24"/>
              </w:rPr>
              <w:t>Obornicka</w:t>
            </w:r>
            <w:r w:rsidR="000B10B2" w:rsidRPr="00F251E8">
              <w:rPr>
                <w:sz w:val="24"/>
                <w:szCs w:val="24"/>
              </w:rPr>
              <w:t xml:space="preserve"> </w:t>
            </w:r>
            <w:r w:rsidR="000B10B2" w:rsidRPr="00F251E8">
              <w:rPr>
                <w:sz w:val="24"/>
                <w:szCs w:val="24"/>
              </w:rPr>
              <w:t>258/1</w:t>
            </w:r>
          </w:p>
          <w:p w14:paraId="5C5DB817" w14:textId="481AC845" w:rsidR="000B10B2" w:rsidRPr="00F251E8" w:rsidRDefault="000B10B2" w:rsidP="00F251E8">
            <w:pPr>
              <w:spacing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60-693</w:t>
            </w:r>
            <w:r w:rsidRPr="00F251E8">
              <w:rPr>
                <w:sz w:val="24"/>
                <w:szCs w:val="24"/>
              </w:rPr>
              <w:t xml:space="preserve"> </w:t>
            </w:r>
            <w:r w:rsidRPr="00F251E8">
              <w:rPr>
                <w:sz w:val="24"/>
                <w:szCs w:val="24"/>
              </w:rPr>
              <w:t>Poznań</w:t>
            </w:r>
          </w:p>
        </w:tc>
        <w:tc>
          <w:tcPr>
            <w:tcW w:w="2835" w:type="dxa"/>
            <w:vAlign w:val="center"/>
          </w:tcPr>
          <w:p w14:paraId="126C2459" w14:textId="59F59E37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119</w:t>
            </w:r>
            <w:r w:rsidR="00F251E8">
              <w:rPr>
                <w:sz w:val="24"/>
                <w:szCs w:val="24"/>
              </w:rPr>
              <w:t> </w:t>
            </w:r>
            <w:r w:rsidRPr="00F251E8">
              <w:rPr>
                <w:sz w:val="24"/>
                <w:szCs w:val="24"/>
              </w:rPr>
              <w:t>975</w:t>
            </w:r>
            <w:r w:rsidR="00F251E8">
              <w:rPr>
                <w:sz w:val="24"/>
                <w:szCs w:val="24"/>
              </w:rPr>
              <w:t>,</w:t>
            </w:r>
            <w:r w:rsidRPr="00F251E8">
              <w:rPr>
                <w:sz w:val="24"/>
                <w:szCs w:val="24"/>
              </w:rPr>
              <w:t>00 zł</w:t>
            </w:r>
          </w:p>
        </w:tc>
      </w:tr>
      <w:tr w:rsidR="000B10B2" w:rsidRPr="00F251E8" w14:paraId="609F9DF5" w14:textId="77777777" w:rsidTr="009D1C49">
        <w:tc>
          <w:tcPr>
            <w:tcW w:w="1276" w:type="dxa"/>
            <w:vAlign w:val="center"/>
          </w:tcPr>
          <w:p w14:paraId="429D1068" w14:textId="33F6E986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1E8B3D13" w14:textId="691D721E" w:rsidR="000B10B2" w:rsidRPr="00F251E8" w:rsidRDefault="000B10B2" w:rsidP="00F251E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 xml:space="preserve">AMR-Tech </w:t>
            </w:r>
            <w:r w:rsidR="00F251E8" w:rsidRPr="00F251E8">
              <w:rPr>
                <w:b/>
                <w:bCs/>
                <w:sz w:val="24"/>
                <w:szCs w:val="24"/>
              </w:rPr>
              <w:t>Sp. z o.o.</w:t>
            </w:r>
          </w:p>
          <w:p w14:paraId="5EB2CCD4" w14:textId="472C2C64" w:rsidR="000B10B2" w:rsidRPr="00F251E8" w:rsidRDefault="00F251E8" w:rsidP="00F25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B10B2" w:rsidRPr="00F251E8">
              <w:rPr>
                <w:sz w:val="24"/>
                <w:szCs w:val="24"/>
              </w:rPr>
              <w:t>Stobnicka</w:t>
            </w:r>
            <w:r w:rsidR="000B10B2" w:rsidRPr="00F251E8">
              <w:rPr>
                <w:sz w:val="24"/>
                <w:szCs w:val="24"/>
              </w:rPr>
              <w:t xml:space="preserve"> </w:t>
            </w:r>
            <w:r w:rsidR="000B10B2" w:rsidRPr="00F251E8">
              <w:rPr>
                <w:sz w:val="24"/>
                <w:szCs w:val="24"/>
              </w:rPr>
              <w:t>35</w:t>
            </w:r>
          </w:p>
          <w:p w14:paraId="0C68D36F" w14:textId="7F3845EF" w:rsidR="000B10B2" w:rsidRPr="00F251E8" w:rsidRDefault="000B10B2" w:rsidP="00F251E8">
            <w:pPr>
              <w:spacing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64-520</w:t>
            </w:r>
            <w:r w:rsidR="00F251E8">
              <w:rPr>
                <w:sz w:val="24"/>
                <w:szCs w:val="24"/>
              </w:rPr>
              <w:t xml:space="preserve"> Obrzycko, </w:t>
            </w:r>
            <w:r w:rsidRPr="00F251E8">
              <w:rPr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vAlign w:val="center"/>
          </w:tcPr>
          <w:p w14:paraId="2C840AD0" w14:textId="634CC77D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131</w:t>
            </w:r>
            <w:r w:rsidR="00F251E8">
              <w:rPr>
                <w:sz w:val="24"/>
                <w:szCs w:val="24"/>
              </w:rPr>
              <w:t> </w:t>
            </w:r>
            <w:r w:rsidRPr="00F251E8">
              <w:rPr>
                <w:sz w:val="24"/>
                <w:szCs w:val="24"/>
              </w:rPr>
              <w:t>053</w:t>
            </w:r>
            <w:r w:rsidR="00F251E8">
              <w:rPr>
                <w:sz w:val="24"/>
                <w:szCs w:val="24"/>
              </w:rPr>
              <w:t>,</w:t>
            </w:r>
            <w:r w:rsidRPr="00F251E8">
              <w:rPr>
                <w:sz w:val="24"/>
                <w:szCs w:val="24"/>
              </w:rPr>
              <w:t>73 zł</w:t>
            </w:r>
          </w:p>
        </w:tc>
      </w:tr>
      <w:tr w:rsidR="000B10B2" w:rsidRPr="00F251E8" w14:paraId="5868D0FE" w14:textId="77777777" w:rsidTr="009D1C49">
        <w:tc>
          <w:tcPr>
            <w:tcW w:w="1276" w:type="dxa"/>
            <w:vAlign w:val="center"/>
          </w:tcPr>
          <w:p w14:paraId="33C2F0DA" w14:textId="086F2D78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589E999C" w14:textId="4836FD48" w:rsidR="000B10B2" w:rsidRPr="00F251E8" w:rsidRDefault="000B10B2" w:rsidP="00F251E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5777DB46" w14:textId="7254697E" w:rsidR="000B10B2" w:rsidRPr="00F251E8" w:rsidRDefault="00F251E8" w:rsidP="00F25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B10B2" w:rsidRPr="00F251E8">
              <w:rPr>
                <w:sz w:val="24"/>
                <w:szCs w:val="24"/>
              </w:rPr>
              <w:t>Fabryczna</w:t>
            </w:r>
            <w:r w:rsidR="000B10B2" w:rsidRPr="00F251E8">
              <w:rPr>
                <w:sz w:val="24"/>
                <w:szCs w:val="24"/>
              </w:rPr>
              <w:t xml:space="preserve"> </w:t>
            </w:r>
            <w:r w:rsidR="000B10B2" w:rsidRPr="00F251E8">
              <w:rPr>
                <w:sz w:val="24"/>
                <w:szCs w:val="24"/>
              </w:rPr>
              <w:t>3A</w:t>
            </w:r>
          </w:p>
          <w:p w14:paraId="2C23F1F6" w14:textId="035C7575" w:rsidR="000B10B2" w:rsidRPr="00F251E8" w:rsidRDefault="000B10B2" w:rsidP="00F251E8">
            <w:pPr>
              <w:spacing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63-910</w:t>
            </w:r>
            <w:r w:rsidRPr="00F251E8">
              <w:rPr>
                <w:sz w:val="24"/>
                <w:szCs w:val="24"/>
              </w:rPr>
              <w:t xml:space="preserve"> </w:t>
            </w:r>
            <w:r w:rsidRPr="00F251E8">
              <w:rPr>
                <w:sz w:val="24"/>
                <w:szCs w:val="24"/>
              </w:rPr>
              <w:t>Miejska Górka</w:t>
            </w:r>
          </w:p>
        </w:tc>
        <w:tc>
          <w:tcPr>
            <w:tcW w:w="2835" w:type="dxa"/>
            <w:vAlign w:val="center"/>
          </w:tcPr>
          <w:p w14:paraId="7A06228F" w14:textId="6CA8B588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136</w:t>
            </w:r>
            <w:r w:rsidR="00F251E8">
              <w:rPr>
                <w:sz w:val="24"/>
                <w:szCs w:val="24"/>
              </w:rPr>
              <w:t> </w:t>
            </w:r>
            <w:r w:rsidRPr="00F251E8">
              <w:rPr>
                <w:sz w:val="24"/>
                <w:szCs w:val="24"/>
              </w:rPr>
              <w:t>949</w:t>
            </w:r>
            <w:r w:rsidR="00F251E8">
              <w:rPr>
                <w:sz w:val="24"/>
                <w:szCs w:val="24"/>
              </w:rPr>
              <w:t>,</w:t>
            </w:r>
            <w:r w:rsidRPr="00F251E8">
              <w:rPr>
                <w:sz w:val="24"/>
                <w:szCs w:val="24"/>
              </w:rPr>
              <w:t>22 zł</w:t>
            </w:r>
          </w:p>
        </w:tc>
      </w:tr>
      <w:tr w:rsidR="000B10B2" w:rsidRPr="00F251E8" w14:paraId="22D88300" w14:textId="77777777" w:rsidTr="009D1C49">
        <w:tc>
          <w:tcPr>
            <w:tcW w:w="1276" w:type="dxa"/>
            <w:vAlign w:val="center"/>
          </w:tcPr>
          <w:p w14:paraId="083DC3E5" w14:textId="48733D66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4490E422" w14:textId="520923EA" w:rsidR="000B10B2" w:rsidRPr="00F251E8" w:rsidRDefault="000B10B2" w:rsidP="00F251E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 xml:space="preserve">MPS Elektro </w:t>
            </w:r>
            <w:r w:rsidR="00F251E8" w:rsidRPr="00F251E8">
              <w:rPr>
                <w:b/>
                <w:bCs/>
                <w:sz w:val="24"/>
                <w:szCs w:val="24"/>
              </w:rPr>
              <w:t>Sp. z o.o.</w:t>
            </w:r>
          </w:p>
          <w:p w14:paraId="058CD22F" w14:textId="2CEA2419" w:rsidR="000B10B2" w:rsidRPr="00F251E8" w:rsidRDefault="00F251E8" w:rsidP="00F25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B10B2" w:rsidRPr="00F251E8">
              <w:rPr>
                <w:sz w:val="24"/>
                <w:szCs w:val="24"/>
              </w:rPr>
              <w:t>Ogrodowa</w:t>
            </w:r>
            <w:r w:rsidR="000B10B2" w:rsidRPr="00F251E8">
              <w:rPr>
                <w:sz w:val="24"/>
                <w:szCs w:val="24"/>
              </w:rPr>
              <w:t xml:space="preserve"> </w:t>
            </w:r>
            <w:r w:rsidR="000B10B2" w:rsidRPr="00F251E8">
              <w:rPr>
                <w:sz w:val="24"/>
                <w:szCs w:val="24"/>
              </w:rPr>
              <w:t>72</w:t>
            </w:r>
          </w:p>
          <w:p w14:paraId="066802C9" w14:textId="5C8AEA1D" w:rsidR="000B10B2" w:rsidRPr="00F251E8" w:rsidRDefault="000B10B2" w:rsidP="00F251E8">
            <w:pPr>
              <w:spacing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91-07</w:t>
            </w:r>
            <w:r w:rsidRPr="00F251E8">
              <w:rPr>
                <w:sz w:val="24"/>
                <w:szCs w:val="24"/>
              </w:rPr>
              <w:t xml:space="preserve"> </w:t>
            </w:r>
            <w:r w:rsidRPr="00F251E8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5F3F84DA" w14:textId="7DEC96F4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191</w:t>
            </w:r>
            <w:r w:rsidR="00F251E8">
              <w:rPr>
                <w:sz w:val="24"/>
                <w:szCs w:val="24"/>
              </w:rPr>
              <w:t> </w:t>
            </w:r>
            <w:r w:rsidRPr="00F251E8">
              <w:rPr>
                <w:sz w:val="24"/>
                <w:szCs w:val="24"/>
              </w:rPr>
              <w:t>880</w:t>
            </w:r>
            <w:r w:rsidR="00F251E8">
              <w:rPr>
                <w:sz w:val="24"/>
                <w:szCs w:val="24"/>
              </w:rPr>
              <w:t>,</w:t>
            </w:r>
            <w:r w:rsidRPr="00F251E8">
              <w:rPr>
                <w:sz w:val="24"/>
                <w:szCs w:val="24"/>
              </w:rPr>
              <w:t>00 zł</w:t>
            </w:r>
          </w:p>
        </w:tc>
      </w:tr>
      <w:tr w:rsidR="000B10B2" w:rsidRPr="00F251E8" w14:paraId="7BFEC84C" w14:textId="77777777" w:rsidTr="009D1C49">
        <w:tc>
          <w:tcPr>
            <w:tcW w:w="1276" w:type="dxa"/>
            <w:vAlign w:val="center"/>
          </w:tcPr>
          <w:p w14:paraId="3270E66E" w14:textId="3C27FA6C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961" w:type="dxa"/>
          </w:tcPr>
          <w:p w14:paraId="3044E719" w14:textId="297ED650" w:rsidR="000B10B2" w:rsidRPr="00F251E8" w:rsidRDefault="000B10B2" w:rsidP="00F251E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251E8">
              <w:rPr>
                <w:b/>
                <w:bCs/>
                <w:sz w:val="24"/>
                <w:szCs w:val="24"/>
              </w:rPr>
              <w:t xml:space="preserve">KKMTECH </w:t>
            </w:r>
            <w:r w:rsidR="00F251E8" w:rsidRPr="00F251E8">
              <w:rPr>
                <w:b/>
                <w:bCs/>
                <w:sz w:val="24"/>
                <w:szCs w:val="24"/>
              </w:rPr>
              <w:t>Sp. z o.o.</w:t>
            </w:r>
          </w:p>
          <w:p w14:paraId="5E627B74" w14:textId="7E08C804" w:rsidR="000B10B2" w:rsidRPr="00F251E8" w:rsidRDefault="00F251E8" w:rsidP="00F25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B10B2" w:rsidRPr="00F251E8">
              <w:rPr>
                <w:sz w:val="24"/>
                <w:szCs w:val="24"/>
              </w:rPr>
              <w:t>Santocka</w:t>
            </w:r>
            <w:r w:rsidR="000B10B2" w:rsidRPr="00F251E8">
              <w:rPr>
                <w:sz w:val="24"/>
                <w:szCs w:val="24"/>
              </w:rPr>
              <w:t xml:space="preserve"> </w:t>
            </w:r>
            <w:r w:rsidR="000B10B2" w:rsidRPr="00F251E8">
              <w:rPr>
                <w:sz w:val="24"/>
                <w:szCs w:val="24"/>
              </w:rPr>
              <w:t>39</w:t>
            </w:r>
          </w:p>
          <w:p w14:paraId="0326F506" w14:textId="6804EA27" w:rsidR="000B10B2" w:rsidRPr="00F251E8" w:rsidRDefault="000B10B2" w:rsidP="00F251E8">
            <w:pPr>
              <w:spacing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71-083</w:t>
            </w:r>
            <w:r w:rsidRPr="00F251E8">
              <w:rPr>
                <w:sz w:val="24"/>
                <w:szCs w:val="24"/>
              </w:rPr>
              <w:t xml:space="preserve"> </w:t>
            </w:r>
            <w:r w:rsidRPr="00F251E8">
              <w:rPr>
                <w:sz w:val="24"/>
                <w:szCs w:val="24"/>
              </w:rPr>
              <w:t>Szczecin</w:t>
            </w:r>
          </w:p>
        </w:tc>
        <w:tc>
          <w:tcPr>
            <w:tcW w:w="2835" w:type="dxa"/>
            <w:vAlign w:val="center"/>
          </w:tcPr>
          <w:p w14:paraId="08929F88" w14:textId="20D16C3B" w:rsidR="000B10B2" w:rsidRPr="00F251E8" w:rsidRDefault="000B10B2" w:rsidP="009D1C4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1E8">
              <w:rPr>
                <w:sz w:val="24"/>
                <w:szCs w:val="24"/>
              </w:rPr>
              <w:t>174</w:t>
            </w:r>
            <w:r w:rsidR="00DE39B7">
              <w:rPr>
                <w:sz w:val="24"/>
                <w:szCs w:val="24"/>
              </w:rPr>
              <w:t> </w:t>
            </w:r>
            <w:r w:rsidRPr="00F251E8">
              <w:rPr>
                <w:sz w:val="24"/>
                <w:szCs w:val="24"/>
              </w:rPr>
              <w:t>161</w:t>
            </w:r>
            <w:r w:rsidR="00DE39B7">
              <w:rPr>
                <w:sz w:val="24"/>
                <w:szCs w:val="24"/>
              </w:rPr>
              <w:t>,</w:t>
            </w:r>
            <w:r w:rsidRPr="00F251E8">
              <w:rPr>
                <w:sz w:val="24"/>
                <w:szCs w:val="24"/>
              </w:rPr>
              <w:t>97 zł</w:t>
            </w:r>
          </w:p>
        </w:tc>
      </w:tr>
    </w:tbl>
    <w:p w14:paraId="7A2ADD08" w14:textId="77777777" w:rsidR="0069085C" w:rsidRPr="00F251E8" w:rsidRDefault="0069085C" w:rsidP="00A80738">
      <w:pPr>
        <w:spacing w:before="120" w:after="120"/>
        <w:jc w:val="both"/>
        <w:rPr>
          <w:sz w:val="24"/>
        </w:rPr>
      </w:pPr>
    </w:p>
    <w:p w14:paraId="596E791C" w14:textId="77777777" w:rsidR="00577BC6" w:rsidRPr="00F251E8" w:rsidRDefault="00577BC6" w:rsidP="00A80738">
      <w:pPr>
        <w:spacing w:before="120" w:after="120"/>
        <w:jc w:val="both"/>
        <w:rPr>
          <w:sz w:val="24"/>
        </w:rPr>
      </w:pPr>
    </w:p>
    <w:p w14:paraId="0DD5B196" w14:textId="77777777" w:rsidR="00F251E8" w:rsidRDefault="00F251E8" w:rsidP="00F251E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Dyrektor</w:t>
      </w:r>
    </w:p>
    <w:p w14:paraId="5A0A80E3" w14:textId="77777777" w:rsidR="00F251E8" w:rsidRDefault="00F251E8" w:rsidP="00F251E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5FFF638C" w14:textId="77777777" w:rsidR="00F251E8" w:rsidRDefault="00F251E8" w:rsidP="00F251E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639ADEF4" w14:textId="77777777" w:rsidR="00F251E8" w:rsidRDefault="00F251E8" w:rsidP="00F251E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47682276" w14:textId="77777777" w:rsidR="00F251E8" w:rsidRDefault="00F251E8" w:rsidP="00F251E8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(-) Urszula Stefaniak</w:t>
      </w:r>
    </w:p>
    <w:p w14:paraId="091AFF1B" w14:textId="47406E56" w:rsidR="00C236D3" w:rsidRPr="00F251E8" w:rsidRDefault="00C236D3" w:rsidP="00F251E8">
      <w:pPr>
        <w:pStyle w:val="Tekstpodstawowy"/>
        <w:spacing w:after="480"/>
        <w:ind w:left="3119" w:firstLine="425"/>
        <w:jc w:val="right"/>
      </w:pPr>
    </w:p>
    <w:sectPr w:rsidR="00C236D3" w:rsidRPr="00F251E8" w:rsidSect="00F251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AECF9" w14:textId="77777777" w:rsidR="008F20F9" w:rsidRDefault="008F20F9">
      <w:r>
        <w:separator/>
      </w:r>
    </w:p>
  </w:endnote>
  <w:endnote w:type="continuationSeparator" w:id="0">
    <w:p w14:paraId="4926C960" w14:textId="77777777" w:rsidR="008F20F9" w:rsidRDefault="008F2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E8D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6D6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3081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2412B8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1A259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BC9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8C390A" w14:textId="77777777" w:rsidR="009F189D" w:rsidRDefault="009F189D">
    <w:pPr>
      <w:pStyle w:val="Stopka"/>
      <w:tabs>
        <w:tab w:val="clear" w:pos="4536"/>
      </w:tabs>
      <w:jc w:val="center"/>
    </w:pPr>
  </w:p>
  <w:p w14:paraId="0D74FC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5A149" w14:textId="77777777" w:rsidR="008F20F9" w:rsidRDefault="008F20F9">
      <w:r>
        <w:separator/>
      </w:r>
    </w:p>
  </w:footnote>
  <w:footnote w:type="continuationSeparator" w:id="0">
    <w:p w14:paraId="35359E14" w14:textId="77777777" w:rsidR="008F20F9" w:rsidRDefault="008F2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8DAE6" w14:textId="77777777" w:rsidR="000B10B2" w:rsidRDefault="000B1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1B6D2" w14:textId="77777777" w:rsidR="000B10B2" w:rsidRDefault="000B1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67072" w14:textId="77777777" w:rsidR="000B10B2" w:rsidRDefault="000B10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0E6"/>
    <w:rsid w:val="00007727"/>
    <w:rsid w:val="00017720"/>
    <w:rsid w:val="00035488"/>
    <w:rsid w:val="000B10B2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20F9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E39B7"/>
    <w:rsid w:val="00DE40E6"/>
    <w:rsid w:val="00EA3476"/>
    <w:rsid w:val="00F251E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20C063"/>
  <w15:chartTrackingRefBased/>
  <w15:docId w15:val="{DCBE27C1-5557-460E-B0EE-3C4B3B15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251E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4</cp:revision>
  <cp:lastPrinted>2026-08-12T08:17:00Z</cp:lastPrinted>
  <dcterms:created xsi:type="dcterms:W3CDTF">2026-08-12T08:08:00Z</dcterms:created>
  <dcterms:modified xsi:type="dcterms:W3CDTF">2026-08-12T08:17:00Z</dcterms:modified>
</cp:coreProperties>
</file>