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226A0" w14:textId="23468634" w:rsidR="00FB7F50" w:rsidRPr="00320D9A" w:rsidRDefault="00452751" w:rsidP="00320D9A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320D9A">
        <w:rPr>
          <w:rFonts w:ascii="Verdana" w:hAnsi="Verdana"/>
          <w:sz w:val="18"/>
          <w:szCs w:val="18"/>
        </w:rPr>
        <w:t>Kraków</w:t>
      </w:r>
      <w:r w:rsidR="00FB7F50" w:rsidRPr="00320D9A">
        <w:rPr>
          <w:rFonts w:ascii="Verdana" w:hAnsi="Verdana"/>
          <w:sz w:val="18"/>
          <w:szCs w:val="18"/>
        </w:rPr>
        <w:t xml:space="preserve"> dnia: </w:t>
      </w:r>
      <w:r w:rsidRPr="00320D9A">
        <w:rPr>
          <w:rFonts w:ascii="Verdana" w:hAnsi="Verdana"/>
          <w:sz w:val="18"/>
          <w:szCs w:val="18"/>
        </w:rPr>
        <w:t>2026-0</w:t>
      </w:r>
      <w:r w:rsidR="003D5401" w:rsidRPr="00320D9A">
        <w:rPr>
          <w:rFonts w:ascii="Verdana" w:hAnsi="Verdana"/>
          <w:sz w:val="18"/>
          <w:szCs w:val="18"/>
        </w:rPr>
        <w:t>8</w:t>
      </w:r>
      <w:r w:rsidRPr="00320D9A">
        <w:rPr>
          <w:rFonts w:ascii="Verdana" w:hAnsi="Verdana"/>
          <w:sz w:val="18"/>
          <w:szCs w:val="18"/>
        </w:rPr>
        <w:t>-</w:t>
      </w:r>
      <w:r w:rsidR="003D5401" w:rsidRPr="00320D9A">
        <w:rPr>
          <w:rFonts w:ascii="Verdana" w:hAnsi="Verdana"/>
          <w:sz w:val="18"/>
          <w:szCs w:val="18"/>
        </w:rPr>
        <w:t>11</w:t>
      </w:r>
    </w:p>
    <w:p w14:paraId="0FE0B2AD" w14:textId="77777777" w:rsidR="00FB7F50" w:rsidRPr="00320D9A" w:rsidRDefault="00FB7F50" w:rsidP="00320D9A">
      <w:pPr>
        <w:rPr>
          <w:rFonts w:ascii="Verdana" w:hAnsi="Verdana"/>
          <w:sz w:val="18"/>
          <w:szCs w:val="18"/>
        </w:rPr>
      </w:pPr>
    </w:p>
    <w:p w14:paraId="79DA92B2" w14:textId="77777777" w:rsidR="00452751" w:rsidRPr="00320D9A" w:rsidRDefault="00452751" w:rsidP="00320D9A">
      <w:pPr>
        <w:rPr>
          <w:rFonts w:ascii="Verdana" w:hAnsi="Verdana"/>
          <w:b/>
          <w:bCs/>
          <w:sz w:val="18"/>
          <w:szCs w:val="18"/>
        </w:rPr>
      </w:pPr>
      <w:r w:rsidRPr="00320D9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4FC0F04" w14:textId="77777777" w:rsidR="00452751" w:rsidRPr="00320D9A" w:rsidRDefault="00452751" w:rsidP="00320D9A">
      <w:pPr>
        <w:rPr>
          <w:rFonts w:ascii="Verdana" w:hAnsi="Verdana"/>
          <w:b/>
          <w:bCs/>
          <w:sz w:val="18"/>
          <w:szCs w:val="18"/>
        </w:rPr>
      </w:pPr>
      <w:r w:rsidRPr="00320D9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A335590" w14:textId="64D8FCB2" w:rsidR="00FB7F50" w:rsidRPr="00320D9A" w:rsidRDefault="00452751" w:rsidP="00320D9A">
      <w:pPr>
        <w:rPr>
          <w:rFonts w:ascii="Verdana" w:hAnsi="Verdana"/>
          <w:b/>
          <w:bCs/>
          <w:sz w:val="18"/>
          <w:szCs w:val="18"/>
        </w:rPr>
      </w:pPr>
      <w:r w:rsidRPr="00320D9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E66506C" w14:textId="24B2619E" w:rsidR="00FB7F50" w:rsidRPr="00320D9A" w:rsidRDefault="00452751" w:rsidP="00320D9A">
      <w:pPr>
        <w:rPr>
          <w:rFonts w:ascii="Verdana" w:hAnsi="Verdana"/>
          <w:sz w:val="18"/>
          <w:szCs w:val="18"/>
        </w:rPr>
      </w:pPr>
      <w:r w:rsidRPr="00320D9A">
        <w:rPr>
          <w:rFonts w:ascii="Verdana" w:hAnsi="Verdana"/>
          <w:sz w:val="18"/>
          <w:szCs w:val="18"/>
        </w:rPr>
        <w:t>Al. Mickiewicza</w:t>
      </w:r>
      <w:r w:rsidR="00FB7F50" w:rsidRPr="00320D9A">
        <w:rPr>
          <w:rFonts w:ascii="Verdana" w:hAnsi="Verdana"/>
          <w:sz w:val="18"/>
          <w:szCs w:val="18"/>
        </w:rPr>
        <w:t xml:space="preserve"> </w:t>
      </w:r>
      <w:r w:rsidRPr="00320D9A">
        <w:rPr>
          <w:rFonts w:ascii="Verdana" w:hAnsi="Verdana"/>
          <w:sz w:val="18"/>
          <w:szCs w:val="18"/>
        </w:rPr>
        <w:t>30</w:t>
      </w:r>
    </w:p>
    <w:p w14:paraId="16283AA5" w14:textId="77822062" w:rsidR="00FB7F50" w:rsidRPr="00320D9A" w:rsidRDefault="00452751" w:rsidP="00320D9A">
      <w:pPr>
        <w:rPr>
          <w:rFonts w:ascii="Verdana" w:hAnsi="Verdana"/>
          <w:sz w:val="18"/>
          <w:szCs w:val="18"/>
        </w:rPr>
      </w:pPr>
      <w:r w:rsidRPr="00320D9A">
        <w:rPr>
          <w:rFonts w:ascii="Verdana" w:hAnsi="Verdana"/>
          <w:sz w:val="18"/>
          <w:szCs w:val="18"/>
        </w:rPr>
        <w:t>30-059</w:t>
      </w:r>
      <w:r w:rsidR="00FB7F50" w:rsidRPr="00320D9A">
        <w:rPr>
          <w:rFonts w:ascii="Verdana" w:hAnsi="Verdana"/>
          <w:sz w:val="18"/>
          <w:szCs w:val="18"/>
        </w:rPr>
        <w:t xml:space="preserve"> </w:t>
      </w:r>
      <w:r w:rsidRPr="00320D9A">
        <w:rPr>
          <w:rFonts w:ascii="Verdana" w:hAnsi="Verdana"/>
          <w:sz w:val="18"/>
          <w:szCs w:val="18"/>
        </w:rPr>
        <w:t>Kraków</w:t>
      </w:r>
    </w:p>
    <w:p w14:paraId="205E85A3" w14:textId="77777777" w:rsidR="008642B3" w:rsidRPr="00320D9A" w:rsidRDefault="00A17CDB" w:rsidP="00320D9A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320D9A">
        <w:rPr>
          <w:rFonts w:ascii="Verdana" w:hAnsi="Verdana"/>
          <w:sz w:val="18"/>
          <w:szCs w:val="18"/>
        </w:rPr>
        <w:t>OGŁOSZENIE</w:t>
      </w:r>
    </w:p>
    <w:p w14:paraId="653992CF" w14:textId="754AF3A9" w:rsidR="008642B3" w:rsidRPr="00320D9A" w:rsidRDefault="008642B3" w:rsidP="00320D9A">
      <w:pPr>
        <w:jc w:val="center"/>
        <w:rPr>
          <w:rFonts w:ascii="Verdana" w:hAnsi="Verdana"/>
          <w:b/>
          <w:sz w:val="18"/>
          <w:szCs w:val="18"/>
        </w:rPr>
      </w:pPr>
      <w:r w:rsidRPr="00320D9A">
        <w:rPr>
          <w:rFonts w:ascii="Verdana" w:hAnsi="Verdana"/>
          <w:b/>
          <w:sz w:val="18"/>
          <w:szCs w:val="18"/>
        </w:rPr>
        <w:t xml:space="preserve">o </w:t>
      </w:r>
      <w:r w:rsidR="0054734E" w:rsidRPr="00320D9A">
        <w:rPr>
          <w:rFonts w:ascii="Verdana" w:hAnsi="Verdana"/>
          <w:b/>
          <w:sz w:val="18"/>
          <w:szCs w:val="18"/>
        </w:rPr>
        <w:t>wyborze najkorzystniejszej oferty</w:t>
      </w:r>
    </w:p>
    <w:p w14:paraId="57729D71" w14:textId="384CCEF7" w:rsidR="003D5401" w:rsidRDefault="003D5401" w:rsidP="00320D9A">
      <w:pPr>
        <w:jc w:val="center"/>
        <w:rPr>
          <w:rFonts w:ascii="Verdana" w:hAnsi="Verdana"/>
          <w:b/>
          <w:sz w:val="18"/>
          <w:szCs w:val="18"/>
        </w:rPr>
      </w:pPr>
      <w:r w:rsidRPr="00320D9A">
        <w:rPr>
          <w:rFonts w:ascii="Verdana" w:hAnsi="Verdana"/>
          <w:b/>
          <w:sz w:val="18"/>
          <w:szCs w:val="18"/>
        </w:rPr>
        <w:t>po ponownej ocenie ofert</w:t>
      </w:r>
    </w:p>
    <w:p w14:paraId="75ACA88D" w14:textId="77777777" w:rsidR="00320D9A" w:rsidRPr="00320D9A" w:rsidRDefault="00320D9A" w:rsidP="00320D9A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061"/>
      </w:tblGrid>
      <w:tr w:rsidR="00452751" w:rsidRPr="00320D9A" w14:paraId="1046DC65" w14:textId="77777777" w:rsidTr="002D09F7">
        <w:trPr>
          <w:trHeight w:val="638"/>
        </w:trPr>
        <w:tc>
          <w:tcPr>
            <w:tcW w:w="959" w:type="dxa"/>
          </w:tcPr>
          <w:p w14:paraId="15CA2BEC" w14:textId="77777777" w:rsidR="00452751" w:rsidRPr="00320D9A" w:rsidRDefault="00452751" w:rsidP="00320D9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20D9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39C0456A" w14:textId="77777777" w:rsidR="00452751" w:rsidRDefault="00452751" w:rsidP="00320D9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20D9A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</w:t>
            </w:r>
            <w:r w:rsidR="003E2B6A" w:rsidRPr="00320D9A">
              <w:rPr>
                <w:rFonts w:ascii="Verdana" w:hAnsi="Verdana"/>
                <w:sz w:val="18"/>
                <w:szCs w:val="18"/>
              </w:rPr>
              <w:t>u</w:t>
            </w:r>
            <w:r w:rsidRPr="00320D9A">
              <w:rPr>
                <w:rFonts w:ascii="Verdana" w:hAnsi="Verdana"/>
                <w:sz w:val="18"/>
                <w:szCs w:val="18"/>
              </w:rPr>
              <w:t xml:space="preserve"> nieograniczon</w:t>
            </w:r>
            <w:r w:rsidR="003E2B6A" w:rsidRPr="00320D9A">
              <w:rPr>
                <w:rFonts w:ascii="Verdana" w:hAnsi="Verdana"/>
                <w:sz w:val="18"/>
                <w:szCs w:val="18"/>
              </w:rPr>
              <w:t>ego</w:t>
            </w:r>
            <w:r w:rsidRPr="00320D9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20D9A">
              <w:rPr>
                <w:rFonts w:ascii="Verdana" w:hAnsi="Verdana"/>
                <w:sz w:val="18"/>
                <w:szCs w:val="18"/>
              </w:rPr>
              <w:t>pn.</w:t>
            </w:r>
            <w:r w:rsidRPr="00320D9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20D9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20D9A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5 szt. komputerów przenośnych na potrzeby </w:t>
            </w:r>
            <w:proofErr w:type="spellStart"/>
            <w:r w:rsidRPr="00320D9A">
              <w:rPr>
                <w:rFonts w:ascii="Verdana" w:hAnsi="Verdana"/>
                <w:b/>
                <w:bCs/>
                <w:sz w:val="18"/>
                <w:szCs w:val="18"/>
              </w:rPr>
              <w:t>ACMiN</w:t>
            </w:r>
            <w:proofErr w:type="spellEnd"/>
            <w:r w:rsidRPr="00320D9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20D9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20D9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20D9A">
              <w:rPr>
                <w:rFonts w:ascii="Verdana" w:hAnsi="Verdana"/>
                <w:b/>
                <w:sz w:val="18"/>
                <w:szCs w:val="18"/>
              </w:rPr>
              <w:t xml:space="preserve"> KC-DE-zp.25.181.2026</w:t>
            </w:r>
            <w:r w:rsidRPr="00320D9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803AE6A" w14:textId="035D9F98" w:rsidR="00320D9A" w:rsidRPr="00320D9A" w:rsidRDefault="00320D9A" w:rsidP="00320D9A">
            <w:pPr>
              <w:jc w:val="both"/>
              <w:rPr>
                <w:rFonts w:ascii="Verdana" w:hAnsi="Verdana"/>
                <w:sz w:val="18"/>
                <w:szCs w:val="18"/>
              </w:rPr>
            </w:pPr>
            <w:bookmarkStart w:id="1" w:name="_GoBack"/>
            <w:bookmarkEnd w:id="1"/>
          </w:p>
        </w:tc>
      </w:tr>
    </w:tbl>
    <w:p w14:paraId="794F102A" w14:textId="13E8E3FF" w:rsidR="008642B3" w:rsidRPr="00320D9A" w:rsidRDefault="00C65E53" w:rsidP="00320D9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/>
          <w:bCs/>
          <w:sz w:val="18"/>
          <w:szCs w:val="18"/>
        </w:rPr>
      </w:pPr>
      <w:r w:rsidRPr="00320D9A">
        <w:rPr>
          <w:rFonts w:ascii="Verdana" w:hAnsi="Verdana"/>
          <w:sz w:val="18"/>
          <w:szCs w:val="18"/>
        </w:rPr>
        <w:t xml:space="preserve">Zamawiający, </w:t>
      </w:r>
      <w:r w:rsidR="00CC324B" w:rsidRPr="00320D9A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320D9A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320D9A">
        <w:rPr>
          <w:rFonts w:ascii="Verdana" w:hAnsi="Verdana"/>
          <w:sz w:val="18"/>
          <w:szCs w:val="18"/>
        </w:rPr>
        <w:t xml:space="preserve">ust. 1 pkt. 1 i </w:t>
      </w:r>
      <w:r w:rsidRPr="00320D9A">
        <w:rPr>
          <w:rFonts w:ascii="Verdana" w:hAnsi="Verdana"/>
          <w:sz w:val="18"/>
          <w:szCs w:val="18"/>
        </w:rPr>
        <w:t xml:space="preserve">ust. </w:t>
      </w:r>
      <w:r w:rsidR="00A17CDB" w:rsidRPr="00320D9A">
        <w:rPr>
          <w:rFonts w:ascii="Verdana" w:hAnsi="Verdana"/>
          <w:sz w:val="18"/>
          <w:szCs w:val="18"/>
        </w:rPr>
        <w:t>2</w:t>
      </w:r>
      <w:r w:rsidRPr="00320D9A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320D9A">
        <w:rPr>
          <w:rFonts w:ascii="Verdana" w:hAnsi="Verdana"/>
          <w:sz w:val="18"/>
          <w:szCs w:val="18"/>
        </w:rPr>
        <w:t xml:space="preserve"> </w:t>
      </w:r>
      <w:r w:rsidR="00CC1A8E" w:rsidRPr="00320D9A">
        <w:rPr>
          <w:rFonts w:ascii="Verdana" w:hAnsi="Verdana"/>
          <w:sz w:val="18"/>
          <w:szCs w:val="18"/>
        </w:rPr>
        <w:t>(</w:t>
      </w:r>
      <w:r w:rsidR="004D796A" w:rsidRPr="00320D9A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320D9A">
        <w:rPr>
          <w:rFonts w:ascii="Verdana" w:hAnsi="Verdana"/>
          <w:sz w:val="18"/>
          <w:szCs w:val="18"/>
        </w:rPr>
        <w:t>t.j</w:t>
      </w:r>
      <w:proofErr w:type="spellEnd"/>
      <w:r w:rsidR="00CC1A8E" w:rsidRPr="00320D9A">
        <w:rPr>
          <w:rFonts w:ascii="Verdana" w:hAnsi="Verdana"/>
          <w:sz w:val="18"/>
          <w:szCs w:val="18"/>
        </w:rPr>
        <w:t xml:space="preserve">. ze zm.) </w:t>
      </w:r>
      <w:r w:rsidRPr="00320D9A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320D9A">
        <w:rPr>
          <w:rFonts w:ascii="Verdana" w:hAnsi="Verdana"/>
          <w:sz w:val="18"/>
          <w:szCs w:val="18"/>
        </w:rPr>
        <w:t>Pzp</w:t>
      </w:r>
      <w:proofErr w:type="spellEnd"/>
      <w:r w:rsidRPr="00320D9A">
        <w:rPr>
          <w:rFonts w:ascii="Verdana" w:hAnsi="Verdana"/>
          <w:sz w:val="18"/>
          <w:szCs w:val="18"/>
        </w:rPr>
        <w:t>”</w:t>
      </w:r>
      <w:r w:rsidR="00D26ED6" w:rsidRPr="00320D9A">
        <w:rPr>
          <w:rFonts w:ascii="Verdana" w:hAnsi="Verdana"/>
          <w:sz w:val="18"/>
          <w:szCs w:val="18"/>
        </w:rPr>
        <w:t xml:space="preserve">, </w:t>
      </w:r>
      <w:r w:rsidRPr="00320D9A">
        <w:rPr>
          <w:rFonts w:ascii="Verdana" w:hAnsi="Verdana"/>
          <w:sz w:val="18"/>
          <w:szCs w:val="18"/>
        </w:rPr>
        <w:t>informuje</w:t>
      </w:r>
      <w:r w:rsidR="00D26ED6" w:rsidRPr="00320D9A">
        <w:rPr>
          <w:rFonts w:ascii="Verdana" w:hAnsi="Verdana"/>
          <w:sz w:val="18"/>
          <w:szCs w:val="18"/>
        </w:rPr>
        <w:t xml:space="preserve">, że w toczącym się postępowaniu o udzielenie zamówienia publicznego, </w:t>
      </w:r>
      <w:r w:rsidR="003D5401" w:rsidRPr="00320D9A">
        <w:rPr>
          <w:rFonts w:ascii="Verdana" w:hAnsi="Verdana"/>
          <w:b/>
          <w:sz w:val="18"/>
          <w:szCs w:val="18"/>
        </w:rPr>
        <w:t xml:space="preserve">po dokonaniu ponownej oceny ofert, </w:t>
      </w:r>
      <w:r w:rsidR="00D26ED6" w:rsidRPr="00320D9A">
        <w:rPr>
          <w:rFonts w:ascii="Verdana" w:hAnsi="Verdana"/>
          <w:b/>
          <w:sz w:val="18"/>
          <w:szCs w:val="18"/>
        </w:rPr>
        <w:t xml:space="preserve">jako </w:t>
      </w:r>
      <w:r w:rsidR="00756CDA" w:rsidRPr="00320D9A">
        <w:rPr>
          <w:rFonts w:ascii="Verdana" w:hAnsi="Verdana"/>
          <w:b/>
          <w:sz w:val="18"/>
          <w:szCs w:val="18"/>
        </w:rPr>
        <w:t>najkorzystniejsz</w:t>
      </w:r>
      <w:r w:rsidR="00D26ED6" w:rsidRPr="00320D9A">
        <w:rPr>
          <w:rFonts w:ascii="Verdana" w:hAnsi="Verdana"/>
          <w:b/>
          <w:sz w:val="18"/>
          <w:szCs w:val="18"/>
        </w:rPr>
        <w:t xml:space="preserve">a wybrana została </w:t>
      </w:r>
      <w:r w:rsidR="00756CDA" w:rsidRPr="00320D9A">
        <w:rPr>
          <w:rFonts w:ascii="Verdana" w:hAnsi="Verdana"/>
          <w:b/>
          <w:sz w:val="18"/>
          <w:szCs w:val="18"/>
        </w:rPr>
        <w:t>ofer</w:t>
      </w:r>
      <w:r w:rsidR="00D26ED6" w:rsidRPr="00320D9A">
        <w:rPr>
          <w:rFonts w:ascii="Verdana" w:hAnsi="Verdana"/>
          <w:b/>
          <w:sz w:val="18"/>
          <w:szCs w:val="18"/>
        </w:rPr>
        <w:t>t</w:t>
      </w:r>
      <w:r w:rsidR="009F0E5C" w:rsidRPr="00320D9A">
        <w:rPr>
          <w:rFonts w:ascii="Verdana" w:hAnsi="Verdana"/>
          <w:b/>
          <w:sz w:val="18"/>
          <w:szCs w:val="18"/>
        </w:rPr>
        <w:t>a</w:t>
      </w:r>
      <w:r w:rsidR="00D26ED6" w:rsidRPr="00320D9A">
        <w:rPr>
          <w:rFonts w:ascii="Verdana" w:hAnsi="Verdana"/>
          <w:b/>
          <w:sz w:val="18"/>
          <w:szCs w:val="18"/>
        </w:rPr>
        <w:t>:</w:t>
      </w:r>
    </w:p>
    <w:bookmarkEnd w:id="0"/>
    <w:p w14:paraId="1083976D" w14:textId="77777777" w:rsidR="00320D9A" w:rsidRDefault="00320D9A" w:rsidP="00320D9A">
      <w:pPr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320D9A" w14:paraId="2B2A5A5B" w14:textId="77777777" w:rsidTr="00320D9A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4E2BA" w14:textId="77777777" w:rsidR="00320D9A" w:rsidRDefault="00320D9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NKK SYSTEM Spółka z ograniczoną odpowiedzialnością</w:t>
            </w:r>
          </w:p>
          <w:p w14:paraId="0A8AC0E8" w14:textId="77777777" w:rsidR="00320D9A" w:rsidRDefault="00320D9A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Tatarska 5 </w:t>
            </w:r>
          </w:p>
          <w:p w14:paraId="081734C3" w14:textId="77777777" w:rsidR="00320D9A" w:rsidRDefault="00320D9A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30-103 Kraków </w:t>
            </w:r>
          </w:p>
          <w:p w14:paraId="7D4FE451" w14:textId="77777777" w:rsidR="00320D9A" w:rsidRDefault="00320D9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>
              <w:rPr>
                <w:rFonts w:ascii="Verdana" w:hAnsi="Verdana"/>
                <w:b/>
                <w:sz w:val="18"/>
                <w:szCs w:val="18"/>
              </w:rPr>
              <w:t>35 424.00 zł</w:t>
            </w:r>
            <w:r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CF70290" w14:textId="77777777" w:rsidR="00320D9A" w:rsidRDefault="00320D9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2D91B45" w14:textId="77777777" w:rsidR="00320D9A" w:rsidRDefault="00320D9A" w:rsidP="00320D9A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1"/>
        <w:gridCol w:w="3116"/>
        <w:gridCol w:w="1559"/>
        <w:gridCol w:w="1416"/>
        <w:gridCol w:w="1700"/>
        <w:gridCol w:w="1558"/>
      </w:tblGrid>
      <w:tr w:rsidR="00320D9A" w14:paraId="50785041" w14:textId="77777777" w:rsidTr="00320D9A">
        <w:trPr>
          <w:trHeight w:val="51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7E11D" w14:textId="77777777" w:rsidR="00320D9A" w:rsidRDefault="00320D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3CE1C" w14:textId="77777777" w:rsidR="00320D9A" w:rsidRDefault="00320D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C0F7" w14:textId="77777777" w:rsidR="00320D9A" w:rsidRDefault="00320D9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5B7CB" w14:textId="77777777" w:rsidR="00320D9A" w:rsidRDefault="00320D9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8CE85" w14:textId="77777777" w:rsidR="00320D9A" w:rsidRDefault="00320D9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7B430" w14:textId="77777777" w:rsidR="00320D9A" w:rsidRDefault="00320D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  <w:bookmarkEnd w:id="2"/>
      </w:tr>
      <w:tr w:rsidR="00320D9A" w14:paraId="7FF7DCFA" w14:textId="77777777" w:rsidTr="00320D9A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BBE02" w14:textId="77777777" w:rsidR="00320D9A" w:rsidRDefault="00320D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17E4" w14:textId="77777777" w:rsidR="00320D9A" w:rsidRDefault="00320D9A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NKK SYSTEM Spółka z ograniczoną odpowiedzialnością</w:t>
            </w:r>
          </w:p>
          <w:p w14:paraId="35922C0B" w14:textId="77777777" w:rsidR="00320D9A" w:rsidRDefault="00320D9A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Tatarska 5 </w:t>
            </w:r>
          </w:p>
          <w:p w14:paraId="43B06DE6" w14:textId="77777777" w:rsidR="00320D9A" w:rsidRDefault="00320D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30-103 Kraków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4F5EE" w14:textId="77777777" w:rsidR="00320D9A" w:rsidRDefault="00320D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BA273" w14:textId="77777777" w:rsidR="00320D9A" w:rsidRDefault="00320D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3DA57" w14:textId="77777777" w:rsidR="00320D9A" w:rsidRDefault="00320D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F6CE" w14:textId="77777777" w:rsidR="00320D9A" w:rsidRDefault="00320D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320D9A" w14:paraId="6BA62565" w14:textId="77777777" w:rsidTr="00320D9A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5601A" w14:textId="77777777" w:rsidR="00320D9A" w:rsidRDefault="00320D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4AAFA" w14:textId="77777777" w:rsidR="00320D9A" w:rsidRDefault="00320D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AJP Technology sp. z o.o.</w:t>
            </w:r>
          </w:p>
          <w:p w14:paraId="0C3FF105" w14:textId="77777777" w:rsidR="00320D9A" w:rsidRDefault="00320D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Leopolda Staffa 1 /11</w:t>
            </w:r>
          </w:p>
          <w:p w14:paraId="0C0E0923" w14:textId="77777777" w:rsidR="00320D9A" w:rsidRDefault="00320D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30-069 Kraków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13FA9" w14:textId="77777777" w:rsidR="00320D9A" w:rsidRDefault="00320D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55,25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F5DC" w14:textId="77777777" w:rsidR="00320D9A" w:rsidRDefault="00320D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25,00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BCCFE" w14:textId="77777777" w:rsidR="00320D9A" w:rsidRDefault="00320D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15,00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3FE78" w14:textId="77777777" w:rsidR="00320D9A" w:rsidRDefault="00320D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95,25</w:t>
            </w:r>
          </w:p>
        </w:tc>
      </w:tr>
    </w:tbl>
    <w:p w14:paraId="5FF591CB" w14:textId="77777777" w:rsidR="00320D9A" w:rsidRDefault="00320D9A" w:rsidP="00320D9A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AE70D8F" w14:textId="77777777" w:rsidR="00320D9A" w:rsidRDefault="00320D9A" w:rsidP="00320D9A">
      <w:pPr>
        <w:spacing w:after="40"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Informacja o terminie zawarcia umowy:</w:t>
      </w:r>
    </w:p>
    <w:p w14:paraId="3D00079B" w14:textId="77777777" w:rsidR="00320D9A" w:rsidRDefault="00320D9A" w:rsidP="00320D9A">
      <w:pPr>
        <w:spacing w:after="120"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Umowa w sprawie zamówienia publicznego, zgodnie z art. 264 ust. 1 ustawy </w:t>
      </w:r>
      <w:proofErr w:type="spellStart"/>
      <w:r>
        <w:rPr>
          <w:rFonts w:ascii="Verdana" w:hAnsi="Verdana"/>
          <w:sz w:val="18"/>
          <w:szCs w:val="18"/>
        </w:rPr>
        <w:t>Pzp</w:t>
      </w:r>
      <w:proofErr w:type="spellEnd"/>
      <w:r>
        <w:rPr>
          <w:rFonts w:ascii="Verdana" w:hAnsi="Verdana"/>
          <w:sz w:val="18"/>
          <w:szCs w:val="18"/>
        </w:rPr>
        <w:t xml:space="preserve">, zostanie zawarta, z uwzględnieniem art. 577 ustawy </w:t>
      </w:r>
      <w:proofErr w:type="spellStart"/>
      <w:r>
        <w:rPr>
          <w:rFonts w:ascii="Verdana" w:hAnsi="Verdana"/>
          <w:sz w:val="18"/>
          <w:szCs w:val="18"/>
        </w:rPr>
        <w:t>Pzp</w:t>
      </w:r>
      <w:proofErr w:type="spellEnd"/>
      <w:r>
        <w:rPr>
          <w:rFonts w:ascii="Verdana" w:hAnsi="Verdana"/>
          <w:sz w:val="18"/>
          <w:szCs w:val="18"/>
        </w:rPr>
        <w:t>, w terminie nie krótszym niż 10 dni od dnia przesłania niniejszego zawiadomienia o wyborze najkorzystniejszej oferty.</w:t>
      </w:r>
    </w:p>
    <w:p w14:paraId="156A0D9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744FC1" w14:textId="77777777" w:rsidR="002916D3" w:rsidRDefault="002916D3">
      <w:r>
        <w:separator/>
      </w:r>
    </w:p>
  </w:endnote>
  <w:endnote w:type="continuationSeparator" w:id="0">
    <w:p w14:paraId="6D3F3378" w14:textId="77777777" w:rsidR="002916D3" w:rsidRDefault="0029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89C7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E2DE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03785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2C8CC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4B0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25EEDC" w14:textId="77777777" w:rsidR="002916D3" w:rsidRDefault="002916D3">
      <w:r>
        <w:separator/>
      </w:r>
    </w:p>
  </w:footnote>
  <w:footnote w:type="continuationSeparator" w:id="0">
    <w:p w14:paraId="00A07206" w14:textId="77777777" w:rsidR="002916D3" w:rsidRDefault="00291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3CB2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CC81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C302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BE9"/>
    <w:rsid w:val="00005838"/>
    <w:rsid w:val="00022322"/>
    <w:rsid w:val="00042497"/>
    <w:rsid w:val="000C1E6F"/>
    <w:rsid w:val="000E4E56"/>
    <w:rsid w:val="001A1468"/>
    <w:rsid w:val="001B7815"/>
    <w:rsid w:val="001C31ED"/>
    <w:rsid w:val="002916D3"/>
    <w:rsid w:val="002B1E4F"/>
    <w:rsid w:val="002B6761"/>
    <w:rsid w:val="002E4FB7"/>
    <w:rsid w:val="00320D9A"/>
    <w:rsid w:val="003445A0"/>
    <w:rsid w:val="003A0AFC"/>
    <w:rsid w:val="003D5401"/>
    <w:rsid w:val="003D611C"/>
    <w:rsid w:val="003E2B6A"/>
    <w:rsid w:val="003E6BED"/>
    <w:rsid w:val="00431C0B"/>
    <w:rsid w:val="00437CAD"/>
    <w:rsid w:val="00452751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AE1BE9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0E2B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A1F26B"/>
  <w15:chartTrackingRefBased/>
  <w15:docId w15:val="{2B60262E-4371-432E-BFEE-0F420C5D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320D9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Jolanta Oleksy</cp:lastModifiedBy>
  <cp:revision>4</cp:revision>
  <cp:lastPrinted>2026-07-30T11:50:00Z</cp:lastPrinted>
  <dcterms:created xsi:type="dcterms:W3CDTF">2026-08-11T13:11:00Z</dcterms:created>
  <dcterms:modified xsi:type="dcterms:W3CDTF">2026-08-11T13:17:00Z</dcterms:modified>
</cp:coreProperties>
</file>