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323876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2E8C3D50" w14:textId="77777777" w:rsidR="00236A69" w:rsidRPr="00323876" w:rsidRDefault="00236A69" w:rsidP="00236A69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color w:val="000000"/>
          <w:sz w:val="18"/>
          <w:szCs w:val="18"/>
          <w:lang w:eastAsia="pl-PL"/>
        </w:rPr>
        <w:t xml:space="preserve">Zamawiający </w:t>
      </w:r>
    </w:p>
    <w:p w14:paraId="5518F75C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Akademia Górniczo-Hutnicza</w:t>
      </w:r>
    </w:p>
    <w:p w14:paraId="39D6615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im. St. Staszica w Krakowie</w:t>
      </w:r>
    </w:p>
    <w:p w14:paraId="7060DCB5" w14:textId="77777777" w:rsidR="00236A69" w:rsidRPr="00323876" w:rsidRDefault="00236A69" w:rsidP="00236A69">
      <w:pPr>
        <w:spacing w:after="0" w:line="240" w:lineRule="auto"/>
        <w:ind w:left="6096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Al. Mickiewicza 30,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30-059 Kraków</w:t>
      </w:r>
    </w:p>
    <w:p w14:paraId="4EFFFBF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</w:p>
    <w:p w14:paraId="4D73435F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Wykonawca: </w:t>
      </w:r>
    </w:p>
    <w:p w14:paraId="59EC7644" w14:textId="77777777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</w:p>
    <w:p w14:paraId="5F81F7FA" w14:textId="77777777" w:rsidR="00236A69" w:rsidRPr="00323876" w:rsidRDefault="00236A69" w:rsidP="00236A69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CEiDG</w:t>
      </w:r>
      <w:proofErr w:type="spellEnd"/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)</w:t>
      </w:r>
    </w:p>
    <w:p w14:paraId="18131388" w14:textId="77777777" w:rsidR="00236A69" w:rsidRPr="00323876" w:rsidRDefault="00236A69" w:rsidP="00236A69">
      <w:pPr>
        <w:spacing w:after="0" w:line="240" w:lineRule="auto"/>
        <w:rPr>
          <w:rFonts w:ascii="Verdana" w:eastAsia="Times New Roman" w:hAnsi="Verdana"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u w:val="single"/>
          <w:lang w:eastAsia="pl-PL"/>
        </w:rPr>
        <w:t>reprezentowany przez:</w:t>
      </w:r>
    </w:p>
    <w:p w14:paraId="2EE0F67D" w14:textId="77777777" w:rsidR="00236A69" w:rsidRPr="00323876" w:rsidRDefault="00236A69" w:rsidP="00236A69">
      <w:pPr>
        <w:spacing w:after="0" w:line="240" w:lineRule="auto"/>
        <w:ind w:right="5954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………………………………………………………………………………</w:t>
      </w:r>
    </w:p>
    <w:p w14:paraId="075CE817" w14:textId="77777777" w:rsidR="00236A69" w:rsidRPr="00323876" w:rsidRDefault="00236A69" w:rsidP="00236A69">
      <w:pPr>
        <w:spacing w:after="0" w:line="240" w:lineRule="auto"/>
        <w:ind w:right="5953"/>
        <w:rPr>
          <w:rFonts w:ascii="Verdana" w:eastAsia="Times New Roman" w:hAnsi="Verdana"/>
          <w:i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>(imię, nazwisko, stanowisko/podstawa do reprezentacji)</w:t>
      </w:r>
    </w:p>
    <w:p w14:paraId="12406332" w14:textId="77777777" w:rsidR="00236A69" w:rsidRPr="00323876" w:rsidRDefault="00236A69" w:rsidP="00236A69">
      <w:pPr>
        <w:spacing w:after="12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 xml:space="preserve">Oświadczenie wykonawcy </w:t>
      </w:r>
    </w:p>
    <w:p w14:paraId="4B2A286A" w14:textId="77777777" w:rsidR="00236A69" w:rsidRPr="00323876" w:rsidRDefault="00236A69" w:rsidP="00236A69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323876" w:rsidRDefault="00236A69" w:rsidP="00236A69">
      <w:pPr>
        <w:spacing w:after="0" w:line="240" w:lineRule="auto"/>
        <w:jc w:val="center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)</w:t>
      </w:r>
    </w:p>
    <w:p w14:paraId="22D79D94" w14:textId="77777777" w:rsidR="003C4D68" w:rsidRPr="00323876" w:rsidRDefault="003C4D68" w:rsidP="00236A69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</w:p>
    <w:p w14:paraId="35784BF8" w14:textId="2900E82C" w:rsidR="00236A69" w:rsidRPr="00323876" w:rsidRDefault="00236A69" w:rsidP="00236A69">
      <w:pPr>
        <w:spacing w:before="120" w:after="0" w:line="240" w:lineRule="auto"/>
        <w:jc w:val="center"/>
        <w:rPr>
          <w:rFonts w:ascii="Verdana" w:eastAsia="Times New Roman" w:hAnsi="Verdana"/>
          <w:b/>
          <w:sz w:val="18"/>
          <w:szCs w:val="18"/>
          <w:u w:val="single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3073631" w14:textId="1C2E4E73" w:rsidR="00236A69" w:rsidRPr="00323876" w:rsidRDefault="00236A69" w:rsidP="00323876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pn. </w:t>
      </w:r>
      <w:r w:rsidR="008202C4" w:rsidRPr="008202C4">
        <w:rPr>
          <w:rFonts w:ascii="Verdana" w:hAnsi="Verdana"/>
          <w:b/>
          <w:sz w:val="18"/>
          <w:szCs w:val="18"/>
        </w:rPr>
        <w:t>usługa renowacji i przeróbki łóżek stanowiących wyposażenie pokoi w Domu Studenckim nr 6 "Bratek" dla Miasteczka Studenckiego AGH w Krakowie- KC-DE-zp.25.360.2026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, prowadzonego przez </w:t>
      </w:r>
      <w:r w:rsidRPr="00323876">
        <w:rPr>
          <w:rFonts w:ascii="Verdana" w:eastAsia="Times New Roman" w:hAnsi="Verdana"/>
          <w:b/>
          <w:bCs/>
          <w:sz w:val="18"/>
          <w:szCs w:val="18"/>
          <w:lang w:eastAsia="pl-PL"/>
        </w:rPr>
        <w:t>Akademia Górniczo–Hutnicza im. Stanisława Staszica w Krakowie</w:t>
      </w:r>
      <w:r w:rsidRPr="00323876">
        <w:rPr>
          <w:rFonts w:ascii="Verdana" w:eastAsia="Times New Roman" w:hAnsi="Verdana"/>
          <w:i/>
          <w:sz w:val="18"/>
          <w:szCs w:val="18"/>
          <w:lang w:eastAsia="pl-PL"/>
        </w:rPr>
        <w:t xml:space="preserve">,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>oświadczam, co następuje:</w:t>
      </w:r>
    </w:p>
    <w:p w14:paraId="26B6F27C" w14:textId="77777777" w:rsidR="00236A69" w:rsidRPr="00323876" w:rsidRDefault="00236A69" w:rsidP="00236A69">
      <w:pPr>
        <w:spacing w:after="0" w:line="240" w:lineRule="auto"/>
        <w:ind w:firstLine="708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53813C1D" w14:textId="77777777" w:rsidR="00236A69" w:rsidRPr="00323876" w:rsidRDefault="00236A69" w:rsidP="00236A69">
      <w:pPr>
        <w:shd w:val="clear" w:color="auto" w:fill="BFBFBF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OŚWIADCZENIA DOTYCZĄCE WYKONAWCY:</w:t>
      </w:r>
    </w:p>
    <w:p w14:paraId="1FEBFFCD" w14:textId="77777777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3BC11817" w14:textId="6F022016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nie podlegam wykluczeniu z postępowania na podstawie art. </w:t>
      </w:r>
      <w:r w:rsidRPr="00323876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ustawy </w:t>
      </w:r>
      <w:proofErr w:type="spellStart"/>
      <w:r w:rsidRPr="00323876">
        <w:rPr>
          <w:rFonts w:ascii="Verdana" w:eastAsia="Times New Roman" w:hAnsi="Verdana"/>
          <w:sz w:val="18"/>
          <w:szCs w:val="18"/>
          <w:lang w:eastAsia="pl-PL"/>
        </w:rPr>
        <w:t>Pzp</w:t>
      </w:r>
      <w:proofErr w:type="spellEnd"/>
      <w:r w:rsidRPr="00323876">
        <w:rPr>
          <w:rFonts w:ascii="Verdana" w:eastAsia="Times New Roman" w:hAnsi="Verdana"/>
          <w:sz w:val="18"/>
          <w:szCs w:val="18"/>
          <w:lang w:eastAsia="pl-PL"/>
        </w:rPr>
        <w:t>.</w:t>
      </w:r>
    </w:p>
    <w:p w14:paraId="5CF08E6E" w14:textId="77777777" w:rsidR="00CA0FD1" w:rsidRPr="00CA0FD1" w:rsidRDefault="00CA0FD1" w:rsidP="00CA0FD1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zachodzą w stosunku do mnie podstawy wykluczenia z postępowania na </w:t>
      </w:r>
      <w:r w:rsidRPr="00CA0FD1">
        <w:rPr>
          <w:rFonts w:eastAsia="Times New Roman" w:cs="Calibri"/>
          <w:lang w:eastAsia="pl-PL"/>
        </w:rPr>
        <w:t>podstawie art. ……………………………...</w:t>
      </w:r>
      <w:r w:rsidRPr="00CA0FD1">
        <w:rPr>
          <w:rFonts w:eastAsia="Times New Roman" w:cs="Calibri"/>
          <w:vertAlign w:val="superscript"/>
          <w:lang w:eastAsia="pl-PL"/>
        </w:rPr>
        <w:footnoteReference w:id="1"/>
      </w:r>
      <w:r w:rsidRPr="00CA0FD1">
        <w:rPr>
          <w:rFonts w:eastAsia="Times New Roman" w:cs="Calibri"/>
          <w:lang w:eastAsia="pl-PL"/>
        </w:rPr>
        <w:t xml:space="preserve"> ustawy </w:t>
      </w:r>
      <w:proofErr w:type="spellStart"/>
      <w:r w:rsidRPr="00CA0FD1">
        <w:rPr>
          <w:rFonts w:eastAsia="Times New Roman" w:cs="Calibri"/>
          <w:lang w:eastAsia="pl-PL"/>
        </w:rPr>
        <w:t>Pzp</w:t>
      </w:r>
      <w:proofErr w:type="spellEnd"/>
      <w:r w:rsidRPr="00CA0FD1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A0FD1">
        <w:rPr>
          <w:rFonts w:eastAsia="Times New Roman" w:cs="Calibri"/>
          <w:lang w:eastAsia="pl-PL"/>
        </w:rPr>
        <w:t>Pzp</w:t>
      </w:r>
      <w:proofErr w:type="spellEnd"/>
      <w:r w:rsidRPr="00CA0FD1">
        <w:rPr>
          <w:rFonts w:eastAsia="Times New Roman" w:cs="Calibri"/>
          <w:lang w:eastAsia="pl-PL"/>
        </w:rPr>
        <w:t xml:space="preserve"> podjąłem następujące środki naprawcze</w:t>
      </w:r>
      <w:r w:rsidRPr="00CA0FD1">
        <w:rPr>
          <w:rFonts w:eastAsia="Times New Roman" w:cs="Calibri"/>
          <w:vertAlign w:val="superscript"/>
          <w:lang w:eastAsia="pl-PL"/>
        </w:rPr>
        <w:footnoteReference w:id="2"/>
      </w:r>
      <w:r w:rsidRPr="00CA0FD1">
        <w:rPr>
          <w:rFonts w:eastAsia="Times New Roman" w:cs="Calibri"/>
          <w:lang w:eastAsia="pl-PL"/>
        </w:rPr>
        <w:t>:</w:t>
      </w:r>
      <w:r w:rsidRPr="00CA0FD1">
        <w:rPr>
          <w:rFonts w:eastAsia="Times New Roman" w:cs="Calibri"/>
          <w:vertAlign w:val="superscript"/>
          <w:lang w:eastAsia="pl-PL"/>
        </w:rPr>
        <w:t xml:space="preserve"> </w:t>
      </w:r>
    </w:p>
    <w:p w14:paraId="1395086D" w14:textId="77777777" w:rsidR="00CA0FD1" w:rsidRPr="00CA0FD1" w:rsidRDefault="00CA0FD1" w:rsidP="00CA0FD1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5770F7BE" w14:textId="77777777" w:rsidR="00CA0FD1" w:rsidRPr="00CA0FD1" w:rsidRDefault="00CA0FD1" w:rsidP="00CA0FD1">
      <w:pPr>
        <w:pStyle w:val="Akapitzlist"/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>albo</w:t>
      </w:r>
    </w:p>
    <w:p w14:paraId="23DD0C11" w14:textId="77777777" w:rsidR="00CA0FD1" w:rsidRPr="00CA0FD1" w:rsidRDefault="00CA0FD1" w:rsidP="00CA0FD1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CA0FD1">
        <w:rPr>
          <w:rFonts w:eastAsia="Times New Roman" w:cs="Calibri"/>
          <w:lang w:eastAsia="pl-PL"/>
        </w:rPr>
        <w:t xml:space="preserve">przedkładam certyfikat wydany zgodnie z ustawą o certyfikacji wykonawców zamówień publicznych, który potwierdza skuteczność środków naprawczych w zakresie objętym </w:t>
      </w:r>
      <w:bookmarkStart w:id="0" w:name="_GoBack"/>
      <w:bookmarkEnd w:id="0"/>
      <w:r w:rsidRPr="00CA0FD1">
        <w:rPr>
          <w:rFonts w:eastAsia="Times New Roman" w:cs="Calibri"/>
          <w:lang w:eastAsia="pl-PL"/>
        </w:rPr>
        <w:t>certyfikacją</w:t>
      </w:r>
    </w:p>
    <w:p w14:paraId="3C4E2754" w14:textId="40FA49DE" w:rsidR="00236A69" w:rsidRPr="00CA0FD1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1D479729" w14:textId="77777777" w:rsidR="00236A69" w:rsidRPr="00323876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/>
          <w:sz w:val="18"/>
          <w:szCs w:val="18"/>
          <w:lang w:eastAsia="pl-PL"/>
        </w:rPr>
      </w:pPr>
      <w:r w:rsidRPr="00CA0FD1">
        <w:rPr>
          <w:rFonts w:ascii="Verdana" w:eastAsia="Times New Roman" w:hAnsi="Verdana"/>
          <w:sz w:val="18"/>
          <w:szCs w:val="18"/>
          <w:lang w:eastAsia="pl-PL"/>
        </w:rPr>
        <w:t>Oświadczam, że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323876" w:rsidRDefault="00236A69" w:rsidP="00236A69">
      <w:pPr>
        <w:widowControl w:val="0"/>
        <w:spacing w:before="240" w:after="240" w:line="240" w:lineRule="auto"/>
        <w:jc w:val="center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b/>
          <w:sz w:val="18"/>
          <w:szCs w:val="18"/>
          <w:lang w:eastAsia="pl-PL"/>
        </w:rPr>
        <w:t>OŚWIADCZENIE DOTYCZĄCE PODANYCH INFORMACJI:</w:t>
      </w:r>
    </w:p>
    <w:p w14:paraId="413D8C72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23876">
        <w:rPr>
          <w:rFonts w:ascii="Verdana" w:eastAsia="Times New Roman" w:hAnsi="Verdana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323876">
        <w:rPr>
          <w:rFonts w:ascii="Verdana" w:eastAsia="Times New Roman" w:hAnsi="Verdana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323876" w:rsidRDefault="00236A69" w:rsidP="00236A69">
      <w:pPr>
        <w:widowControl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04FCA455" w14:textId="77777777" w:rsidR="00236A69" w:rsidRPr="00323876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3CAFB5B" w14:textId="075AC610" w:rsidR="005103B9" w:rsidRPr="00323876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sz w:val="18"/>
          <w:szCs w:val="18"/>
        </w:rPr>
      </w:pPr>
      <w:r w:rsidRPr="00323876">
        <w:rPr>
          <w:rFonts w:ascii="Verdana" w:hAnsi="Verdana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32387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83C28" w14:textId="77777777" w:rsidR="007041AF" w:rsidRDefault="007041AF" w:rsidP="0038231F">
      <w:pPr>
        <w:spacing w:after="0" w:line="240" w:lineRule="auto"/>
      </w:pPr>
      <w:r>
        <w:separator/>
      </w:r>
    </w:p>
  </w:endnote>
  <w:endnote w:type="continuationSeparator" w:id="0">
    <w:p w14:paraId="3EFE58D4" w14:textId="77777777" w:rsidR="007041AF" w:rsidRDefault="007041A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D030B5" w14:textId="77777777" w:rsidR="007041AF" w:rsidRDefault="007041AF" w:rsidP="0038231F">
      <w:pPr>
        <w:spacing w:after="0" w:line="240" w:lineRule="auto"/>
      </w:pPr>
      <w:r>
        <w:separator/>
      </w:r>
    </w:p>
  </w:footnote>
  <w:footnote w:type="continuationSeparator" w:id="0">
    <w:p w14:paraId="721DF095" w14:textId="77777777" w:rsidR="007041AF" w:rsidRDefault="007041AF" w:rsidP="0038231F">
      <w:pPr>
        <w:spacing w:after="0" w:line="240" w:lineRule="auto"/>
      </w:pPr>
      <w:r>
        <w:continuationSeparator/>
      </w:r>
    </w:p>
  </w:footnote>
  <w:footnote w:id="1">
    <w:p w14:paraId="7224AC0F" w14:textId="77777777" w:rsidR="00CA0FD1" w:rsidRDefault="00CA0FD1" w:rsidP="00CA0FD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3E9AB05" w14:textId="77777777" w:rsidR="00CA0FD1" w:rsidRDefault="00CA0FD1" w:rsidP="00CA0FD1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B3900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2387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4D68"/>
    <w:rsid w:val="003F024C"/>
    <w:rsid w:val="00434CC2"/>
    <w:rsid w:val="00437E09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6C8B"/>
    <w:rsid w:val="004C0CEB"/>
    <w:rsid w:val="004C4854"/>
    <w:rsid w:val="004D7E48"/>
    <w:rsid w:val="004F23F7"/>
    <w:rsid w:val="004F40EF"/>
    <w:rsid w:val="005103B9"/>
    <w:rsid w:val="00520174"/>
    <w:rsid w:val="0054496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041AF"/>
    <w:rsid w:val="007118F0"/>
    <w:rsid w:val="0072560B"/>
    <w:rsid w:val="00746532"/>
    <w:rsid w:val="00751725"/>
    <w:rsid w:val="00756C8F"/>
    <w:rsid w:val="00757EFB"/>
    <w:rsid w:val="0076275F"/>
    <w:rsid w:val="007840F2"/>
    <w:rsid w:val="007936D6"/>
    <w:rsid w:val="007961C8"/>
    <w:rsid w:val="007B01C8"/>
    <w:rsid w:val="007D5B61"/>
    <w:rsid w:val="007E2F69"/>
    <w:rsid w:val="00804F07"/>
    <w:rsid w:val="008202C4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254C"/>
    <w:rsid w:val="00A15F7E"/>
    <w:rsid w:val="00A166B0"/>
    <w:rsid w:val="00A22DCF"/>
    <w:rsid w:val="00A24C2D"/>
    <w:rsid w:val="00A276E4"/>
    <w:rsid w:val="00A3062E"/>
    <w:rsid w:val="00A347DE"/>
    <w:rsid w:val="00A46423"/>
    <w:rsid w:val="00AE6FF2"/>
    <w:rsid w:val="00B0088C"/>
    <w:rsid w:val="00B15219"/>
    <w:rsid w:val="00B15FD3"/>
    <w:rsid w:val="00B34079"/>
    <w:rsid w:val="00B8005E"/>
    <w:rsid w:val="00B90E42"/>
    <w:rsid w:val="00BB0C3C"/>
    <w:rsid w:val="00BB1ED8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A0FD1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2ED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820CF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866186-42ED-46C7-B493-19B500011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Jolanta Oleksy</cp:lastModifiedBy>
  <cp:revision>4</cp:revision>
  <cp:lastPrinted>2025-08-22T06:59:00Z</cp:lastPrinted>
  <dcterms:created xsi:type="dcterms:W3CDTF">2025-08-22T06:59:00Z</dcterms:created>
  <dcterms:modified xsi:type="dcterms:W3CDTF">2026-07-30T06:38:00Z</dcterms:modified>
</cp:coreProperties>
</file>