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EB0F6D7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</w:t>
                            </w:r>
                            <w:proofErr w:type="gramEnd"/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</w:t>
                      </w:r>
                      <w:proofErr w:type="gramEnd"/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402326">
        <w:rPr>
          <w:b/>
          <w:i w:val="0"/>
        </w:rPr>
        <w:t>5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496602A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912D8B">
        <w:rPr>
          <w:rFonts w:ascii="Times New Roman" w:eastAsia="Times New Roman" w:hAnsi="Times New Roman"/>
          <w:b/>
          <w:sz w:val="24"/>
          <w:szCs w:val="20"/>
          <w:lang w:eastAsia="pl-PL"/>
        </w:rPr>
        <w:t>67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912D8B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14:paraId="36B2A818" w14:textId="77777777" w:rsidR="00025386" w:rsidRPr="00025386" w:rsidRDefault="00025386" w:rsidP="00025386"/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</w:t>
      </w: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>………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>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adres  podmiotu</w:t>
      </w:r>
      <w:proofErr w:type="gramEnd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4B45E869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</w:t>
      </w:r>
      <w:r w:rsidR="00912D8B" w:rsidRPr="00912D8B">
        <w:rPr>
          <w:rFonts w:ascii="Times New Roman" w:hAnsi="Times New Roman"/>
          <w:sz w:val="24"/>
          <w:szCs w:val="24"/>
        </w:rPr>
        <w:t xml:space="preserve">t.j. Dz. U. z 2024 r. poz. 1320 ze </w:t>
      </w:r>
      <w:r w:rsidR="00912D8B" w:rsidRPr="00912D8B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650592CB" w14:textId="6F0F8A92" w:rsidR="00BE3BCE" w:rsidRPr="00B77707" w:rsidRDefault="00E9625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Konserwacja i naprawa </w:t>
      </w:r>
      <w:r w:rsidR="0040232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urządzeń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 </w:t>
      </w:r>
      <w:r w:rsidR="008014D5">
        <w:rPr>
          <w:rFonts w:ascii="Times New Roman" w:eastAsia="Times New Roman" w:hAnsi="Times New Roman"/>
          <w:b/>
          <w:sz w:val="24"/>
          <w:szCs w:val="24"/>
          <w:lang w:eastAsia="pl-PL"/>
        </w:rPr>
        <w:t>instalacji zaplecza technicznego Bloku Operacyjnego i Centralnej Sterylizatorni</w:t>
      </w:r>
      <w:r w:rsidR="008139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40232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Szpitala Wojewódzkiego w Poznaniu: Filia nr 1 – Poznań, </w:t>
      </w:r>
      <w:r w:rsidR="00912D8B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402326">
        <w:rPr>
          <w:rFonts w:ascii="Times New Roman" w:eastAsia="Times New Roman" w:hAnsi="Times New Roman"/>
          <w:b/>
          <w:sz w:val="24"/>
          <w:szCs w:val="24"/>
          <w:lang w:eastAsia="pl-PL"/>
        </w:rPr>
        <w:t>ul. Juraszów 7/19</w:t>
      </w:r>
    </w:p>
    <w:p w14:paraId="21DD5F2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</w:t>
      </w:r>
      <w:proofErr w:type="gramStart"/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proofErr w:type="gramEnd"/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FF228D2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r w:rsidR="00912D8B">
        <w:rPr>
          <w:rFonts w:ascii="Times New Roman" w:eastAsia="Times New Roman" w:hAnsi="Times New Roman"/>
          <w:sz w:val="24"/>
          <w:szCs w:val="24"/>
          <w:lang w:eastAsia="pl-PL"/>
        </w:rPr>
        <w:t>zamówienia 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00D8DF7C" w14:textId="0C2C3786" w:rsidR="004374F2" w:rsidRPr="00E27ABB" w:rsidRDefault="004374F2" w:rsidP="0040232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2795C0F9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r w:rsidR="00912D8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oświadczeń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B4939" w14:textId="77777777" w:rsidR="00CD659D" w:rsidRDefault="00CD659D" w:rsidP="00025386">
      <w:pPr>
        <w:spacing w:after="0" w:line="240" w:lineRule="auto"/>
      </w:pPr>
      <w:r>
        <w:separator/>
      </w:r>
    </w:p>
  </w:endnote>
  <w:endnote w:type="continuationSeparator" w:id="0">
    <w:p w14:paraId="0077BB38" w14:textId="77777777" w:rsidR="00CD659D" w:rsidRDefault="00CD659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3D360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A344E" w14:textId="77777777" w:rsidR="00CD659D" w:rsidRDefault="00CD659D" w:rsidP="00025386">
      <w:pPr>
        <w:spacing w:after="0" w:line="240" w:lineRule="auto"/>
      </w:pPr>
      <w:r>
        <w:separator/>
      </w:r>
    </w:p>
  </w:footnote>
  <w:footnote w:type="continuationSeparator" w:id="0">
    <w:p w14:paraId="249EB3B7" w14:textId="77777777" w:rsidR="00CD659D" w:rsidRDefault="00CD659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400967"/>
    <w:rsid w:val="00402326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12D8B"/>
    <w:rsid w:val="0093641B"/>
    <w:rsid w:val="00996D7C"/>
    <w:rsid w:val="00A56A6F"/>
    <w:rsid w:val="00B340C2"/>
    <w:rsid w:val="00B77707"/>
    <w:rsid w:val="00BE3BCE"/>
    <w:rsid w:val="00C13349"/>
    <w:rsid w:val="00CD659D"/>
    <w:rsid w:val="00D55FC4"/>
    <w:rsid w:val="00D74F30"/>
    <w:rsid w:val="00DC587A"/>
    <w:rsid w:val="00DE73DD"/>
    <w:rsid w:val="00E01BC8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11</cp:revision>
  <dcterms:created xsi:type="dcterms:W3CDTF">2017-08-01T08:06:00Z</dcterms:created>
  <dcterms:modified xsi:type="dcterms:W3CDTF">2026-08-06T09:21:00Z</dcterms:modified>
</cp:coreProperties>
</file>