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377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377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3772C">
        <w:rPr>
          <w:sz w:val="22"/>
          <w:szCs w:val="22"/>
        </w:rPr>
        <w:t>2026-08-07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3772C" w:rsidRPr="00B3772C" w:rsidRDefault="00B3772C" w:rsidP="00FB7F50">
      <w:pPr>
        <w:spacing w:after="40"/>
        <w:rPr>
          <w:b/>
          <w:bCs/>
          <w:sz w:val="22"/>
          <w:szCs w:val="22"/>
        </w:rPr>
      </w:pPr>
      <w:r w:rsidRPr="00B3772C">
        <w:rPr>
          <w:b/>
          <w:bCs/>
          <w:sz w:val="22"/>
          <w:szCs w:val="22"/>
        </w:rPr>
        <w:t>Akademia Górniczo - Hutnicza</w:t>
      </w:r>
    </w:p>
    <w:p w:rsidR="00B3772C" w:rsidRPr="00B3772C" w:rsidRDefault="00B3772C" w:rsidP="00FB7F50">
      <w:pPr>
        <w:spacing w:after="40"/>
        <w:rPr>
          <w:b/>
          <w:bCs/>
          <w:sz w:val="22"/>
          <w:szCs w:val="22"/>
        </w:rPr>
      </w:pPr>
      <w:r w:rsidRPr="00B3772C">
        <w:rPr>
          <w:b/>
          <w:bCs/>
          <w:sz w:val="22"/>
          <w:szCs w:val="22"/>
        </w:rPr>
        <w:t>im. Stanisława Staszica w Krakowie</w:t>
      </w:r>
    </w:p>
    <w:p w:rsidR="00FB7F50" w:rsidRPr="002245BE" w:rsidRDefault="00B3772C" w:rsidP="00FB7F50">
      <w:pPr>
        <w:spacing w:after="40"/>
        <w:rPr>
          <w:b/>
          <w:bCs/>
          <w:sz w:val="22"/>
          <w:szCs w:val="22"/>
        </w:rPr>
      </w:pPr>
      <w:r w:rsidRPr="00B3772C">
        <w:rPr>
          <w:b/>
          <w:bCs/>
          <w:sz w:val="22"/>
          <w:szCs w:val="22"/>
        </w:rPr>
        <w:t>Dział Zamówień Publicznych</w:t>
      </w:r>
    </w:p>
    <w:p w:rsidR="00FB7F50" w:rsidRPr="002245BE" w:rsidRDefault="00B3772C" w:rsidP="00FB7F50">
      <w:pPr>
        <w:rPr>
          <w:sz w:val="22"/>
          <w:szCs w:val="22"/>
        </w:rPr>
      </w:pPr>
      <w:r w:rsidRPr="00B3772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3772C">
        <w:rPr>
          <w:sz w:val="22"/>
          <w:szCs w:val="22"/>
        </w:rPr>
        <w:t>30</w:t>
      </w:r>
    </w:p>
    <w:p w:rsidR="00FB7F50" w:rsidRPr="002245BE" w:rsidRDefault="00B3772C" w:rsidP="00FB7F50">
      <w:pPr>
        <w:rPr>
          <w:sz w:val="22"/>
          <w:szCs w:val="22"/>
        </w:rPr>
      </w:pPr>
      <w:r w:rsidRPr="00B3772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3772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3772C" w:rsidRPr="00607F9B" w:rsidTr="003B6A42">
        <w:trPr>
          <w:trHeight w:val="638"/>
        </w:trPr>
        <w:tc>
          <w:tcPr>
            <w:tcW w:w="959" w:type="dxa"/>
            <w:shd w:val="clear" w:color="auto" w:fill="auto"/>
          </w:tcPr>
          <w:p w:rsidR="00B3772C" w:rsidRPr="00607F9B" w:rsidRDefault="00B3772C" w:rsidP="003B6A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772C" w:rsidRPr="00607F9B" w:rsidRDefault="00B3772C" w:rsidP="003B6A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377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772C">
              <w:rPr>
                <w:b/>
                <w:bCs/>
                <w:sz w:val="22"/>
                <w:szCs w:val="22"/>
              </w:rPr>
              <w:t>Dostawa krzeseł dla Miasteczka Studenckiego AGH - KC-DE-zp.25.263.2026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772C">
              <w:rPr>
                <w:b/>
                <w:sz w:val="22"/>
                <w:szCs w:val="22"/>
              </w:rPr>
              <w:t>KC-DE-zp.25.263.2026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772C" w:rsidTr="003B6A42">
        <w:trPr>
          <w:cantSplit/>
        </w:trPr>
        <w:tc>
          <w:tcPr>
            <w:tcW w:w="10150" w:type="dxa"/>
          </w:tcPr>
          <w:p w:rsidR="00B3772C" w:rsidRPr="00D26ED6" w:rsidRDefault="00B3772C" w:rsidP="003B6A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3772C">
              <w:rPr>
                <w:b/>
                <w:sz w:val="22"/>
                <w:szCs w:val="22"/>
              </w:rPr>
              <w:t>EURO-MEBLE MAŁGORZATA MASŁOŃ</w:t>
            </w:r>
          </w:p>
          <w:p w:rsidR="00B3772C" w:rsidRPr="009F0E5C" w:rsidRDefault="00B3772C" w:rsidP="003B6A42">
            <w:pPr>
              <w:jc w:val="both"/>
              <w:rPr>
                <w:bCs/>
                <w:sz w:val="22"/>
                <w:szCs w:val="22"/>
              </w:rPr>
            </w:pPr>
            <w:r w:rsidRPr="00B3772C">
              <w:rPr>
                <w:bCs/>
                <w:sz w:val="22"/>
                <w:szCs w:val="22"/>
              </w:rPr>
              <w:t>KS. BP. HERBERTA BEDNORZA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772C">
              <w:rPr>
                <w:bCs/>
                <w:sz w:val="22"/>
                <w:szCs w:val="22"/>
              </w:rPr>
              <w:t>2A-6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3772C" w:rsidRPr="009F0E5C" w:rsidRDefault="00B3772C" w:rsidP="003B6A42">
            <w:pPr>
              <w:jc w:val="both"/>
              <w:rPr>
                <w:bCs/>
                <w:sz w:val="22"/>
                <w:szCs w:val="22"/>
              </w:rPr>
            </w:pPr>
            <w:r w:rsidRPr="00B3772C">
              <w:rPr>
                <w:bCs/>
                <w:sz w:val="22"/>
                <w:szCs w:val="22"/>
              </w:rPr>
              <w:t>40-384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3772C">
              <w:rPr>
                <w:bCs/>
                <w:sz w:val="22"/>
                <w:szCs w:val="22"/>
              </w:rPr>
              <w:t>KATOWICE</w:t>
            </w:r>
          </w:p>
          <w:p w:rsidR="00B3772C" w:rsidRPr="00D26ED6" w:rsidRDefault="00B3772C" w:rsidP="003B6A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3772C" w:rsidRDefault="00B3772C" w:rsidP="003B6A4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3772C">
              <w:rPr>
                <w:sz w:val="22"/>
                <w:szCs w:val="22"/>
              </w:rPr>
              <w:t>Dostawa krzeseł dla Miasteczka Studenckiego AGH - KC-DE-zp.25.263.2026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3772C" w:rsidRPr="00D26ED6" w:rsidRDefault="00B3772C" w:rsidP="003B6A4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3772C">
              <w:rPr>
                <w:b/>
                <w:sz w:val="22"/>
                <w:szCs w:val="22"/>
              </w:rPr>
              <w:t>105 435.60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3772C" w:rsidRDefault="00B3772C" w:rsidP="003B6A4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1560"/>
        <w:gridCol w:w="1701"/>
        <w:gridCol w:w="1701"/>
      </w:tblGrid>
      <w:tr w:rsidR="00E53292" w:rsidRPr="008567C7" w:rsidTr="00E53292">
        <w:trPr>
          <w:trHeight w:val="510"/>
        </w:trPr>
        <w:tc>
          <w:tcPr>
            <w:tcW w:w="709" w:type="dxa"/>
            <w:vAlign w:val="center"/>
          </w:tcPr>
          <w:p w:rsidR="00E53292" w:rsidRPr="008567C7" w:rsidRDefault="00E532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E53292" w:rsidRPr="008567C7" w:rsidRDefault="00E532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E53292" w:rsidRPr="008567C7" w:rsidRDefault="00E5329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E53292" w:rsidRPr="008567C7" w:rsidRDefault="00E5329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Jakość wykonania</w:t>
            </w:r>
          </w:p>
        </w:tc>
        <w:tc>
          <w:tcPr>
            <w:tcW w:w="1701" w:type="dxa"/>
            <w:vAlign w:val="center"/>
          </w:tcPr>
          <w:p w:rsidR="00E53292" w:rsidRPr="008567C7" w:rsidRDefault="00E5329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E53292" w:rsidRPr="008567C7" w:rsidRDefault="00E5329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53292" w:rsidRPr="008567C7" w:rsidTr="00E53292">
        <w:tc>
          <w:tcPr>
            <w:tcW w:w="709" w:type="dxa"/>
            <w:vAlign w:val="center"/>
          </w:tcPr>
          <w:p w:rsidR="00E53292" w:rsidRPr="008567C7" w:rsidRDefault="00E53292" w:rsidP="003B6A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E53292" w:rsidRPr="002B6761" w:rsidRDefault="00E53292" w:rsidP="003B6A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:rsidR="00E53292" w:rsidRPr="008567C7" w:rsidRDefault="00E53292" w:rsidP="003B6A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2a-6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53292" w:rsidRPr="001B7815" w:rsidRDefault="00E53292" w:rsidP="003B6A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559" w:type="dxa"/>
            <w:vAlign w:val="center"/>
          </w:tcPr>
          <w:p w:rsidR="00E53292" w:rsidRPr="008567C7" w:rsidRDefault="00E53292" w:rsidP="003B6A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560" w:type="dxa"/>
            <w:vAlign w:val="center"/>
          </w:tcPr>
          <w:p w:rsidR="00E53292" w:rsidRPr="008567C7" w:rsidRDefault="00E53292" w:rsidP="003B6A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53292" w:rsidRPr="008567C7" w:rsidRDefault="00E53292" w:rsidP="003B6A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53292" w:rsidRPr="008567C7" w:rsidRDefault="00E53292" w:rsidP="003B6A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20D2C" w:rsidRPr="008567C7" w:rsidTr="0007332A">
        <w:tc>
          <w:tcPr>
            <w:tcW w:w="709" w:type="dxa"/>
            <w:vAlign w:val="center"/>
          </w:tcPr>
          <w:p w:rsidR="00820D2C" w:rsidRPr="008567C7" w:rsidRDefault="00820D2C" w:rsidP="00820D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820D2C" w:rsidRPr="002B6761" w:rsidRDefault="00820D2C" w:rsidP="00820D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3772C">
              <w:rPr>
                <w:rFonts w:ascii="Times New Roman" w:hAnsi="Times New Roman" w:cs="Times New Roman"/>
                <w:b/>
                <w:sz w:val="18"/>
                <w:szCs w:val="18"/>
              </w:rPr>
              <w:t>Elzap</w:t>
            </w:r>
            <w:proofErr w:type="spellEnd"/>
            <w:r w:rsidRPr="00B377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Spółka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r w:rsidRPr="00B377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Ograniczoną Odpowiedzialnością</w:t>
            </w:r>
          </w:p>
          <w:p w:rsidR="00820D2C" w:rsidRPr="008567C7" w:rsidRDefault="00820D2C" w:rsidP="00820D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Jana </w:t>
            </w:r>
            <w:proofErr w:type="spellStart"/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Surzyckiego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69A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/16a</w:t>
            </w:r>
          </w:p>
          <w:p w:rsidR="00820D2C" w:rsidRPr="001B7815" w:rsidRDefault="00820D2C" w:rsidP="00820D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30-721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772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820D2C" w:rsidRPr="008567C7" w:rsidRDefault="00820D2C" w:rsidP="00820D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560" w:type="dxa"/>
          </w:tcPr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</w:pPr>
            <w:r w:rsidRPr="00D02833">
              <w:rPr>
                <w:sz w:val="18"/>
                <w:szCs w:val="18"/>
              </w:rPr>
              <w:t>--*</w:t>
            </w:r>
          </w:p>
        </w:tc>
        <w:tc>
          <w:tcPr>
            <w:tcW w:w="1701" w:type="dxa"/>
          </w:tcPr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</w:pPr>
            <w:r w:rsidRPr="00D02833">
              <w:rPr>
                <w:sz w:val="18"/>
                <w:szCs w:val="18"/>
              </w:rPr>
              <w:t>--*</w:t>
            </w:r>
          </w:p>
        </w:tc>
        <w:tc>
          <w:tcPr>
            <w:tcW w:w="1701" w:type="dxa"/>
          </w:tcPr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  <w:rPr>
                <w:sz w:val="18"/>
                <w:szCs w:val="18"/>
              </w:rPr>
            </w:pPr>
          </w:p>
          <w:p w:rsidR="00820D2C" w:rsidRDefault="00820D2C" w:rsidP="00820D2C">
            <w:pPr>
              <w:jc w:val="center"/>
            </w:pPr>
            <w:r w:rsidRPr="00D02833">
              <w:rPr>
                <w:sz w:val="18"/>
                <w:szCs w:val="18"/>
              </w:rPr>
              <w:t>--*</w:t>
            </w:r>
          </w:p>
        </w:tc>
      </w:tr>
    </w:tbl>
    <w:p w:rsidR="000D3FD9" w:rsidRPr="000D3FD9" w:rsidRDefault="000D3FD9" w:rsidP="000D3FD9">
      <w:pPr>
        <w:spacing w:before="120"/>
        <w:ind w:firstLine="709"/>
        <w:jc w:val="both"/>
        <w:rPr>
          <w:i/>
          <w:color w:val="000000"/>
          <w:sz w:val="22"/>
          <w:szCs w:val="22"/>
        </w:rPr>
      </w:pPr>
      <w:r w:rsidRPr="000D3FD9">
        <w:rPr>
          <w:i/>
          <w:color w:val="000000"/>
          <w:sz w:val="22"/>
          <w:szCs w:val="22"/>
        </w:rPr>
        <w:t>* Zamawiający nie przyznawał punktów ponieważ oferta została odrzucona.</w:t>
      </w:r>
    </w:p>
    <w:p w:rsidR="000D3FD9" w:rsidRPr="000D3FD9" w:rsidRDefault="000D3FD9" w:rsidP="000D3FD9">
      <w:pPr>
        <w:spacing w:before="120"/>
        <w:ind w:firstLine="709"/>
        <w:jc w:val="both"/>
        <w:rPr>
          <w:color w:val="000000"/>
          <w:sz w:val="22"/>
          <w:szCs w:val="22"/>
        </w:rPr>
      </w:pPr>
      <w:bookmarkStart w:id="2" w:name="_GoBack"/>
      <w:bookmarkEnd w:id="2"/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69E" w:rsidRDefault="000D469E">
      <w:r>
        <w:separator/>
      </w:r>
    </w:p>
  </w:endnote>
  <w:endnote w:type="continuationSeparator" w:id="0">
    <w:p w:rsidR="000D469E" w:rsidRDefault="000D4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69E" w:rsidRDefault="000D469E">
      <w:r>
        <w:separator/>
      </w:r>
    </w:p>
  </w:footnote>
  <w:footnote w:type="continuationSeparator" w:id="0">
    <w:p w:rsidR="000D469E" w:rsidRDefault="000D4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69E"/>
    <w:rsid w:val="00005838"/>
    <w:rsid w:val="00022322"/>
    <w:rsid w:val="00042497"/>
    <w:rsid w:val="000C1E6F"/>
    <w:rsid w:val="000D3FD9"/>
    <w:rsid w:val="000D469E"/>
    <w:rsid w:val="000E4E56"/>
    <w:rsid w:val="001A1468"/>
    <w:rsid w:val="001B7815"/>
    <w:rsid w:val="001C31ED"/>
    <w:rsid w:val="002B1E4F"/>
    <w:rsid w:val="002B6761"/>
    <w:rsid w:val="003022D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0D2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3772C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3292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8C170-EC05-4A05-84B4-AEF99A37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2026-08-07T10:53:00Z</dcterms:created>
  <dcterms:modified xsi:type="dcterms:W3CDTF">2026-08-07T10:57:00Z</dcterms:modified>
</cp:coreProperties>
</file>