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BEA3C" w14:textId="5C31FC5E" w:rsidR="00C3243B" w:rsidRPr="007C407B" w:rsidRDefault="00C3243B" w:rsidP="007C407B">
      <w:pPr>
        <w:pStyle w:val="Nagwek4"/>
        <w:spacing w:after="240" w:line="276" w:lineRule="auto"/>
        <w:ind w:left="0"/>
        <w:jc w:val="both"/>
        <w:rPr>
          <w:rFonts w:ascii="Verdana" w:hAnsi="Verdana"/>
          <w:b/>
          <w:bCs/>
          <w:i w:val="0"/>
          <w:sz w:val="20"/>
        </w:rPr>
      </w:pPr>
      <w:bookmarkStart w:id="0" w:name="_Hlk60301409"/>
    </w:p>
    <w:p w14:paraId="178A9831" w14:textId="77777777" w:rsidR="00340AF4" w:rsidRPr="007C407B" w:rsidRDefault="00340AF4" w:rsidP="007C407B">
      <w:pPr>
        <w:pStyle w:val="Nagwek4"/>
        <w:spacing w:after="240" w:line="276" w:lineRule="auto"/>
        <w:ind w:left="0"/>
        <w:jc w:val="both"/>
        <w:rPr>
          <w:rFonts w:ascii="Verdana" w:hAnsi="Verdana"/>
          <w:b/>
          <w:bCs/>
          <w:i w:val="0"/>
          <w:sz w:val="20"/>
        </w:rPr>
      </w:pPr>
    </w:p>
    <w:p w14:paraId="346F8F0D" w14:textId="684F0D4C" w:rsidR="00025386" w:rsidRPr="007C407B" w:rsidRDefault="00657A47" w:rsidP="007C407B">
      <w:pPr>
        <w:pStyle w:val="Nagwek4"/>
        <w:spacing w:after="240" w:line="276" w:lineRule="auto"/>
        <w:jc w:val="both"/>
        <w:rPr>
          <w:rFonts w:ascii="Verdana" w:hAnsi="Verdana"/>
          <w:b/>
          <w:bCs/>
          <w:i w:val="0"/>
          <w:sz w:val="20"/>
        </w:rPr>
      </w:pPr>
      <w:r w:rsidRPr="007C407B">
        <w:rPr>
          <w:rFonts w:ascii="Verdana" w:hAnsi="Verdana"/>
          <w:b/>
          <w:bCs/>
          <w:i w:val="0"/>
          <w:sz w:val="20"/>
        </w:rPr>
        <w:t xml:space="preserve">Załącznik nr </w:t>
      </w:r>
      <w:r w:rsidR="00162214" w:rsidRPr="007C407B">
        <w:rPr>
          <w:rFonts w:ascii="Verdana" w:hAnsi="Verdana"/>
          <w:b/>
          <w:bCs/>
          <w:i w:val="0"/>
          <w:sz w:val="20"/>
        </w:rPr>
        <w:t>6</w:t>
      </w:r>
      <w:r w:rsidR="007666D6" w:rsidRPr="007C407B">
        <w:rPr>
          <w:rFonts w:ascii="Verdana" w:hAnsi="Verdana"/>
          <w:b/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7C407B" w14:paraId="5848A7C3" w14:textId="77777777" w:rsidTr="00AF7375">
        <w:tc>
          <w:tcPr>
            <w:tcW w:w="9104" w:type="dxa"/>
          </w:tcPr>
          <w:p w14:paraId="36CFADBB" w14:textId="77777777" w:rsidR="007666D6" w:rsidRPr="007C407B" w:rsidRDefault="007666D6" w:rsidP="007C407B">
            <w:pPr>
              <w:spacing w:after="60"/>
              <w:jc w:val="both"/>
              <w:rPr>
                <w:rFonts w:ascii="Verdana" w:hAnsi="Verdana"/>
                <w:sz w:val="20"/>
                <w:szCs w:val="20"/>
              </w:rPr>
            </w:pPr>
            <w:r w:rsidRPr="007C407B">
              <w:rPr>
                <w:rFonts w:ascii="Verdana" w:hAnsi="Verdana"/>
                <w:sz w:val="20"/>
                <w:szCs w:val="20"/>
                <w:u w:val="single"/>
              </w:rPr>
              <w:t>Uwaga</w:t>
            </w:r>
            <w:r w:rsidRPr="007C407B">
              <w:rPr>
                <w:rFonts w:ascii="Verdana" w:hAnsi="Verdana"/>
                <w:sz w:val="20"/>
                <w:szCs w:val="20"/>
              </w:rPr>
              <w:t xml:space="preserve">: </w:t>
            </w:r>
            <w:r w:rsidRPr="007C407B">
              <w:rPr>
                <w:rFonts w:ascii="Verdana" w:hAnsi="Verdana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7C407B">
              <w:rPr>
                <w:rFonts w:ascii="Verdana" w:hAnsi="Verdana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D21E44E" w14:textId="77777777" w:rsidR="007C407B" w:rsidRDefault="007C407B" w:rsidP="007C407B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48A1E927" w14:textId="04D1BBE5" w:rsidR="00A56A6F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7C407B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067A6998" w14:textId="77777777" w:rsidR="004E27D7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7C407B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7C407B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7C407B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21319954" w14:textId="77777777" w:rsidR="004E27D7" w:rsidRPr="007C407B" w:rsidRDefault="004E27D7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6D3EC55" w14:textId="77777777" w:rsidR="00E27ABB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7C407B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7C407B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B1E30EE" w14:textId="77777777" w:rsidR="00E27ABB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(imię</w:t>
      </w:r>
      <w:r w:rsidR="00E67109"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i </w:t>
      </w:r>
      <w:r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nazwisko </w:t>
      </w:r>
      <w:r w:rsidR="00E67109"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osoby upoważnionej do reprezent</w:t>
      </w:r>
      <w:r w:rsidR="004E27D7"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owania</w:t>
      </w:r>
      <w:r w:rsidR="00E67109"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 podmiotu udostępniającego zasoby</w:t>
      </w:r>
      <w:r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2047C8D8" w14:textId="77777777" w:rsidR="00E27ABB" w:rsidRPr="007C407B" w:rsidRDefault="004E27D7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7C407B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7C407B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CF0CAA6" w14:textId="77777777" w:rsidR="00E27ABB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3C9B4DBF" w14:textId="77777777" w:rsidR="00E27ABB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 xml:space="preserve">(nazwa i adres  </w:t>
      </w:r>
      <w:r w:rsidR="00824D73"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podmiotu udostępniającego zasoby</w:t>
      </w:r>
      <w:r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5218AA6A" w14:textId="64F38C95" w:rsidR="00E27ABB" w:rsidRPr="007C407B" w:rsidRDefault="00CB29AC" w:rsidP="007C407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7C407B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7C407B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7C407B">
        <w:rPr>
          <w:rFonts w:ascii="Verdana" w:hAnsi="Verdana"/>
          <w:sz w:val="20"/>
          <w:szCs w:val="20"/>
        </w:rPr>
        <w:t xml:space="preserve"> ustawy </w:t>
      </w:r>
      <w:r w:rsidR="00EF3368" w:rsidRPr="007C407B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4A52F1" w:rsidRPr="007C407B">
        <w:rPr>
          <w:rFonts w:ascii="Verdana" w:hAnsi="Verdana"/>
          <w:sz w:val="20"/>
          <w:szCs w:val="20"/>
        </w:rPr>
        <w:t>(</w:t>
      </w:r>
      <w:r w:rsidR="002B071E" w:rsidRPr="007C407B">
        <w:rPr>
          <w:rFonts w:ascii="Verdana" w:hAnsi="Verdana"/>
          <w:sz w:val="20"/>
          <w:szCs w:val="20"/>
        </w:rPr>
        <w:t>Dz.U. 202</w:t>
      </w:r>
      <w:r w:rsidR="007C407B" w:rsidRPr="007C407B">
        <w:rPr>
          <w:rFonts w:ascii="Verdana" w:hAnsi="Verdana"/>
          <w:sz w:val="20"/>
          <w:szCs w:val="20"/>
        </w:rPr>
        <w:t>6</w:t>
      </w:r>
      <w:r w:rsidR="002B071E" w:rsidRPr="007C407B">
        <w:rPr>
          <w:rFonts w:ascii="Verdana" w:hAnsi="Verdana"/>
          <w:sz w:val="20"/>
          <w:szCs w:val="20"/>
        </w:rPr>
        <w:t>.</w:t>
      </w:r>
      <w:r w:rsidR="007C407B" w:rsidRPr="007C407B">
        <w:rPr>
          <w:rFonts w:ascii="Verdana" w:hAnsi="Verdana"/>
          <w:sz w:val="20"/>
          <w:szCs w:val="20"/>
        </w:rPr>
        <w:t>973</w:t>
      </w:r>
      <w:r w:rsidR="004A52F1" w:rsidRPr="007C407B">
        <w:rPr>
          <w:rFonts w:ascii="Verdana" w:hAnsi="Verdana"/>
          <w:sz w:val="20"/>
          <w:szCs w:val="20"/>
        </w:rPr>
        <w:t>)</w:t>
      </w:r>
      <w:r w:rsidR="00E27ABB" w:rsidRPr="007C407B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7C407B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7C407B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174E8073" w14:textId="77777777" w:rsidR="00E27ABB" w:rsidRPr="007C407B" w:rsidRDefault="00E27ABB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7C407B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39A26A62" w14:textId="77777777" w:rsidR="00E27ABB" w:rsidRPr="007C407B" w:rsidRDefault="00DE73DD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(</w:t>
      </w:r>
      <w:r w:rsidR="00DC652A"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określenie zasobów</w:t>
      </w:r>
      <w:r w:rsidR="00E27ABB"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26D80AB1" w14:textId="77777777" w:rsidR="00DC652A" w:rsidRPr="007C407B" w:rsidRDefault="00DC652A" w:rsidP="007C407B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491F0104" w14:textId="77777777" w:rsidR="00DC652A" w:rsidRPr="007C407B" w:rsidRDefault="00DC652A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7C407B" w:rsidRDefault="00DC652A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7C407B">
        <w:rPr>
          <w:rFonts w:ascii="Verdana" w:eastAsia="Times New Roman" w:hAnsi="Verdana" w:cs="Arial"/>
          <w:i/>
          <w:sz w:val="20"/>
          <w:szCs w:val="20"/>
          <w:lang w:eastAsia="pl-PL"/>
        </w:rPr>
        <w:t>(nazwa i adres Wykonawcy składającego ofertę)</w:t>
      </w:r>
    </w:p>
    <w:p w14:paraId="434B1D79" w14:textId="55B4E26E" w:rsidR="005E2161" w:rsidRPr="007C407B" w:rsidRDefault="00BE3BCE" w:rsidP="007C407B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7C407B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7C407B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  <w:r w:rsidR="002F0541" w:rsidRPr="007C407B">
        <w:rPr>
          <w:rFonts w:ascii="Verdana" w:hAnsi="Verdana"/>
          <w:sz w:val="20"/>
          <w:szCs w:val="20"/>
        </w:rPr>
        <w:t xml:space="preserve"> </w:t>
      </w:r>
      <w:r w:rsidR="002F0541" w:rsidRPr="007C407B">
        <w:rPr>
          <w:rFonts w:ascii="Verdana" w:eastAsia="Times New Roman" w:hAnsi="Verdana"/>
          <w:b/>
          <w:sz w:val="20"/>
          <w:szCs w:val="20"/>
          <w:lang w:eastAsia="pl-PL"/>
        </w:rPr>
        <w:t xml:space="preserve">Skład i opracowanie mat. Ilustrowanych do publikacji, w których stanowi on od </w:t>
      </w:r>
      <w:r w:rsidR="007C407B" w:rsidRPr="007C407B">
        <w:rPr>
          <w:rFonts w:ascii="Verdana" w:eastAsia="Times New Roman" w:hAnsi="Verdana"/>
          <w:b/>
          <w:sz w:val="20"/>
          <w:szCs w:val="20"/>
          <w:lang w:eastAsia="pl-PL"/>
        </w:rPr>
        <w:t>21</w:t>
      </w:r>
      <w:r w:rsidR="002F0541" w:rsidRPr="007C407B">
        <w:rPr>
          <w:rFonts w:ascii="Verdana" w:eastAsia="Times New Roman" w:hAnsi="Verdana"/>
          <w:b/>
          <w:sz w:val="20"/>
          <w:szCs w:val="20"/>
          <w:lang w:eastAsia="pl-PL"/>
        </w:rPr>
        <w:t xml:space="preserve"> do </w:t>
      </w:r>
      <w:r w:rsidR="007C407B" w:rsidRPr="007C407B">
        <w:rPr>
          <w:rFonts w:ascii="Verdana" w:eastAsia="Times New Roman" w:hAnsi="Verdana"/>
          <w:b/>
          <w:sz w:val="20"/>
          <w:szCs w:val="20"/>
          <w:lang w:eastAsia="pl-PL"/>
        </w:rPr>
        <w:t>40</w:t>
      </w:r>
      <w:r w:rsidR="002F0541" w:rsidRPr="007C407B">
        <w:rPr>
          <w:rFonts w:ascii="Verdana" w:eastAsia="Times New Roman" w:hAnsi="Verdana"/>
          <w:b/>
          <w:sz w:val="20"/>
          <w:szCs w:val="20"/>
          <w:lang w:eastAsia="pl-PL"/>
        </w:rPr>
        <w:t>% obj. tekstu, w tym przygotowanie pliku PDF do druku oraz pliku dostępnego cyfrowo</w:t>
      </w:r>
      <w:r w:rsidR="005E2161" w:rsidRPr="007C407B">
        <w:rPr>
          <w:rFonts w:ascii="Verdana" w:eastAsia="Times New Roman" w:hAnsi="Verdana"/>
          <w:b/>
          <w:sz w:val="20"/>
          <w:szCs w:val="20"/>
          <w:lang w:eastAsia="pl-PL"/>
        </w:rPr>
        <w:t xml:space="preserve"> - </w:t>
      </w:r>
      <w:bookmarkStart w:id="1" w:name="_Hlk229568152"/>
      <w:r w:rsidR="005E2161" w:rsidRPr="007C407B">
        <w:rPr>
          <w:rFonts w:ascii="Verdana" w:eastAsia="Times New Roman" w:hAnsi="Verdana"/>
          <w:b/>
          <w:sz w:val="20"/>
          <w:szCs w:val="20"/>
          <w:lang w:eastAsia="pl-PL"/>
        </w:rPr>
        <w:t>KC-DE-zp.25.</w:t>
      </w:r>
      <w:r w:rsidR="007C407B" w:rsidRPr="007C407B">
        <w:rPr>
          <w:rFonts w:ascii="Verdana" w:eastAsia="Times New Roman" w:hAnsi="Verdana"/>
          <w:b/>
          <w:sz w:val="20"/>
          <w:szCs w:val="20"/>
          <w:lang w:eastAsia="pl-PL"/>
        </w:rPr>
        <w:t>319</w:t>
      </w:r>
      <w:r w:rsidR="005E2161" w:rsidRPr="007C407B">
        <w:rPr>
          <w:rFonts w:ascii="Verdana" w:eastAsia="Times New Roman" w:hAnsi="Verdana"/>
          <w:b/>
          <w:sz w:val="20"/>
          <w:szCs w:val="20"/>
          <w:lang w:eastAsia="pl-PL"/>
        </w:rPr>
        <w:t>.2026</w:t>
      </w:r>
      <w:bookmarkEnd w:id="1"/>
      <w:r w:rsidR="005E2161" w:rsidRPr="007C407B">
        <w:rPr>
          <w:rFonts w:ascii="Verdana" w:eastAsia="Times New Roman" w:hAnsi="Verdana"/>
          <w:b/>
          <w:sz w:val="20"/>
          <w:szCs w:val="20"/>
          <w:lang w:eastAsia="pl-PL"/>
        </w:rPr>
        <w:t>.</w:t>
      </w:r>
    </w:p>
    <w:p w14:paraId="1F94EBA1" w14:textId="3F6C92DE" w:rsidR="00DC652A" w:rsidRPr="007C407B" w:rsidRDefault="00CB29AC" w:rsidP="007C407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7C407B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7C407B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2F20549C" w14:textId="77777777" w:rsidR="00DC652A" w:rsidRPr="007C407B" w:rsidRDefault="0093388F" w:rsidP="007C407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7C407B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7C407B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7C407B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065AA557" w14:textId="77777777" w:rsidR="0093388F" w:rsidRPr="007C407B" w:rsidRDefault="0093388F" w:rsidP="007C407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7C407B" w:rsidRDefault="0093388F" w:rsidP="007C407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7C407B" w:rsidRDefault="0093388F" w:rsidP="007C407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7C407B" w:rsidRDefault="00CB29AC" w:rsidP="007C407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79D5E0A9" w14:textId="77777777" w:rsidR="00CB29AC" w:rsidRPr="007C407B" w:rsidRDefault="00CB29AC" w:rsidP="007C407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7C407B" w:rsidRDefault="0093388F" w:rsidP="007C407B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7C407B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7C407B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7C407B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5C88634F" w14:textId="65B841CF" w:rsidR="004374F2" w:rsidRPr="007C407B" w:rsidRDefault="00830970" w:rsidP="007C407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2E3005AB" w14:textId="77777777" w:rsidR="002F0A95" w:rsidRPr="007C407B" w:rsidRDefault="002F0A95" w:rsidP="007C407B">
      <w:pPr>
        <w:spacing w:after="0" w:line="240" w:lineRule="auto"/>
        <w:jc w:val="both"/>
        <w:rPr>
          <w:rFonts w:ascii="Verdana" w:eastAsia="Times New Roman" w:hAnsi="Verdana"/>
          <w:color w:val="FF0000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77777777" w:rsidR="002F0A95" w:rsidRPr="007C407B" w:rsidRDefault="002F0A95" w:rsidP="007C407B">
      <w:pPr>
        <w:spacing w:after="0" w:line="240" w:lineRule="auto"/>
        <w:ind w:left="284" w:hanging="284"/>
        <w:jc w:val="both"/>
        <w:rPr>
          <w:rFonts w:ascii="Verdana" w:eastAsia="Times New Roman" w:hAnsi="Verdana"/>
          <w:color w:val="FF0000"/>
          <w:sz w:val="20"/>
          <w:szCs w:val="20"/>
          <w:lang w:eastAsia="pl-PL"/>
        </w:rPr>
      </w:pPr>
      <w:r w:rsidRPr="007C407B">
        <w:rPr>
          <w:rFonts w:ascii="Verdana" w:eastAsia="Times New Roman" w:hAnsi="Verdana"/>
          <w:i/>
          <w:iCs/>
          <w:color w:val="FF0000"/>
          <w:sz w:val="20"/>
          <w:szCs w:val="20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Pr="007C407B" w:rsidRDefault="00025386" w:rsidP="007C407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sectPr w:rsidR="00025386" w:rsidRPr="007C407B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FBE1F" w14:textId="77777777" w:rsidR="00D821BE" w:rsidRDefault="00D821BE" w:rsidP="00025386">
      <w:pPr>
        <w:spacing w:after="0" w:line="240" w:lineRule="auto"/>
      </w:pPr>
      <w:r>
        <w:separator/>
      </w:r>
    </w:p>
  </w:endnote>
  <w:endnote w:type="continuationSeparator" w:id="0">
    <w:p w14:paraId="143EEE54" w14:textId="77777777" w:rsidR="00D821BE" w:rsidRDefault="00D821B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A5521" w14:textId="77777777" w:rsidR="00D821BE" w:rsidRDefault="00D821BE" w:rsidP="00025386">
      <w:pPr>
        <w:spacing w:after="0" w:line="240" w:lineRule="auto"/>
      </w:pPr>
      <w:r>
        <w:separator/>
      </w:r>
    </w:p>
  </w:footnote>
  <w:footnote w:type="continuationSeparator" w:id="0">
    <w:p w14:paraId="558C4FC9" w14:textId="77777777" w:rsidR="00D821BE" w:rsidRDefault="00D821BE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529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0767"/>
    <w:rsid w:val="00025386"/>
    <w:rsid w:val="000423B9"/>
    <w:rsid w:val="000772DD"/>
    <w:rsid w:val="00084786"/>
    <w:rsid w:val="00087264"/>
    <w:rsid w:val="000C1ED1"/>
    <w:rsid w:val="00154551"/>
    <w:rsid w:val="0016158F"/>
    <w:rsid w:val="00162214"/>
    <w:rsid w:val="001A53DF"/>
    <w:rsid w:val="001A77EA"/>
    <w:rsid w:val="001C2314"/>
    <w:rsid w:val="001D0289"/>
    <w:rsid w:val="00200E34"/>
    <w:rsid w:val="00213980"/>
    <w:rsid w:val="002260E5"/>
    <w:rsid w:val="002701AD"/>
    <w:rsid w:val="002B071E"/>
    <w:rsid w:val="002C6D0F"/>
    <w:rsid w:val="002D5D3A"/>
    <w:rsid w:val="002F0541"/>
    <w:rsid w:val="002F0A95"/>
    <w:rsid w:val="00301ADD"/>
    <w:rsid w:val="00340AF4"/>
    <w:rsid w:val="00350032"/>
    <w:rsid w:val="00382D47"/>
    <w:rsid w:val="00392117"/>
    <w:rsid w:val="004374F2"/>
    <w:rsid w:val="00443178"/>
    <w:rsid w:val="00460705"/>
    <w:rsid w:val="00485239"/>
    <w:rsid w:val="004A52F1"/>
    <w:rsid w:val="004D4C87"/>
    <w:rsid w:val="004E27D7"/>
    <w:rsid w:val="00524868"/>
    <w:rsid w:val="0055145C"/>
    <w:rsid w:val="005624D8"/>
    <w:rsid w:val="005926D6"/>
    <w:rsid w:val="005D2FB3"/>
    <w:rsid w:val="005E2161"/>
    <w:rsid w:val="006012C1"/>
    <w:rsid w:val="00604708"/>
    <w:rsid w:val="00620476"/>
    <w:rsid w:val="006402E2"/>
    <w:rsid w:val="006514BE"/>
    <w:rsid w:val="00657A47"/>
    <w:rsid w:val="00666A32"/>
    <w:rsid w:val="006C6A25"/>
    <w:rsid w:val="006E5062"/>
    <w:rsid w:val="00745A44"/>
    <w:rsid w:val="00746B56"/>
    <w:rsid w:val="007666D6"/>
    <w:rsid w:val="007C407B"/>
    <w:rsid w:val="007D7B39"/>
    <w:rsid w:val="00805D88"/>
    <w:rsid w:val="0081069B"/>
    <w:rsid w:val="00824D73"/>
    <w:rsid w:val="00830970"/>
    <w:rsid w:val="00871FBD"/>
    <w:rsid w:val="00875E20"/>
    <w:rsid w:val="008B797E"/>
    <w:rsid w:val="008C5791"/>
    <w:rsid w:val="008E0486"/>
    <w:rsid w:val="008F2498"/>
    <w:rsid w:val="0093388F"/>
    <w:rsid w:val="009D59D4"/>
    <w:rsid w:val="009D6B54"/>
    <w:rsid w:val="009E0444"/>
    <w:rsid w:val="009E0F0D"/>
    <w:rsid w:val="009F3177"/>
    <w:rsid w:val="00A0253E"/>
    <w:rsid w:val="00A15B54"/>
    <w:rsid w:val="00A24575"/>
    <w:rsid w:val="00A505D8"/>
    <w:rsid w:val="00A56A6F"/>
    <w:rsid w:val="00A87380"/>
    <w:rsid w:val="00A95FBF"/>
    <w:rsid w:val="00AE54A9"/>
    <w:rsid w:val="00AF7375"/>
    <w:rsid w:val="00B77707"/>
    <w:rsid w:val="00B803C7"/>
    <w:rsid w:val="00BE3BCE"/>
    <w:rsid w:val="00C3243B"/>
    <w:rsid w:val="00C62A1E"/>
    <w:rsid w:val="00CB29AC"/>
    <w:rsid w:val="00CB6C66"/>
    <w:rsid w:val="00D55FC4"/>
    <w:rsid w:val="00D70112"/>
    <w:rsid w:val="00D821BE"/>
    <w:rsid w:val="00D91DF2"/>
    <w:rsid w:val="00D9320D"/>
    <w:rsid w:val="00DC4842"/>
    <w:rsid w:val="00DC587A"/>
    <w:rsid w:val="00DC652A"/>
    <w:rsid w:val="00DD2846"/>
    <w:rsid w:val="00DE1C04"/>
    <w:rsid w:val="00DE3B21"/>
    <w:rsid w:val="00DE73DD"/>
    <w:rsid w:val="00E26BEB"/>
    <w:rsid w:val="00E27ABB"/>
    <w:rsid w:val="00E67109"/>
    <w:rsid w:val="00E71559"/>
    <w:rsid w:val="00E86D3B"/>
    <w:rsid w:val="00EB28FA"/>
    <w:rsid w:val="00EF3368"/>
    <w:rsid w:val="00F26D2D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2</cp:revision>
  <cp:lastPrinted>2022-10-26T11:41:00Z</cp:lastPrinted>
  <dcterms:created xsi:type="dcterms:W3CDTF">2026-07-13T11:23:00Z</dcterms:created>
  <dcterms:modified xsi:type="dcterms:W3CDTF">2026-07-13T11:23:00Z</dcterms:modified>
</cp:coreProperties>
</file>