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D674E" w14:textId="77777777" w:rsidR="00A9042A" w:rsidRDefault="00A9042A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14:paraId="64011864" w14:textId="77777777" w:rsidR="006700B8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19119450" w14:textId="77777777" w:rsidR="006700B8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52738EB0" w14:textId="77777777"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>Akademia Górniczo-Hutnicza</w:t>
      </w:r>
    </w:p>
    <w:p w14:paraId="3635D6AC" w14:textId="77777777"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A794B11" w14:textId="77777777" w:rsidR="006700B8" w:rsidRDefault="006700B8" w:rsidP="006700B8">
      <w:pPr>
        <w:suppressAutoHyphens/>
        <w:spacing w:after="0" w:line="240" w:lineRule="auto"/>
        <w:ind w:left="6095"/>
        <w:rPr>
          <w:rFonts w:ascii="Times New Roman" w:hAnsi="Times New Roman"/>
          <w:b/>
          <w:lang w:eastAsia="zh-CN"/>
        </w:rPr>
      </w:pPr>
      <w:r>
        <w:rPr>
          <w:rFonts w:ascii="Times New Roman" w:hAnsi="Times New Roman"/>
          <w:b/>
          <w:lang w:eastAsia="zh-CN"/>
        </w:rPr>
        <w:t xml:space="preserve">Al. Mickiewicza 30, </w:t>
      </w:r>
      <w:r>
        <w:rPr>
          <w:rFonts w:ascii="Times New Roman" w:hAnsi="Times New Roman"/>
          <w:b/>
          <w:lang w:eastAsia="zh-CN"/>
        </w:rPr>
        <w:br/>
        <w:t>30-059 Kraków</w:t>
      </w:r>
    </w:p>
    <w:p w14:paraId="2A41A910" w14:textId="77777777"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33FF9524" w14:textId="77777777"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F09671C" w14:textId="77777777"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56C57FA0" w14:textId="77777777" w:rsidR="006700B8" w:rsidRDefault="006700B8" w:rsidP="006700B8">
      <w:pPr>
        <w:suppressAutoHyphens/>
        <w:spacing w:after="0" w:line="240" w:lineRule="auto"/>
        <w:rPr>
          <w:lang w:eastAsia="zh-CN"/>
        </w:rPr>
      </w:pPr>
      <w:r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71BE1109" w14:textId="77777777" w:rsidR="006700B8" w:rsidRDefault="006700B8" w:rsidP="006700B8">
      <w:pPr>
        <w:suppressAutoHyphens/>
        <w:spacing w:after="0" w:line="240" w:lineRule="auto"/>
        <w:ind w:right="5954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23A08666" w14:textId="77777777" w:rsidR="006700B8" w:rsidRDefault="006700B8" w:rsidP="006700B8">
      <w:pPr>
        <w:suppressAutoHyphens/>
        <w:spacing w:after="0" w:line="240" w:lineRule="auto"/>
        <w:ind w:right="5953"/>
        <w:rPr>
          <w:lang w:eastAsia="zh-CN"/>
        </w:rPr>
      </w:pPr>
      <w:r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050C1E8" w14:textId="77777777"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152BCCBB" w14:textId="77777777"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4C59E78B" w14:textId="77777777" w:rsidR="006700B8" w:rsidRDefault="006700B8" w:rsidP="006700B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14:paraId="30148F85" w14:textId="77777777" w:rsidR="006700B8" w:rsidRDefault="006700B8" w:rsidP="006700B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1FD2BADC" w14:textId="2008B572" w:rsidR="006700B8" w:rsidRDefault="006700B8" w:rsidP="006700B8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E24B31" w:rsidRPr="00E24B31">
        <w:rPr>
          <w:rFonts w:ascii="Arial" w:hAnsi="Arial" w:cs="Arial"/>
          <w:b/>
          <w:sz w:val="21"/>
          <w:szCs w:val="21"/>
          <w:lang w:eastAsia="zh-CN"/>
        </w:rPr>
        <w:t>Skład i opracowanie materiałów ilustrowanych do publikacji, w których stanowi on od 21 do 40% obj. tekstu, w tym przygotowanie pliku PDF do druku oraz pliku dostępnego cyfrowo - KC-DE-zp.25.319.2026</w:t>
      </w:r>
      <w:r>
        <w:rPr>
          <w:rFonts w:ascii="Arial" w:hAnsi="Arial" w:cs="Arial"/>
          <w:b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prowadzonego przez Akademię Górniczo-Hutniczą im. St. Staszica w Krakowie</w:t>
      </w:r>
      <w:r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72573FB8" w14:textId="77777777" w:rsidR="006700B8" w:rsidRDefault="006700B8" w:rsidP="006700B8">
      <w:pPr>
        <w:suppressAutoHyphens/>
        <w:spacing w:after="0" w:line="360" w:lineRule="auto"/>
        <w:jc w:val="both"/>
        <w:rPr>
          <w:b/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18345FB8" w14:textId="77777777" w:rsidR="006700B8" w:rsidRDefault="006700B8" w:rsidP="006700B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C48E2A6" w14:textId="77777777" w:rsidR="006700B8" w:rsidRDefault="006700B8" w:rsidP="006700B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032BB4C1" w14:textId="77777777" w:rsidR="006700B8" w:rsidRDefault="006700B8" w:rsidP="006700B8">
      <w:pPr>
        <w:suppressAutoHyphens/>
        <w:spacing w:line="360" w:lineRule="auto"/>
        <w:jc w:val="both"/>
        <w:rPr>
          <w:lang w:eastAsia="zh-CN"/>
        </w:rPr>
      </w:pPr>
      <w:r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3EC1F74D" w14:textId="77777777" w:rsidR="006700B8" w:rsidRDefault="006700B8" w:rsidP="006700B8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14:paraId="32391EBE" w14:textId="77777777" w:rsidR="006700B8" w:rsidRDefault="006700B8" w:rsidP="006700B8">
      <w:pPr>
        <w:spacing w:after="0" w:line="240" w:lineRule="auto"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545D1A5E" w14:textId="77777777" w:rsidR="006700B8" w:rsidRDefault="006700B8" w:rsidP="006700B8">
      <w:pPr>
        <w:spacing w:after="0"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 xml:space="preserve"> podpisem elektronicznym lub podpisem zaufanym lub elektronicznym podpisem osobistym.</w:t>
      </w:r>
    </w:p>
    <w:p w14:paraId="12C95C99" w14:textId="77777777" w:rsidR="006700B8" w:rsidRDefault="006700B8" w:rsidP="006700B8">
      <w:pPr>
        <w:spacing w:before="120" w:after="0" w:line="276" w:lineRule="auto"/>
        <w:jc w:val="both"/>
        <w:rPr>
          <w:rFonts w:ascii="Times New Roman" w:hAnsi="Times New Roman"/>
        </w:rPr>
      </w:pPr>
    </w:p>
    <w:p w14:paraId="51F201E5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F5A56" w14:textId="77777777" w:rsidR="00EC3F80" w:rsidRDefault="00EC3F80" w:rsidP="0038231F">
      <w:pPr>
        <w:spacing w:after="0" w:line="240" w:lineRule="auto"/>
      </w:pPr>
      <w:r>
        <w:separator/>
      </w:r>
    </w:p>
  </w:endnote>
  <w:endnote w:type="continuationSeparator" w:id="0">
    <w:p w14:paraId="54768D9B" w14:textId="77777777" w:rsidR="00EC3F80" w:rsidRDefault="00EC3F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CCD4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F5B32C5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68CE5" w14:textId="77777777" w:rsidR="00EC3F80" w:rsidRDefault="00EC3F80" w:rsidP="0038231F">
      <w:pPr>
        <w:spacing w:after="0" w:line="240" w:lineRule="auto"/>
      </w:pPr>
      <w:r>
        <w:separator/>
      </w:r>
    </w:p>
  </w:footnote>
  <w:footnote w:type="continuationSeparator" w:id="0">
    <w:p w14:paraId="77B2BF56" w14:textId="77777777" w:rsidR="00EC3F80" w:rsidRDefault="00EC3F8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7590178">
    <w:abstractNumId w:val="7"/>
  </w:num>
  <w:num w:numId="2" w16cid:durableId="483662320">
    <w:abstractNumId w:val="0"/>
  </w:num>
  <w:num w:numId="3" w16cid:durableId="1981644081">
    <w:abstractNumId w:val="6"/>
  </w:num>
  <w:num w:numId="4" w16cid:durableId="427164973">
    <w:abstractNumId w:val="9"/>
  </w:num>
  <w:num w:numId="5" w16cid:durableId="662129564">
    <w:abstractNumId w:val="8"/>
  </w:num>
  <w:num w:numId="6" w16cid:durableId="1870608918">
    <w:abstractNumId w:val="5"/>
  </w:num>
  <w:num w:numId="7" w16cid:durableId="1144927513">
    <w:abstractNumId w:val="1"/>
  </w:num>
  <w:num w:numId="8" w16cid:durableId="1915317609">
    <w:abstractNumId w:val="3"/>
  </w:num>
  <w:num w:numId="9" w16cid:durableId="115687861">
    <w:abstractNumId w:val="2"/>
  </w:num>
  <w:num w:numId="10" w16cid:durableId="5405551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3AB4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E6D1F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047B"/>
    <w:rsid w:val="003406D9"/>
    <w:rsid w:val="00350CD9"/>
    <w:rsid w:val="00351F8A"/>
    <w:rsid w:val="00364235"/>
    <w:rsid w:val="003673D8"/>
    <w:rsid w:val="0038231F"/>
    <w:rsid w:val="003B2070"/>
    <w:rsid w:val="003B214C"/>
    <w:rsid w:val="003B7238"/>
    <w:rsid w:val="003C3B64"/>
    <w:rsid w:val="003F024C"/>
    <w:rsid w:val="003F51B9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96787"/>
    <w:rsid w:val="004A0790"/>
    <w:rsid w:val="004A66C6"/>
    <w:rsid w:val="004C4854"/>
    <w:rsid w:val="004C70DB"/>
    <w:rsid w:val="004D7E48"/>
    <w:rsid w:val="004F23F7"/>
    <w:rsid w:val="004F40EF"/>
    <w:rsid w:val="005103B9"/>
    <w:rsid w:val="00520174"/>
    <w:rsid w:val="005641F0"/>
    <w:rsid w:val="005C231B"/>
    <w:rsid w:val="005C39CA"/>
    <w:rsid w:val="005E176A"/>
    <w:rsid w:val="00634311"/>
    <w:rsid w:val="006402E2"/>
    <w:rsid w:val="00641874"/>
    <w:rsid w:val="006676AE"/>
    <w:rsid w:val="006700B8"/>
    <w:rsid w:val="00671857"/>
    <w:rsid w:val="006A3A1F"/>
    <w:rsid w:val="006A52B6"/>
    <w:rsid w:val="006F0034"/>
    <w:rsid w:val="006F3D32"/>
    <w:rsid w:val="007118F0"/>
    <w:rsid w:val="0072560B"/>
    <w:rsid w:val="00746532"/>
    <w:rsid w:val="00751725"/>
    <w:rsid w:val="00754687"/>
    <w:rsid w:val="00756C8F"/>
    <w:rsid w:val="00757EFB"/>
    <w:rsid w:val="007840F2"/>
    <w:rsid w:val="00792457"/>
    <w:rsid w:val="007936D6"/>
    <w:rsid w:val="007961C8"/>
    <w:rsid w:val="007B01C8"/>
    <w:rsid w:val="007B4AB6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2F6A"/>
    <w:rsid w:val="008F3B4E"/>
    <w:rsid w:val="0091264E"/>
    <w:rsid w:val="00916B44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B5D5B"/>
    <w:rsid w:val="009C7756"/>
    <w:rsid w:val="00A15F7E"/>
    <w:rsid w:val="00A166B0"/>
    <w:rsid w:val="00A22DCF"/>
    <w:rsid w:val="00A24C2D"/>
    <w:rsid w:val="00A276E4"/>
    <w:rsid w:val="00A3062E"/>
    <w:rsid w:val="00A347DE"/>
    <w:rsid w:val="00A72B03"/>
    <w:rsid w:val="00A9042A"/>
    <w:rsid w:val="00A95C2F"/>
    <w:rsid w:val="00AA56F7"/>
    <w:rsid w:val="00AB1281"/>
    <w:rsid w:val="00AD6EAA"/>
    <w:rsid w:val="00AE6FF2"/>
    <w:rsid w:val="00B0088C"/>
    <w:rsid w:val="00B15219"/>
    <w:rsid w:val="00B15FD3"/>
    <w:rsid w:val="00B34079"/>
    <w:rsid w:val="00B8005E"/>
    <w:rsid w:val="00B803C7"/>
    <w:rsid w:val="00B90E42"/>
    <w:rsid w:val="00BA2708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A2682"/>
    <w:rsid w:val="00CB00F4"/>
    <w:rsid w:val="00CB33DC"/>
    <w:rsid w:val="00CC7FF4"/>
    <w:rsid w:val="00CD0851"/>
    <w:rsid w:val="00CD1222"/>
    <w:rsid w:val="00D01D52"/>
    <w:rsid w:val="00D06086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24B31"/>
    <w:rsid w:val="00E309E9"/>
    <w:rsid w:val="00E31C06"/>
    <w:rsid w:val="00E33351"/>
    <w:rsid w:val="00E44AFA"/>
    <w:rsid w:val="00E60C28"/>
    <w:rsid w:val="00E64482"/>
    <w:rsid w:val="00E65685"/>
    <w:rsid w:val="00E73190"/>
    <w:rsid w:val="00E73CEB"/>
    <w:rsid w:val="00EB7CDE"/>
    <w:rsid w:val="00EC3F80"/>
    <w:rsid w:val="00EE1FBF"/>
    <w:rsid w:val="00EF74CA"/>
    <w:rsid w:val="00F04280"/>
    <w:rsid w:val="00F118F3"/>
    <w:rsid w:val="00F11BE4"/>
    <w:rsid w:val="00F13462"/>
    <w:rsid w:val="00F26D2D"/>
    <w:rsid w:val="00F365F2"/>
    <w:rsid w:val="00F43919"/>
    <w:rsid w:val="00F66810"/>
    <w:rsid w:val="00F8042D"/>
    <w:rsid w:val="00FB79F3"/>
    <w:rsid w:val="00FC0317"/>
    <w:rsid w:val="00FC1E8D"/>
    <w:rsid w:val="00FC6DD5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8CB867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85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71E46-2651-4E25-BD55-6912D9257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2026-07-15T07:53:00Z</cp:lastPrinted>
  <dcterms:created xsi:type="dcterms:W3CDTF">2026-07-15T07:53:00Z</dcterms:created>
  <dcterms:modified xsi:type="dcterms:W3CDTF">2026-07-15T07:53:00Z</dcterms:modified>
</cp:coreProperties>
</file>