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D85E3" w14:textId="77777777" w:rsidR="00FE02E0" w:rsidRPr="008A7931" w:rsidRDefault="00FE02E0" w:rsidP="00FE02E0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8A7931">
        <w:rPr>
          <w:rFonts w:ascii="Verdana" w:hAnsi="Verdana"/>
          <w:b/>
          <w:bCs/>
          <w:sz w:val="20"/>
          <w:szCs w:val="20"/>
        </w:rPr>
        <w:t>Załącznik nr 1</w:t>
      </w:r>
    </w:p>
    <w:p w14:paraId="67862B1B" w14:textId="77777777" w:rsidR="00FE02E0" w:rsidRPr="008A7931" w:rsidRDefault="00FE02E0" w:rsidP="00FE02E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1309C41" w14:textId="77777777" w:rsidR="00FE02E0" w:rsidRPr="008A7931" w:rsidRDefault="00FE02E0" w:rsidP="00FE02E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>FORMULARZ OFERTY</w:t>
      </w:r>
    </w:p>
    <w:p w14:paraId="60E71D3D" w14:textId="77777777" w:rsidR="00FE02E0" w:rsidRPr="008A7931" w:rsidRDefault="00FE02E0" w:rsidP="00FE02E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D598CC5" w14:textId="77777777" w:rsidR="00FE02E0" w:rsidRPr="008A7931" w:rsidRDefault="00FE02E0" w:rsidP="00FE02E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F7A32B8" w14:textId="77777777" w:rsidR="00FE02E0" w:rsidRPr="008A7931" w:rsidRDefault="00FE02E0" w:rsidP="00FE02E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FORMA PROWADZONEJ DZIAŁALNOŚCI: ...........................................................</w:t>
      </w:r>
    </w:p>
    <w:p w14:paraId="5DF86574" w14:textId="77777777" w:rsidR="00FE02E0" w:rsidRPr="008A7931" w:rsidRDefault="00FE02E0" w:rsidP="00FE02E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D58FE37" w14:textId="77777777" w:rsidR="00FE02E0" w:rsidRPr="008A7931" w:rsidRDefault="00FE02E0" w:rsidP="00FE02E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A1D4D1B" w14:textId="77777777" w:rsidR="00FE02E0" w:rsidRPr="008A7931" w:rsidRDefault="00FE02E0" w:rsidP="00FE02E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7931">
        <w:rPr>
          <w:rFonts w:ascii="Verdana" w:hAnsi="Verdana"/>
          <w:sz w:val="20"/>
          <w:szCs w:val="20"/>
          <w:lang w:val="de-DE"/>
        </w:rPr>
        <w:t>TEL.</w:t>
      </w:r>
      <w:r w:rsidRPr="008A7931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1240FCD" w14:textId="77777777" w:rsidR="00FE02E0" w:rsidRPr="008A7931" w:rsidRDefault="00FE02E0" w:rsidP="00FE02E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7931">
        <w:rPr>
          <w:rFonts w:ascii="Verdana" w:hAnsi="Verdana"/>
          <w:sz w:val="20"/>
          <w:szCs w:val="20"/>
          <w:lang w:val="de-DE"/>
        </w:rPr>
        <w:t xml:space="preserve">FAX </w:t>
      </w:r>
      <w:r w:rsidRPr="008A7931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F7F0336" w14:textId="77777777" w:rsidR="00FE02E0" w:rsidRPr="008A7931" w:rsidRDefault="00FE02E0" w:rsidP="00FE02E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7931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6AB235A" w14:textId="77777777" w:rsidR="00FE02E0" w:rsidRPr="008A7931" w:rsidRDefault="00FE02E0" w:rsidP="00FE02E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A7931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E7833E6" w14:textId="77777777" w:rsidR="00FE02E0" w:rsidRPr="008A7931" w:rsidRDefault="00FE02E0" w:rsidP="00FE02E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46BD04E" w14:textId="77777777" w:rsidR="00FE02E0" w:rsidRDefault="00FE02E0" w:rsidP="00FE02E0">
      <w:pPr>
        <w:rPr>
          <w:rFonts w:ascii="Verdana" w:hAnsi="Verdana"/>
          <w:sz w:val="20"/>
          <w:szCs w:val="20"/>
        </w:rPr>
      </w:pPr>
    </w:p>
    <w:p w14:paraId="3722FA55" w14:textId="77777777" w:rsidR="00FE02E0" w:rsidRPr="008A7931" w:rsidRDefault="00FE02E0" w:rsidP="00FE02E0">
      <w:pPr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Do: Nazwa i siedziba Zamawiającego:</w:t>
      </w:r>
    </w:p>
    <w:p w14:paraId="53EA58FB" w14:textId="77777777" w:rsidR="00FE02E0" w:rsidRPr="008A7931" w:rsidRDefault="00FE02E0" w:rsidP="00FE02E0">
      <w:pPr>
        <w:ind w:right="-110"/>
        <w:jc w:val="both"/>
        <w:rPr>
          <w:rFonts w:ascii="Verdana" w:hAnsi="Verdana"/>
          <w:b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606487AC" w14:textId="77777777" w:rsidR="00FE02E0" w:rsidRPr="008A7931" w:rsidRDefault="00FE02E0" w:rsidP="00FE02E0">
      <w:pPr>
        <w:ind w:firstLine="3969"/>
        <w:rPr>
          <w:rFonts w:ascii="Verdana" w:hAnsi="Verdana"/>
          <w:b/>
          <w:sz w:val="20"/>
          <w:szCs w:val="20"/>
        </w:rPr>
      </w:pPr>
    </w:p>
    <w:p w14:paraId="0BB5C04F" w14:textId="050864B7" w:rsidR="00FE02E0" w:rsidRPr="008A7931" w:rsidRDefault="00FE02E0" w:rsidP="00FE02E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8A7931">
        <w:rPr>
          <w:rFonts w:ascii="Verdana" w:hAnsi="Verdana"/>
          <w:b/>
          <w:sz w:val="20"/>
          <w:szCs w:val="20"/>
        </w:rPr>
        <w:t>Skład i opracowanie materiał</w:t>
      </w:r>
      <w:r>
        <w:rPr>
          <w:rFonts w:ascii="Verdana" w:hAnsi="Verdana"/>
          <w:b/>
          <w:sz w:val="20"/>
          <w:szCs w:val="20"/>
        </w:rPr>
        <w:t>u</w:t>
      </w:r>
      <w:r w:rsidRPr="008A7931">
        <w:rPr>
          <w:rFonts w:ascii="Verdana" w:hAnsi="Verdana"/>
          <w:b/>
          <w:sz w:val="20"/>
          <w:szCs w:val="20"/>
        </w:rPr>
        <w:t xml:space="preserve"> ilustr</w:t>
      </w:r>
      <w:r>
        <w:rPr>
          <w:rFonts w:ascii="Verdana" w:hAnsi="Verdana"/>
          <w:b/>
          <w:sz w:val="20"/>
          <w:szCs w:val="20"/>
        </w:rPr>
        <w:t>acyjnego</w:t>
      </w:r>
      <w:r w:rsidRPr="008A7931">
        <w:rPr>
          <w:rFonts w:ascii="Verdana" w:hAnsi="Verdana"/>
          <w:b/>
          <w:sz w:val="20"/>
          <w:szCs w:val="20"/>
        </w:rPr>
        <w:t xml:space="preserve"> do publikacji, w których stanowi on od </w:t>
      </w: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1</w:t>
      </w:r>
      <w:r w:rsidRPr="008A7931">
        <w:rPr>
          <w:rFonts w:ascii="Verdana" w:hAnsi="Verdana"/>
          <w:b/>
          <w:sz w:val="20"/>
          <w:szCs w:val="20"/>
        </w:rPr>
        <w:t xml:space="preserve"> do </w:t>
      </w:r>
      <w:r>
        <w:rPr>
          <w:rFonts w:ascii="Verdana" w:hAnsi="Verdana"/>
          <w:b/>
          <w:sz w:val="20"/>
          <w:szCs w:val="20"/>
        </w:rPr>
        <w:t>65</w:t>
      </w:r>
      <w:r w:rsidRPr="008A7931">
        <w:rPr>
          <w:rFonts w:ascii="Verdana" w:hAnsi="Verdana"/>
          <w:b/>
          <w:sz w:val="20"/>
          <w:szCs w:val="20"/>
        </w:rPr>
        <w:t>% ob</w:t>
      </w:r>
      <w:r>
        <w:rPr>
          <w:rFonts w:ascii="Verdana" w:hAnsi="Verdana"/>
          <w:b/>
          <w:sz w:val="20"/>
          <w:szCs w:val="20"/>
        </w:rPr>
        <w:t>jętości</w:t>
      </w:r>
      <w:r w:rsidRPr="008A7931">
        <w:rPr>
          <w:rFonts w:ascii="Verdana" w:hAnsi="Verdana"/>
          <w:b/>
          <w:sz w:val="20"/>
          <w:szCs w:val="20"/>
        </w:rPr>
        <w:t xml:space="preserve"> tekstu, w tym przygotowanie pliku PDF do druku oraz pliku dostępnego cyfrowo - KC-DE-zp.25.</w:t>
      </w:r>
      <w:r>
        <w:rPr>
          <w:rFonts w:ascii="Verdana" w:hAnsi="Verdana"/>
          <w:b/>
          <w:sz w:val="20"/>
          <w:szCs w:val="20"/>
        </w:rPr>
        <w:t>319</w:t>
      </w:r>
      <w:r w:rsidRPr="008A7931">
        <w:rPr>
          <w:rFonts w:ascii="Verdana" w:hAnsi="Verdana"/>
          <w:b/>
          <w:sz w:val="20"/>
          <w:szCs w:val="20"/>
        </w:rPr>
        <w:t xml:space="preserve">.2026, </w:t>
      </w:r>
      <w:r w:rsidRPr="008A7931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69F3C9D" w14:textId="77777777" w:rsidR="00FE02E0" w:rsidRPr="008A7931" w:rsidRDefault="00FE02E0" w:rsidP="00FE02E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35E5296E" w14:textId="77777777" w:rsidR="00FE02E0" w:rsidRPr="008A7931" w:rsidRDefault="00FE02E0" w:rsidP="00FE02E0">
      <w:p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  <w:u w:val="single"/>
        </w:rPr>
        <w:t xml:space="preserve">Cena brutto </w:t>
      </w:r>
      <w:bookmarkStart w:id="0" w:name="_Hlk131489557"/>
      <w:r w:rsidRPr="008A7931">
        <w:rPr>
          <w:rFonts w:ascii="Verdana" w:hAnsi="Verdana"/>
          <w:b/>
          <w:sz w:val="20"/>
          <w:szCs w:val="20"/>
          <w:u w:val="single"/>
        </w:rPr>
        <w:t>za całość przedmiotu zamówienia</w:t>
      </w:r>
      <w:r w:rsidRPr="008A7931">
        <w:rPr>
          <w:rFonts w:ascii="Verdana" w:hAnsi="Verdana"/>
          <w:b/>
          <w:sz w:val="20"/>
          <w:szCs w:val="20"/>
        </w:rPr>
        <w:t xml:space="preserve"> </w:t>
      </w:r>
      <w:bookmarkEnd w:id="0"/>
      <w:r w:rsidRPr="008A7931">
        <w:rPr>
          <w:rFonts w:ascii="Verdana" w:hAnsi="Verdana"/>
          <w:sz w:val="20"/>
          <w:szCs w:val="20"/>
        </w:rPr>
        <w:t>(</w:t>
      </w:r>
      <w:r w:rsidRPr="008A7931">
        <w:rPr>
          <w:rFonts w:ascii="Verdana" w:hAnsi="Verdana"/>
          <w:i/>
          <w:iCs/>
          <w:sz w:val="20"/>
          <w:szCs w:val="20"/>
        </w:rPr>
        <w:t>suma cen A + B</w:t>
      </w:r>
      <w:r w:rsidRPr="008A7931">
        <w:rPr>
          <w:rFonts w:ascii="Verdana" w:hAnsi="Verdana"/>
          <w:sz w:val="20"/>
          <w:szCs w:val="20"/>
        </w:rPr>
        <w:t xml:space="preserve">): ................PLN </w:t>
      </w:r>
      <w:r w:rsidRPr="008A7931">
        <w:rPr>
          <w:rFonts w:ascii="Verdana" w:hAnsi="Verdana"/>
          <w:i/>
          <w:iCs/>
          <w:sz w:val="20"/>
          <w:szCs w:val="20"/>
        </w:rPr>
        <w:t>(Słownie brutto:  .......................................................... )</w:t>
      </w:r>
      <w:r>
        <w:rPr>
          <w:rFonts w:ascii="Verdana" w:hAnsi="Verdana"/>
          <w:i/>
          <w:iCs/>
          <w:sz w:val="20"/>
          <w:szCs w:val="20"/>
        </w:rPr>
        <w:t>, w tym:</w:t>
      </w:r>
    </w:p>
    <w:p w14:paraId="337324FF" w14:textId="77777777" w:rsidR="00FE02E0" w:rsidRPr="008A7931" w:rsidRDefault="00FE02E0" w:rsidP="00FE02E0">
      <w:pPr>
        <w:ind w:left="540"/>
        <w:jc w:val="both"/>
        <w:rPr>
          <w:rFonts w:ascii="Verdana" w:hAnsi="Verdana"/>
          <w:i/>
          <w:iCs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 xml:space="preserve">A. </w:t>
      </w:r>
      <w:r>
        <w:rPr>
          <w:rFonts w:ascii="Verdana" w:hAnsi="Verdana"/>
          <w:bCs/>
          <w:sz w:val="20"/>
          <w:szCs w:val="20"/>
        </w:rPr>
        <w:t>C</w:t>
      </w:r>
      <w:r w:rsidRPr="008A7931">
        <w:rPr>
          <w:rFonts w:ascii="Verdana" w:hAnsi="Verdana"/>
          <w:bCs/>
          <w:sz w:val="20"/>
          <w:szCs w:val="20"/>
        </w:rPr>
        <w:t>ena brutto za usługę składu komputerowego wraz z przygotowaniem plików PDF do druku:</w:t>
      </w:r>
      <w:r w:rsidRPr="008A7931">
        <w:rPr>
          <w:rFonts w:ascii="Verdana" w:hAnsi="Verdana"/>
          <w:sz w:val="20"/>
          <w:szCs w:val="20"/>
        </w:rPr>
        <w:t xml:space="preserve"> ………… zł brutto za 1 AW </w:t>
      </w:r>
      <w:bookmarkStart w:id="1" w:name="_Hlk229566186"/>
      <w:r w:rsidRPr="008A7931">
        <w:rPr>
          <w:rFonts w:ascii="Verdana" w:hAnsi="Verdana"/>
          <w:i/>
          <w:iCs/>
          <w:sz w:val="20"/>
          <w:szCs w:val="20"/>
        </w:rPr>
        <w:t>(Słownie brutto:  ................................ )</w:t>
      </w:r>
      <w:bookmarkEnd w:id="1"/>
      <w:r w:rsidRPr="008A7931">
        <w:rPr>
          <w:rFonts w:ascii="Verdana" w:hAnsi="Verdana"/>
          <w:sz w:val="20"/>
          <w:szCs w:val="20"/>
        </w:rPr>
        <w:t xml:space="preserve">; </w:t>
      </w:r>
    </w:p>
    <w:p w14:paraId="635F21C7" w14:textId="77777777" w:rsidR="00FE02E0" w:rsidRPr="008A7931" w:rsidRDefault="00FE02E0" w:rsidP="00FE02E0">
      <w:pPr>
        <w:ind w:left="540"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 xml:space="preserve">B. </w:t>
      </w:r>
      <w:r>
        <w:rPr>
          <w:rFonts w:ascii="Verdana" w:hAnsi="Verdana"/>
          <w:bCs/>
          <w:sz w:val="20"/>
          <w:szCs w:val="20"/>
        </w:rPr>
        <w:t>C</w:t>
      </w:r>
      <w:r w:rsidRPr="008A7931">
        <w:rPr>
          <w:rFonts w:ascii="Verdana" w:hAnsi="Verdana"/>
          <w:bCs/>
          <w:sz w:val="20"/>
          <w:szCs w:val="20"/>
        </w:rPr>
        <w:t xml:space="preserve">ena brutto za dostosowanie przygotowanych plików do wymagań Ustawy o dostępności cyfrowej </w:t>
      </w:r>
      <w:r w:rsidRPr="008A7931">
        <w:rPr>
          <w:rFonts w:ascii="Verdana" w:hAnsi="Verdana"/>
          <w:sz w:val="20"/>
          <w:szCs w:val="20"/>
        </w:rPr>
        <w:t>(</w:t>
      </w:r>
      <w:r w:rsidRPr="008A7931">
        <w:rPr>
          <w:rFonts w:ascii="Verdana" w:hAnsi="Verdana"/>
          <w:i/>
          <w:iCs/>
          <w:sz w:val="20"/>
          <w:szCs w:val="20"/>
        </w:rPr>
        <w:t>suma cen a + b + c</w:t>
      </w:r>
      <w:r w:rsidRPr="008A7931">
        <w:rPr>
          <w:rFonts w:ascii="Verdana" w:hAnsi="Verdana"/>
          <w:sz w:val="20"/>
          <w:szCs w:val="20"/>
        </w:rPr>
        <w:t>)</w:t>
      </w:r>
      <w:r w:rsidRPr="008A7931">
        <w:rPr>
          <w:rFonts w:ascii="Verdana" w:hAnsi="Verdana"/>
          <w:b/>
          <w:sz w:val="20"/>
          <w:szCs w:val="20"/>
        </w:rPr>
        <w:t>:</w:t>
      </w:r>
      <w:r w:rsidRPr="008A7931">
        <w:rPr>
          <w:rFonts w:ascii="Verdana" w:hAnsi="Verdana"/>
          <w:sz w:val="20"/>
          <w:szCs w:val="20"/>
        </w:rPr>
        <w:t xml:space="preserve"> ……….. zł. brutto </w:t>
      </w:r>
      <w:r w:rsidRPr="008A7931">
        <w:rPr>
          <w:rFonts w:ascii="Verdana" w:hAnsi="Verdana"/>
          <w:i/>
          <w:iCs/>
          <w:sz w:val="20"/>
          <w:szCs w:val="20"/>
        </w:rPr>
        <w:t>(Słownie brutto:  ................................................ )</w:t>
      </w:r>
      <w:r>
        <w:rPr>
          <w:rFonts w:ascii="Verdana" w:hAnsi="Verdana"/>
          <w:sz w:val="20"/>
          <w:szCs w:val="20"/>
        </w:rPr>
        <w:t>, a w tym:</w:t>
      </w:r>
      <w:r w:rsidRPr="008A7931">
        <w:rPr>
          <w:rFonts w:ascii="Verdana" w:hAnsi="Verdana"/>
          <w:sz w:val="20"/>
          <w:szCs w:val="20"/>
        </w:rPr>
        <w:t xml:space="preserve"> </w:t>
      </w:r>
    </w:p>
    <w:p w14:paraId="539FB2A6" w14:textId="77777777" w:rsidR="00FE02E0" w:rsidRPr="008A7931" w:rsidRDefault="00FE02E0" w:rsidP="00FE02E0">
      <w:pPr>
        <w:ind w:left="1080"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bCs/>
          <w:sz w:val="20"/>
          <w:szCs w:val="20"/>
        </w:rPr>
        <w:t>a.</w:t>
      </w:r>
      <w:r w:rsidRPr="008A7931">
        <w:rPr>
          <w:rFonts w:ascii="Verdana" w:hAnsi="Verdana"/>
          <w:sz w:val="20"/>
          <w:szCs w:val="20"/>
        </w:rPr>
        <w:t xml:space="preserve"> </w:t>
      </w:r>
      <w:proofErr w:type="spellStart"/>
      <w:r w:rsidRPr="008A7931">
        <w:rPr>
          <w:rFonts w:ascii="Verdana" w:hAnsi="Verdana"/>
          <w:sz w:val="20"/>
          <w:szCs w:val="20"/>
        </w:rPr>
        <w:t>tagowanie</w:t>
      </w:r>
      <w:proofErr w:type="spellEnd"/>
      <w:r w:rsidRPr="008A7931">
        <w:rPr>
          <w:rFonts w:ascii="Verdana" w:hAnsi="Verdana"/>
          <w:sz w:val="20"/>
          <w:szCs w:val="20"/>
        </w:rPr>
        <w:t xml:space="preserve"> PDF: …….. zł brutto za 1 stronę dokumentu; </w:t>
      </w:r>
    </w:p>
    <w:p w14:paraId="30955E9A" w14:textId="77777777" w:rsidR="00FE02E0" w:rsidRPr="008A7931" w:rsidRDefault="00FE02E0" w:rsidP="00FE02E0">
      <w:pPr>
        <w:ind w:left="1080"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bCs/>
          <w:sz w:val="20"/>
          <w:szCs w:val="20"/>
        </w:rPr>
        <w:t>b.</w:t>
      </w:r>
      <w:r w:rsidRPr="008A7931">
        <w:rPr>
          <w:rFonts w:ascii="Verdana" w:hAnsi="Verdana"/>
          <w:sz w:val="20"/>
          <w:szCs w:val="20"/>
        </w:rPr>
        <w:t xml:space="preserve"> wprowadzanie tekstów alternatywnych do obiektów nietekstowych: …….. zł brutto za wprowadzenie 1 tekstu alternatywnego; </w:t>
      </w:r>
    </w:p>
    <w:p w14:paraId="6D5AFAAE" w14:textId="77777777" w:rsidR="00FE02E0" w:rsidRPr="008A7931" w:rsidRDefault="00FE02E0" w:rsidP="00FE02E0">
      <w:pPr>
        <w:ind w:left="1080"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bCs/>
          <w:sz w:val="20"/>
          <w:szCs w:val="20"/>
        </w:rPr>
        <w:t>c.</w:t>
      </w:r>
      <w:r w:rsidRPr="008A7931">
        <w:rPr>
          <w:rFonts w:ascii="Verdana" w:hAnsi="Verdana"/>
          <w:sz w:val="20"/>
          <w:szCs w:val="20"/>
        </w:rPr>
        <w:t xml:space="preserve"> przygotowanie raportu walidacyjnego dostępności pliku, ustawienie metadanych i języka dokumentu: …….. zł brutto.</w:t>
      </w:r>
    </w:p>
    <w:p w14:paraId="564FE304" w14:textId="77777777" w:rsidR="00FE02E0" w:rsidRPr="008A7931" w:rsidRDefault="00FE02E0" w:rsidP="00FE02E0">
      <w:pPr>
        <w:rPr>
          <w:rFonts w:ascii="Verdana" w:hAnsi="Verdana"/>
          <w:b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>Powyższe ceny zawierają właściwa stawkę podatku VAT.</w:t>
      </w:r>
    </w:p>
    <w:p w14:paraId="51C4E964" w14:textId="77777777" w:rsidR="00FE02E0" w:rsidRDefault="00FE02E0" w:rsidP="00FE02E0">
      <w:pPr>
        <w:rPr>
          <w:rFonts w:ascii="Verdana" w:hAnsi="Verdana"/>
          <w:b/>
          <w:sz w:val="20"/>
          <w:szCs w:val="20"/>
        </w:rPr>
      </w:pPr>
    </w:p>
    <w:p w14:paraId="0A3A9279" w14:textId="77777777" w:rsidR="00FE02E0" w:rsidRPr="008A7931" w:rsidRDefault="00FE02E0" w:rsidP="00FE02E0">
      <w:pPr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>Termin realizacji umowy:</w:t>
      </w:r>
      <w:r w:rsidRPr="008A7931">
        <w:rPr>
          <w:rFonts w:ascii="Verdana" w:hAnsi="Verdana"/>
          <w:sz w:val="20"/>
          <w:szCs w:val="20"/>
        </w:rPr>
        <w:t xml:space="preserve"> przez okres 12 miesięcy od daty podpisania umowy.</w:t>
      </w:r>
    </w:p>
    <w:p w14:paraId="0411EA14" w14:textId="77777777" w:rsidR="00FE02E0" w:rsidRPr="008A7931" w:rsidRDefault="00FE02E0" w:rsidP="00FE02E0">
      <w:pPr>
        <w:rPr>
          <w:rFonts w:ascii="Verdana" w:hAnsi="Verdana"/>
          <w:sz w:val="20"/>
          <w:szCs w:val="20"/>
        </w:rPr>
      </w:pPr>
    </w:p>
    <w:p w14:paraId="3E4DA4A2" w14:textId="77777777" w:rsidR="00FE02E0" w:rsidRPr="008A7931" w:rsidRDefault="00FE02E0" w:rsidP="00FE02E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8A7931">
        <w:rPr>
          <w:rFonts w:ascii="Verdana" w:hAnsi="Verdana"/>
          <w:b/>
          <w:sz w:val="20"/>
          <w:szCs w:val="20"/>
        </w:rPr>
        <w:t xml:space="preserve"> TAK/NIE</w:t>
      </w:r>
    </w:p>
    <w:p w14:paraId="43B1AA80" w14:textId="77777777" w:rsidR="00FE02E0" w:rsidRPr="008A7931" w:rsidRDefault="00FE02E0" w:rsidP="00FE02E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1E6CD90" w14:textId="77777777" w:rsidR="00FE02E0" w:rsidRPr="008A7931" w:rsidRDefault="00FE02E0" w:rsidP="00FE02E0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 xml:space="preserve">Termin płatności: </w:t>
      </w:r>
      <w:r w:rsidRPr="008A7931">
        <w:rPr>
          <w:rFonts w:ascii="Verdana" w:hAnsi="Verdana"/>
          <w:sz w:val="20"/>
          <w:szCs w:val="20"/>
        </w:rPr>
        <w:t>Płatność za każdorazową usługę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Pr="008A7931">
        <w:rPr>
          <w:rFonts w:ascii="Verdana" w:hAnsi="Verdana"/>
          <w:sz w:val="20"/>
          <w:szCs w:val="20"/>
        </w:rPr>
        <w:t>KSeF</w:t>
      </w:r>
      <w:proofErr w:type="spellEnd"/>
      <w:r w:rsidRPr="008A7931">
        <w:rPr>
          <w:rFonts w:ascii="Verdana" w:hAnsi="Verdana"/>
          <w:sz w:val="20"/>
          <w:szCs w:val="20"/>
        </w:rPr>
        <w:t xml:space="preserve"> ID).</w:t>
      </w:r>
    </w:p>
    <w:p w14:paraId="5E68D7B7" w14:textId="77777777" w:rsidR="00FE02E0" w:rsidRPr="008A7931" w:rsidRDefault="00FE02E0" w:rsidP="00FE02E0">
      <w:pPr>
        <w:rPr>
          <w:rFonts w:ascii="Verdana" w:hAnsi="Verdana"/>
          <w:b/>
          <w:sz w:val="20"/>
          <w:szCs w:val="20"/>
          <w:u w:val="single"/>
        </w:rPr>
      </w:pPr>
    </w:p>
    <w:p w14:paraId="77286F7A" w14:textId="77777777" w:rsidR="00FE02E0" w:rsidRPr="008A7931" w:rsidRDefault="00FE02E0" w:rsidP="00FE02E0">
      <w:pPr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549A004" w14:textId="77777777" w:rsidR="00FE02E0" w:rsidRPr="008A7931" w:rsidRDefault="00FE02E0" w:rsidP="00FE02E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A7931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548CADAA" w14:textId="77777777" w:rsidR="00FE02E0" w:rsidRPr="008A7931" w:rsidRDefault="00FE02E0" w:rsidP="00FE02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A7931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A7931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3EF4865" w14:textId="77777777" w:rsidR="00FE02E0" w:rsidRPr="008A7931" w:rsidRDefault="00FE02E0" w:rsidP="00FE02E0">
      <w:pPr>
        <w:numPr>
          <w:ilvl w:val="0"/>
          <w:numId w:val="1"/>
        </w:numPr>
        <w:contextualSpacing/>
        <w:jc w:val="both"/>
        <w:rPr>
          <w:rFonts w:ascii="Verdana" w:hAnsi="Verdana"/>
          <w:bCs/>
          <w:iCs/>
          <w:sz w:val="20"/>
          <w:szCs w:val="20"/>
        </w:rPr>
      </w:pPr>
      <w:r w:rsidRPr="008A7931">
        <w:rPr>
          <w:rFonts w:ascii="Verdana" w:hAnsi="Verdana"/>
          <w:b/>
          <w:bCs/>
          <w:sz w:val="20"/>
          <w:szCs w:val="20"/>
        </w:rPr>
        <w:lastRenderedPageBreak/>
        <w:t xml:space="preserve">Oświadczam/y, że warunek określony w pkt. 8.2 </w:t>
      </w:r>
      <w:proofErr w:type="spellStart"/>
      <w:r w:rsidRPr="008A7931">
        <w:rPr>
          <w:rFonts w:ascii="Verdana" w:hAnsi="Verdana"/>
          <w:b/>
          <w:bCs/>
          <w:sz w:val="20"/>
          <w:szCs w:val="20"/>
        </w:rPr>
        <w:t>ppkt</w:t>
      </w:r>
      <w:proofErr w:type="spellEnd"/>
      <w:r w:rsidRPr="008A7931">
        <w:rPr>
          <w:rFonts w:ascii="Verdana" w:hAnsi="Verdana"/>
          <w:b/>
          <w:bCs/>
          <w:sz w:val="20"/>
          <w:szCs w:val="20"/>
        </w:rPr>
        <w:t xml:space="preserve"> 3 SWZ spełniamy osobiście/ powołujemy się na zasoby podmiotu trzeciego w następującym zakresie**</w:t>
      </w:r>
      <w:r w:rsidRPr="008A7931">
        <w:rPr>
          <w:rFonts w:ascii="Verdana" w:hAnsi="Verdana"/>
          <w:bCs/>
          <w:sz w:val="20"/>
          <w:szCs w:val="20"/>
        </w:rPr>
        <w:t xml:space="preserve"> </w:t>
      </w:r>
    </w:p>
    <w:p w14:paraId="7DB92B45" w14:textId="77777777" w:rsidR="00FE02E0" w:rsidRPr="008A7931" w:rsidRDefault="00FE02E0" w:rsidP="00FE02E0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8A7931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………………………………………………………………………………………………….</w:t>
      </w:r>
    </w:p>
    <w:p w14:paraId="43BDFB70" w14:textId="77777777" w:rsidR="00FE02E0" w:rsidRPr="008A7931" w:rsidRDefault="00FE02E0" w:rsidP="00FE02E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A7931">
        <w:rPr>
          <w:rFonts w:ascii="Verdana" w:hAnsi="Verdana"/>
          <w:sz w:val="20"/>
          <w:szCs w:val="20"/>
          <w:vertAlign w:val="superscript"/>
        </w:rPr>
        <w:t>1</w:t>
      </w:r>
      <w:r w:rsidRPr="008A7931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8A7931">
        <w:rPr>
          <w:rFonts w:ascii="Verdana" w:hAnsi="Verdana"/>
          <w:sz w:val="20"/>
          <w:szCs w:val="20"/>
          <w:vertAlign w:val="superscript"/>
        </w:rPr>
        <w:t>2</w:t>
      </w:r>
      <w:r w:rsidRPr="008A7931">
        <w:rPr>
          <w:rFonts w:ascii="Verdana" w:hAnsi="Verdana"/>
          <w:sz w:val="20"/>
          <w:szCs w:val="20"/>
        </w:rPr>
        <w:t xml:space="preserve"> </w:t>
      </w:r>
    </w:p>
    <w:p w14:paraId="6A63DDD0" w14:textId="77777777" w:rsidR="00FE02E0" w:rsidRPr="008A7931" w:rsidRDefault="00FE02E0" w:rsidP="00FE02E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A7931">
        <w:rPr>
          <w:rFonts w:ascii="Verdana" w:hAnsi="Verdana"/>
          <w:i/>
          <w:sz w:val="16"/>
          <w:szCs w:val="16"/>
          <w:vertAlign w:val="superscript"/>
        </w:rPr>
        <w:t>1</w:t>
      </w:r>
      <w:r w:rsidRPr="008A793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416482" w14:textId="77777777" w:rsidR="00FE02E0" w:rsidRPr="008A7931" w:rsidRDefault="00FE02E0" w:rsidP="00FE02E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A7931">
        <w:rPr>
          <w:rFonts w:ascii="Verdana" w:hAnsi="Verdana"/>
          <w:i/>
          <w:sz w:val="16"/>
          <w:szCs w:val="16"/>
          <w:vertAlign w:val="superscript"/>
        </w:rPr>
        <w:t>2</w:t>
      </w:r>
      <w:r w:rsidRPr="008A793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B990F1" w14:textId="77777777" w:rsidR="00FE02E0" w:rsidRPr="008A7931" w:rsidRDefault="00FE02E0" w:rsidP="00FE02E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02E0" w:rsidRPr="008A7931" w14:paraId="5A53D955" w14:textId="77777777" w:rsidTr="006B547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A2C7F" w14:textId="77777777" w:rsidR="00FE02E0" w:rsidRPr="008A7931" w:rsidRDefault="00FE02E0" w:rsidP="006B547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93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9A76F" w14:textId="77777777" w:rsidR="00FE02E0" w:rsidRPr="008A7931" w:rsidRDefault="00FE02E0" w:rsidP="006B547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931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BE8EFA4" w14:textId="77777777" w:rsidR="00FE02E0" w:rsidRPr="008A7931" w:rsidRDefault="00FE02E0" w:rsidP="006B547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931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E47C2" w14:textId="77777777" w:rsidR="00FE02E0" w:rsidRPr="008A7931" w:rsidRDefault="00FE02E0" w:rsidP="006B547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931">
              <w:rPr>
                <w:rFonts w:ascii="Verdana" w:hAnsi="Verdana"/>
                <w:sz w:val="20"/>
                <w:szCs w:val="20"/>
              </w:rPr>
              <w:t>Nazwa podwykonawcy</w:t>
            </w:r>
            <w:r w:rsidRPr="008A7931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FE02E0" w:rsidRPr="008A7931" w14:paraId="7C98D0A0" w14:textId="77777777" w:rsidTr="006B547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57575" w14:textId="77777777" w:rsidR="00FE02E0" w:rsidRPr="008A7931" w:rsidRDefault="00FE02E0" w:rsidP="006B547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7F2B3" w14:textId="77777777" w:rsidR="00FE02E0" w:rsidRPr="008A7931" w:rsidRDefault="00FE02E0" w:rsidP="006B547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6BE21" w14:textId="77777777" w:rsidR="00FE02E0" w:rsidRPr="008A7931" w:rsidRDefault="00FE02E0" w:rsidP="006B547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D8885C3" w14:textId="77777777" w:rsidR="00FE02E0" w:rsidRPr="008A7931" w:rsidRDefault="00FE02E0" w:rsidP="00FE02E0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 xml:space="preserve">Oświadczenie, w przypadku </w:t>
      </w:r>
      <w:r w:rsidRPr="008A7931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E02E0" w:rsidRPr="008A7931" w14:paraId="633A582C" w14:textId="77777777" w:rsidTr="006B547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980323A" w14:textId="77777777" w:rsidR="00FE02E0" w:rsidRPr="008A7931" w:rsidRDefault="00FE02E0" w:rsidP="006B5479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931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613B13D" w14:textId="77777777" w:rsidR="00FE02E0" w:rsidRPr="008A7931" w:rsidRDefault="00FE02E0" w:rsidP="006B5479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931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8346A7" w14:textId="77777777" w:rsidR="00FE02E0" w:rsidRPr="008A7931" w:rsidRDefault="00FE02E0" w:rsidP="006B5479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931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FE02E0" w:rsidRPr="008A7931" w14:paraId="30D13B82" w14:textId="77777777" w:rsidTr="006B547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0557237" w14:textId="77777777" w:rsidR="00FE02E0" w:rsidRPr="008A7931" w:rsidRDefault="00FE02E0" w:rsidP="006B5479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931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0B86D6" w14:textId="77777777" w:rsidR="00FE02E0" w:rsidRPr="008A7931" w:rsidRDefault="00FE02E0" w:rsidP="006B5479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0BE4C" w14:textId="77777777" w:rsidR="00FE02E0" w:rsidRPr="008A7931" w:rsidRDefault="00FE02E0" w:rsidP="006B5479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FE02E0" w:rsidRPr="008A7931" w14:paraId="5E967778" w14:textId="77777777" w:rsidTr="006B547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5E4B228" w14:textId="77777777" w:rsidR="00FE02E0" w:rsidRPr="008A7931" w:rsidRDefault="00FE02E0" w:rsidP="006B5479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931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19390C2" w14:textId="77777777" w:rsidR="00FE02E0" w:rsidRPr="008A7931" w:rsidRDefault="00FE02E0" w:rsidP="006B5479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52F5A" w14:textId="77777777" w:rsidR="00FE02E0" w:rsidRPr="008A7931" w:rsidRDefault="00FE02E0" w:rsidP="006B5479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4D722663" w14:textId="77777777" w:rsidR="00FE02E0" w:rsidRPr="008A7931" w:rsidRDefault="00FE02E0" w:rsidP="00FE02E0">
      <w:pPr>
        <w:jc w:val="both"/>
        <w:rPr>
          <w:rFonts w:ascii="Verdana" w:hAnsi="Verdana"/>
          <w:sz w:val="20"/>
          <w:szCs w:val="20"/>
        </w:rPr>
      </w:pPr>
    </w:p>
    <w:p w14:paraId="2F377E1B" w14:textId="77777777" w:rsidR="00FE02E0" w:rsidRPr="008A7931" w:rsidRDefault="00FE02E0" w:rsidP="00FE02E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EED98FD" w14:textId="77777777" w:rsidR="00FE02E0" w:rsidRPr="008A7931" w:rsidRDefault="00FE02E0" w:rsidP="00FE02E0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A7931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C13112D" w14:textId="77777777" w:rsidR="00FE02E0" w:rsidRDefault="00FE02E0" w:rsidP="00FE02E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0286E183" w14:textId="77777777" w:rsidR="00FE02E0" w:rsidRPr="008A7931" w:rsidRDefault="00FE02E0" w:rsidP="00FE02E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A7931">
        <w:rPr>
          <w:rFonts w:ascii="Verdana" w:hAnsi="Verdana"/>
          <w:sz w:val="20"/>
          <w:szCs w:val="20"/>
        </w:rPr>
        <w:tab/>
      </w:r>
      <w:r w:rsidRPr="008A7931">
        <w:rPr>
          <w:rFonts w:ascii="Verdana" w:hAnsi="Verdana"/>
          <w:sz w:val="20"/>
          <w:szCs w:val="20"/>
        </w:rPr>
        <w:tab/>
        <w:t xml:space="preserve"> </w:t>
      </w:r>
      <w:r w:rsidRPr="008A7931">
        <w:rPr>
          <w:rFonts w:ascii="Verdana" w:hAnsi="Verdana"/>
          <w:sz w:val="20"/>
          <w:szCs w:val="20"/>
        </w:rPr>
        <w:tab/>
      </w:r>
      <w:r w:rsidRPr="008A7931">
        <w:rPr>
          <w:rFonts w:ascii="Verdana" w:hAnsi="Verdana"/>
          <w:sz w:val="20"/>
          <w:szCs w:val="20"/>
        </w:rPr>
        <w:tab/>
        <w:t xml:space="preserve"> </w:t>
      </w:r>
    </w:p>
    <w:p w14:paraId="0B86234D" w14:textId="77777777" w:rsidR="00FE02E0" w:rsidRPr="008A7931" w:rsidRDefault="00FE02E0" w:rsidP="00FE02E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A7931">
        <w:rPr>
          <w:rFonts w:ascii="Verdana" w:hAnsi="Verdana"/>
          <w:sz w:val="20"/>
          <w:szCs w:val="20"/>
        </w:rPr>
        <w:t>ych</w:t>
      </w:r>
      <w:proofErr w:type="spellEnd"/>
      <w:r w:rsidRPr="008A7931">
        <w:rPr>
          <w:rFonts w:ascii="Verdana" w:hAnsi="Verdana"/>
          <w:sz w:val="20"/>
          <w:szCs w:val="20"/>
        </w:rPr>
        <w:t>) dokumentu(ów)</w:t>
      </w:r>
    </w:p>
    <w:p w14:paraId="34050A1B" w14:textId="77777777" w:rsidR="00FE02E0" w:rsidRPr="008A7931" w:rsidRDefault="00FE02E0" w:rsidP="00FE02E0">
      <w:p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40618311" w14:textId="77777777" w:rsidR="00FE02E0" w:rsidRPr="008A7931" w:rsidRDefault="00FE02E0" w:rsidP="00FE02E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załącznikami do niniejszej oferty są:</w:t>
      </w:r>
    </w:p>
    <w:p w14:paraId="77EE08E3" w14:textId="77777777" w:rsidR="00FE02E0" w:rsidRPr="008A7931" w:rsidRDefault="00FE02E0" w:rsidP="00FE02E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1D7EF98" w14:textId="77777777" w:rsidR="00FE02E0" w:rsidRPr="008A7931" w:rsidRDefault="00FE02E0" w:rsidP="00FE02E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40F48E6" w14:textId="77777777" w:rsidR="00FE02E0" w:rsidRPr="008A7931" w:rsidRDefault="00FE02E0" w:rsidP="00FE02E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Oferta</w:t>
      </w:r>
      <w:r w:rsidRPr="008A7931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8A7931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powinna</w:t>
      </w:r>
      <w:r w:rsidRPr="008A7931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8A7931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być sporządzona</w:t>
      </w:r>
      <w:r w:rsidRPr="008A7931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8A7931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8A7931">
        <w:rPr>
          <w:rFonts w:ascii="Verdana" w:eastAsia="Calibri" w:hAnsi="Verdana"/>
          <w:color w:val="FF0000"/>
          <w:sz w:val="20"/>
          <w:szCs w:val="20"/>
          <w:lang w:eastAsia="zh-CN"/>
        </w:rPr>
        <w:t>.</w:t>
      </w:r>
    </w:p>
    <w:p w14:paraId="696C7F9D" w14:textId="77777777" w:rsidR="00FE02E0" w:rsidRPr="008A7931" w:rsidRDefault="00FE02E0" w:rsidP="00FE02E0">
      <w:pPr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**niepotrzebne skreślić</w:t>
      </w:r>
    </w:p>
    <w:p w14:paraId="026895A3" w14:textId="77777777" w:rsidR="00FE02E0" w:rsidRPr="008A7931" w:rsidRDefault="00FE02E0" w:rsidP="00FE02E0">
      <w:pPr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***jeżeli dotyczy</w:t>
      </w:r>
    </w:p>
    <w:p w14:paraId="01413B67" w14:textId="77777777" w:rsidR="00FE02E0" w:rsidRPr="008A7931" w:rsidRDefault="00FE02E0" w:rsidP="00FE02E0">
      <w:pPr>
        <w:rPr>
          <w:rFonts w:ascii="Verdana" w:hAnsi="Verdana"/>
          <w:sz w:val="20"/>
          <w:szCs w:val="20"/>
        </w:rPr>
      </w:pPr>
    </w:p>
    <w:p w14:paraId="3E907FD7" w14:textId="77777777" w:rsidR="00FE02E0" w:rsidRPr="008A7931" w:rsidRDefault="00FE02E0" w:rsidP="00FE02E0">
      <w:pPr>
        <w:rPr>
          <w:rFonts w:ascii="Verdana" w:hAnsi="Verdana"/>
          <w:sz w:val="20"/>
          <w:szCs w:val="20"/>
        </w:rPr>
      </w:pPr>
    </w:p>
    <w:p w14:paraId="7B8480D1" w14:textId="77777777" w:rsidR="00FE545C" w:rsidRPr="00FE02E0" w:rsidRDefault="00FE545C" w:rsidP="00FE02E0"/>
    <w:sectPr w:rsidR="00FE545C" w:rsidRPr="00FE02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F56EA" w14:textId="77777777" w:rsidR="00154CA6" w:rsidRDefault="00154CA6">
      <w:r>
        <w:separator/>
      </w:r>
    </w:p>
  </w:endnote>
  <w:endnote w:type="continuationSeparator" w:id="0">
    <w:p w14:paraId="67521E98" w14:textId="77777777" w:rsidR="00154CA6" w:rsidRDefault="00154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4A277" w14:textId="77777777" w:rsidR="00337DAD" w:rsidRDefault="00337D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8B76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16173" w14:textId="77777777" w:rsidR="00337DAD" w:rsidRDefault="00337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05C0B" w14:textId="77777777" w:rsidR="00154CA6" w:rsidRDefault="00154CA6">
      <w:r>
        <w:separator/>
      </w:r>
    </w:p>
  </w:footnote>
  <w:footnote w:type="continuationSeparator" w:id="0">
    <w:p w14:paraId="5435CB27" w14:textId="77777777" w:rsidR="00154CA6" w:rsidRDefault="00154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6BB00" w14:textId="77777777" w:rsidR="00337DAD" w:rsidRDefault="00337D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B5570" w14:textId="29AF82AB" w:rsidR="00F53146" w:rsidRPr="00FE02E0" w:rsidRDefault="00F53146" w:rsidP="00FE02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1EDFF" w14:textId="77777777" w:rsidR="00337DAD" w:rsidRDefault="00337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6051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66781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795601">
    <w:abstractNumId w:val="0"/>
  </w:num>
  <w:num w:numId="4" w16cid:durableId="453726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40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54CA6"/>
    <w:rsid w:val="001801DD"/>
    <w:rsid w:val="001D4612"/>
    <w:rsid w:val="00207E98"/>
    <w:rsid w:val="002723B0"/>
    <w:rsid w:val="00315A4A"/>
    <w:rsid w:val="00337DA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7402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02E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795B3"/>
  <w15:chartTrackingRefBased/>
  <w15:docId w15:val="{FB083D87-608D-4D60-A354-B7D186191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02E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761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2026-07-13T12:00:00Z</dcterms:created>
  <dcterms:modified xsi:type="dcterms:W3CDTF">2026-07-13T12:00:00Z</dcterms:modified>
</cp:coreProperties>
</file>