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A38BA" w14:textId="0C33178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E30C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80EEC8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957A71" w14:textId="77777777" w:rsidR="006676AE" w:rsidRPr="0012157F" w:rsidRDefault="00AA0B5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A0B5B">
        <w:rPr>
          <w:rFonts w:ascii="Arial" w:hAnsi="Arial" w:cs="Arial"/>
        </w:rPr>
        <w:t>Szpital Specjalistyczny im. Stefana Żeromskiego SPZOZ w Krakowie</w:t>
      </w:r>
    </w:p>
    <w:p w14:paraId="54873B42" w14:textId="77777777" w:rsidR="006676AE" w:rsidRPr="0012157F" w:rsidRDefault="00AA0B5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A0B5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A0B5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2F936B4" w14:textId="77777777" w:rsidR="00F90CD1" w:rsidRDefault="00AA0B5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A0B5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A0B5B">
        <w:rPr>
          <w:rFonts w:ascii="Arial" w:hAnsi="Arial" w:cs="Arial"/>
        </w:rPr>
        <w:t>Kraków</w:t>
      </w:r>
    </w:p>
    <w:p w14:paraId="0DB48E8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CCA38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FAABE72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E1FC92D" w14:textId="77777777" w:rsidTr="0018769E">
        <w:tc>
          <w:tcPr>
            <w:tcW w:w="2800" w:type="dxa"/>
          </w:tcPr>
          <w:p w14:paraId="3459090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BC6E2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DA4D0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CA836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403624C" w14:textId="77777777" w:rsidTr="0018769E">
        <w:tc>
          <w:tcPr>
            <w:tcW w:w="2800" w:type="dxa"/>
          </w:tcPr>
          <w:p w14:paraId="0475BD8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F5D43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DC185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9E252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DEA207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0B5B" w:rsidRPr="0012157F" w14:paraId="14DDBE3E" w14:textId="77777777" w:rsidTr="007A2CA9">
        <w:tc>
          <w:tcPr>
            <w:tcW w:w="9104" w:type="dxa"/>
            <w:shd w:val="clear" w:color="auto" w:fill="D9D9D9"/>
          </w:tcPr>
          <w:p w14:paraId="47FAA4A9" w14:textId="77777777" w:rsidR="00AA0B5B" w:rsidRPr="0012157F" w:rsidRDefault="00AA0B5B" w:rsidP="007A2CA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8BB11F" w14:textId="00B33556" w:rsidR="00AA0B5B" w:rsidRPr="0012157F" w:rsidRDefault="00AA0B5B" w:rsidP="007A2C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A0B5B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4E30C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AA0B5B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B16E847" w14:textId="77777777" w:rsidR="00AA0B5B" w:rsidRPr="00612283" w:rsidRDefault="00AA0B5B" w:rsidP="007A2CA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D9A292" w14:textId="77777777" w:rsidR="00AA0B5B" w:rsidRPr="00612283" w:rsidRDefault="00AA0B5B" w:rsidP="007A2CA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03E660D" w14:textId="77777777" w:rsidR="00AA0B5B" w:rsidRPr="0012157F" w:rsidRDefault="00AA0B5B" w:rsidP="007A2CA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9D808D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CE5ACC8" w14:textId="77777777" w:rsidTr="0018769E">
        <w:tc>
          <w:tcPr>
            <w:tcW w:w="2269" w:type="dxa"/>
          </w:tcPr>
          <w:p w14:paraId="0FD91D4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4493C5" w14:textId="77777777" w:rsidR="002578E4" w:rsidRPr="00A2540E" w:rsidRDefault="00AA0B5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0B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Inwestycyjny zakup sprzętu medycznego na potrzeby Oddziałów Szpitalnych (5 grup) - zakup, dostawa /wraz z </w:t>
            </w:r>
            <w:proofErr w:type="gramStart"/>
            <w:r w:rsidRPr="00AA0B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uruchomieniem</w:t>
            </w:r>
            <w:proofErr w:type="gramEnd"/>
            <w:r w:rsidRPr="00AA0B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jeśli dotyczy/ oraz przeszkolenie pracowników Zamawiającego /jeśli dotyczy/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0B5B" w:rsidRPr="00A2540E" w14:paraId="0970364A" w14:textId="77777777" w:rsidTr="007A2CA9">
        <w:tc>
          <w:tcPr>
            <w:tcW w:w="2269" w:type="dxa"/>
          </w:tcPr>
          <w:p w14:paraId="522241AF" w14:textId="77777777" w:rsidR="00AA0B5B" w:rsidRPr="00A2540E" w:rsidRDefault="00AA0B5B" w:rsidP="007A2C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3EA5ED" w14:textId="77777777" w:rsidR="00AA0B5B" w:rsidRPr="00A2540E" w:rsidRDefault="00AA0B5B" w:rsidP="007A2C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0B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DZP-271-46/26</w:t>
            </w:r>
          </w:p>
        </w:tc>
      </w:tr>
    </w:tbl>
    <w:p w14:paraId="30DF6969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DBA14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A0B5B" w:rsidRPr="00AA0B5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612883C" w14:textId="77777777" w:rsidTr="00650D6C">
        <w:tc>
          <w:tcPr>
            <w:tcW w:w="9104" w:type="dxa"/>
            <w:shd w:val="clear" w:color="auto" w:fill="D9D9D9"/>
          </w:tcPr>
          <w:p w14:paraId="55C7339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0014CFA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CF2CADD" w14:textId="77777777" w:rsidR="00AA0B5B" w:rsidRPr="00992BD8" w:rsidRDefault="00AA0B5B" w:rsidP="00AA0B5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95D7B65" w14:textId="77777777" w:rsidR="002426FF" w:rsidRPr="00A44833" w:rsidRDefault="00AA0B5B" w:rsidP="00AA0B5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25395F3" w14:textId="77777777" w:rsidR="00AA0B5B" w:rsidRPr="00A44833" w:rsidRDefault="00AA0B5B" w:rsidP="00AA0B5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BAC7752" w14:textId="77777777" w:rsidR="00AA0B5B" w:rsidRPr="0012157F" w:rsidRDefault="00AA0B5B" w:rsidP="00AA0B5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26A8225" w14:textId="77777777" w:rsidR="00AA0B5B" w:rsidRPr="0012157F" w:rsidRDefault="00AA0B5B" w:rsidP="00AA0B5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B0F9AE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0B7A65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74C6C0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AF96C3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DBA9095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495E46" w14:textId="77777777" w:rsidR="00AA0B5B" w:rsidRDefault="007A2BCB" w:rsidP="00AA0B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EB27B79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F55EBAD" w14:textId="77777777" w:rsidTr="00CD4DD1">
        <w:tc>
          <w:tcPr>
            <w:tcW w:w="9104" w:type="dxa"/>
            <w:shd w:val="clear" w:color="auto" w:fill="D9D9D9"/>
          </w:tcPr>
          <w:p w14:paraId="403794D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3F111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F050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F262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542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7E8D3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488EA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539AB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C24BF4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F8DD8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B57488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E863DA2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6EF73A7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D8B573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59E1E1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DF63AC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A39513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3EC6C1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FFA828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86EFB7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4BDF084" w14:textId="77777777" w:rsidTr="00CD4DD1">
        <w:tc>
          <w:tcPr>
            <w:tcW w:w="9104" w:type="dxa"/>
            <w:shd w:val="clear" w:color="auto" w:fill="D9D9D9"/>
          </w:tcPr>
          <w:p w14:paraId="14B0FB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C0D8F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CF8D9C3" w14:textId="77777777" w:rsidTr="00847232">
        <w:tc>
          <w:tcPr>
            <w:tcW w:w="9104" w:type="dxa"/>
            <w:shd w:val="clear" w:color="auto" w:fill="D9D9D9"/>
          </w:tcPr>
          <w:p w14:paraId="32511E0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C7000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5905D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4258F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5B83E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DFE0C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BE098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81645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11ABDC85" w14:textId="77777777" w:rsidTr="005517FB">
        <w:tc>
          <w:tcPr>
            <w:tcW w:w="9104" w:type="dxa"/>
            <w:shd w:val="clear" w:color="auto" w:fill="D9D9D9"/>
          </w:tcPr>
          <w:p w14:paraId="03F2B8E5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09379E0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B73A5B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51468289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90A9491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5F24D80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B9404A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7882B295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90A0885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0F5C30A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0F481F9E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F1A0B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3CAFDF7B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421D3857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074675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026E314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3EE2316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68D628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908C9E6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2A45" w14:textId="77777777" w:rsidR="00592A16" w:rsidRDefault="00592A16" w:rsidP="0038231F">
      <w:pPr>
        <w:spacing w:after="0" w:line="240" w:lineRule="auto"/>
      </w:pPr>
      <w:r>
        <w:separator/>
      </w:r>
    </w:p>
  </w:endnote>
  <w:endnote w:type="continuationSeparator" w:id="0">
    <w:p w14:paraId="445C4B89" w14:textId="77777777" w:rsidR="00592A16" w:rsidRDefault="00592A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8F5B" w14:textId="77777777" w:rsidR="00AA0B5B" w:rsidRDefault="00AA0B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03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6C8F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0694" w14:textId="77777777" w:rsidR="00AA0B5B" w:rsidRDefault="00AA0B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0FB13" w14:textId="77777777" w:rsidR="00592A16" w:rsidRDefault="00592A16" w:rsidP="0038231F">
      <w:pPr>
        <w:spacing w:after="0" w:line="240" w:lineRule="auto"/>
      </w:pPr>
      <w:r>
        <w:separator/>
      </w:r>
    </w:p>
  </w:footnote>
  <w:footnote w:type="continuationSeparator" w:id="0">
    <w:p w14:paraId="78440CCF" w14:textId="77777777" w:rsidR="00592A16" w:rsidRDefault="00592A16" w:rsidP="0038231F">
      <w:pPr>
        <w:spacing w:after="0" w:line="240" w:lineRule="auto"/>
      </w:pPr>
      <w:r>
        <w:continuationSeparator/>
      </w:r>
    </w:p>
  </w:footnote>
  <w:footnote w:id="1">
    <w:p w14:paraId="3F1B3479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B8D1B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51FF17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B41C9A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BA148A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1BB2CEBF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725CD" w14:textId="77777777" w:rsidR="00AA0B5B" w:rsidRDefault="00AA0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A251" w14:textId="77777777" w:rsidR="00AA0B5B" w:rsidRDefault="00AA0B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F4D9" w14:textId="77777777" w:rsidR="00AA0B5B" w:rsidRDefault="00AA0B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438972">
    <w:abstractNumId w:val="11"/>
  </w:num>
  <w:num w:numId="2" w16cid:durableId="1999845993">
    <w:abstractNumId w:val="0"/>
  </w:num>
  <w:num w:numId="3" w16cid:durableId="406417724">
    <w:abstractNumId w:val="10"/>
  </w:num>
  <w:num w:numId="4" w16cid:durableId="1586719216">
    <w:abstractNumId w:val="13"/>
  </w:num>
  <w:num w:numId="5" w16cid:durableId="1539777076">
    <w:abstractNumId w:val="12"/>
  </w:num>
  <w:num w:numId="6" w16cid:durableId="1603218525">
    <w:abstractNumId w:val="9"/>
  </w:num>
  <w:num w:numId="7" w16cid:durableId="485167495">
    <w:abstractNumId w:val="1"/>
  </w:num>
  <w:num w:numId="8" w16cid:durableId="744835463">
    <w:abstractNumId w:val="6"/>
  </w:num>
  <w:num w:numId="9" w16cid:durableId="75322414">
    <w:abstractNumId w:val="4"/>
  </w:num>
  <w:num w:numId="10" w16cid:durableId="499547317">
    <w:abstractNumId w:val="7"/>
  </w:num>
  <w:num w:numId="11" w16cid:durableId="213393355">
    <w:abstractNumId w:val="5"/>
  </w:num>
  <w:num w:numId="12" w16cid:durableId="1970698664">
    <w:abstractNumId w:val="8"/>
  </w:num>
  <w:num w:numId="13" w16cid:durableId="1963883160">
    <w:abstractNumId w:val="3"/>
  </w:num>
  <w:num w:numId="14" w16cid:durableId="1810825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A1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E30C6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92A1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A0B5B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E3D99"/>
  <w15:docId w15:val="{F1C51CE9-6DBF-41E3-8ADD-F1423533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2026-08-06T08:13:00Z</dcterms:created>
  <dcterms:modified xsi:type="dcterms:W3CDTF">2026-08-06T08:13:00Z</dcterms:modified>
</cp:coreProperties>
</file>